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5B532" w14:textId="461885C5" w:rsidR="00FB7F50" w:rsidRPr="002245BE" w:rsidRDefault="000A77B6" w:rsidP="003B697A">
      <w:pPr>
        <w:spacing w:after="240"/>
        <w:jc w:val="right"/>
        <w:rPr>
          <w:sz w:val="22"/>
          <w:szCs w:val="22"/>
        </w:rPr>
      </w:pPr>
      <w:bookmarkStart w:id="0" w:name="_Hlk53520193"/>
      <w:r w:rsidRPr="000A77B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94F09">
        <w:rPr>
          <w:sz w:val="22"/>
          <w:szCs w:val="22"/>
        </w:rPr>
        <w:t>25.08.2023 r.</w:t>
      </w:r>
    </w:p>
    <w:p w14:paraId="2D9532C8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4FC9E09F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0EBB15EC" w14:textId="77777777" w:rsidR="002032C0" w:rsidRPr="002032C0" w:rsidRDefault="002032C0" w:rsidP="002032C0">
      <w:r w:rsidRPr="002032C0">
        <w:t>ul. Prądnicka 35-37</w:t>
      </w:r>
    </w:p>
    <w:p w14:paraId="3A44B043" w14:textId="77777777" w:rsidR="002032C0" w:rsidRPr="002032C0" w:rsidRDefault="002032C0" w:rsidP="002032C0">
      <w:r w:rsidRPr="002032C0">
        <w:t>31-202 Kraków</w:t>
      </w:r>
    </w:p>
    <w:p w14:paraId="782AD6A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E79961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A77B6" w:rsidRPr="00607F9B" w14:paraId="2C6C3752" w14:textId="77777777" w:rsidTr="005C4F03">
        <w:trPr>
          <w:trHeight w:val="638"/>
        </w:trPr>
        <w:tc>
          <w:tcPr>
            <w:tcW w:w="959" w:type="dxa"/>
            <w:shd w:val="clear" w:color="auto" w:fill="auto"/>
          </w:tcPr>
          <w:p w14:paraId="3980C175" w14:textId="77777777" w:rsidR="000A77B6" w:rsidRPr="00607F9B" w:rsidRDefault="000A77B6" w:rsidP="005C4F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8A8710" w14:textId="693998F2" w:rsidR="000A77B6" w:rsidRPr="00607F9B" w:rsidRDefault="000A77B6" w:rsidP="005C4F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77B6">
              <w:rPr>
                <w:sz w:val="22"/>
                <w:szCs w:val="22"/>
              </w:rPr>
              <w:t>przetarg</w:t>
            </w:r>
            <w:r w:rsidR="00B346EB">
              <w:rPr>
                <w:sz w:val="22"/>
                <w:szCs w:val="22"/>
              </w:rPr>
              <w:t>u</w:t>
            </w:r>
            <w:r w:rsidRPr="000A77B6">
              <w:rPr>
                <w:sz w:val="22"/>
                <w:szCs w:val="22"/>
              </w:rPr>
              <w:t xml:space="preserve"> nieograniczon</w:t>
            </w:r>
            <w:r w:rsidR="00B346E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77B6">
              <w:rPr>
                <w:b/>
                <w:bCs/>
                <w:sz w:val="22"/>
                <w:szCs w:val="22"/>
              </w:rPr>
              <w:t>Zakup i dostawa wyrobów  medycznych I (obłożenia, środki opatrunkowe, pozostałe materiały medyczne)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77B6">
              <w:rPr>
                <w:b/>
                <w:sz w:val="22"/>
                <w:szCs w:val="22"/>
              </w:rPr>
              <w:t>ZP/21/2023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E931BB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A77B6" w14:paraId="7A07635F" w14:textId="77777777" w:rsidTr="005C4F03">
        <w:trPr>
          <w:cantSplit/>
        </w:trPr>
        <w:tc>
          <w:tcPr>
            <w:tcW w:w="9072" w:type="dxa"/>
          </w:tcPr>
          <w:p w14:paraId="7C9ABD33" w14:textId="77777777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>Johnson &amp; Johnson Poland Sp. z o.o.</w:t>
            </w:r>
          </w:p>
          <w:p w14:paraId="5759548C" w14:textId="6DFBA038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Iłżecka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24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190D64FD" w14:textId="1E41C2AE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02</w:t>
            </w:r>
            <w:r w:rsidR="00B346EB">
              <w:rPr>
                <w:bCs/>
                <w:sz w:val="22"/>
                <w:szCs w:val="22"/>
              </w:rPr>
              <w:t xml:space="preserve">- </w:t>
            </w:r>
            <w:r w:rsidRPr="000A77B6">
              <w:rPr>
                <w:bCs/>
                <w:sz w:val="22"/>
                <w:szCs w:val="22"/>
              </w:rPr>
              <w:t>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Warszawa</w:t>
            </w:r>
          </w:p>
          <w:p w14:paraId="2D742E7D" w14:textId="5BD63C6A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1 - Preparaty hemostatyczne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9D3B659" w14:textId="2AF43BD3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0A77B6" w14:paraId="1E37AAD2" w14:textId="77777777" w:rsidTr="005C4F03">
        <w:trPr>
          <w:cantSplit/>
        </w:trPr>
        <w:tc>
          <w:tcPr>
            <w:tcW w:w="9072" w:type="dxa"/>
          </w:tcPr>
          <w:p w14:paraId="087C3B10" w14:textId="0DBA2EA0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 xml:space="preserve">Zarys International Group </w:t>
            </w:r>
            <w:r w:rsidR="00B346EB">
              <w:rPr>
                <w:b/>
                <w:sz w:val="22"/>
                <w:szCs w:val="22"/>
              </w:rPr>
              <w:t>Sp. z o.o. Sp. k.</w:t>
            </w:r>
          </w:p>
          <w:p w14:paraId="20F2788E" w14:textId="79F8614F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Pod Borem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18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1107ABB7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Zabrze</w:t>
            </w:r>
          </w:p>
          <w:p w14:paraId="0DC7EA78" w14:textId="48BA1C85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2 - Opatrunki samoprzylepne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26956E8" w14:textId="305B1225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 xml:space="preserve">: Najkorzystniejsza </w:t>
            </w:r>
            <w:r w:rsidR="007A5EEF">
              <w:rPr>
                <w:color w:val="000000"/>
                <w:sz w:val="22"/>
                <w:szCs w:val="22"/>
              </w:rPr>
              <w:t xml:space="preserve">złożona </w:t>
            </w:r>
            <w:r w:rsidR="00B346EB">
              <w:rPr>
                <w:color w:val="000000"/>
                <w:sz w:val="22"/>
                <w:szCs w:val="22"/>
              </w:rPr>
              <w:t>oferta spełniająca wymagania Zamawiającego.</w:t>
            </w:r>
          </w:p>
        </w:tc>
      </w:tr>
      <w:tr w:rsidR="000A77B6" w14:paraId="420F8E42" w14:textId="77777777" w:rsidTr="005C4F03">
        <w:trPr>
          <w:cantSplit/>
        </w:trPr>
        <w:tc>
          <w:tcPr>
            <w:tcW w:w="9072" w:type="dxa"/>
          </w:tcPr>
          <w:p w14:paraId="58A0F808" w14:textId="469FBDA8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 xml:space="preserve">Zarys International Group </w:t>
            </w:r>
            <w:r w:rsidR="00B346EB">
              <w:rPr>
                <w:b/>
                <w:sz w:val="22"/>
                <w:szCs w:val="22"/>
              </w:rPr>
              <w:t>Sp. z o.o. Sp. k.</w:t>
            </w:r>
          </w:p>
          <w:p w14:paraId="32582F29" w14:textId="2C2CAA39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Pod Borem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18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7C161314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Zabrze</w:t>
            </w:r>
          </w:p>
          <w:p w14:paraId="3677B784" w14:textId="488B053E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3 - Opatrunki specjalistyczne, opatrunek z przecięciem i otworem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C4D71B1" w14:textId="65C81906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 xml:space="preserve">: Jedyna złożona oferta. Spełnia wymagania Zamawiającego. </w:t>
            </w:r>
          </w:p>
        </w:tc>
      </w:tr>
      <w:tr w:rsidR="000A77B6" w14:paraId="2D65D809" w14:textId="77777777" w:rsidTr="005C4F03">
        <w:trPr>
          <w:cantSplit/>
        </w:trPr>
        <w:tc>
          <w:tcPr>
            <w:tcW w:w="9072" w:type="dxa"/>
          </w:tcPr>
          <w:p w14:paraId="69D156A9" w14:textId="74E6BE3C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 xml:space="preserve">Zarys International Group </w:t>
            </w:r>
            <w:r w:rsidR="00B346EB">
              <w:rPr>
                <w:b/>
                <w:sz w:val="22"/>
                <w:szCs w:val="22"/>
              </w:rPr>
              <w:t>Sp. z o.o. Sp. k.</w:t>
            </w:r>
          </w:p>
          <w:p w14:paraId="1EF685B0" w14:textId="30D3F520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</w:t>
            </w:r>
            <w:r w:rsidR="000A77B6" w:rsidRPr="000A77B6">
              <w:rPr>
                <w:bCs/>
                <w:sz w:val="22"/>
                <w:szCs w:val="22"/>
              </w:rPr>
              <w:t>od Borem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18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727360D0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Zabrze</w:t>
            </w:r>
          </w:p>
          <w:p w14:paraId="3372CB80" w14:textId="5B03E1AD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4 - Pakiet do pierwszej toalety noworodka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E94614E" w14:textId="4CDB5523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 xml:space="preserve">: Najkorzystniejsza </w:t>
            </w:r>
            <w:r w:rsidR="007A5EEF">
              <w:rPr>
                <w:color w:val="000000"/>
                <w:sz w:val="22"/>
                <w:szCs w:val="22"/>
              </w:rPr>
              <w:t xml:space="preserve">złożona </w:t>
            </w:r>
            <w:r w:rsidR="00B346EB">
              <w:rPr>
                <w:color w:val="000000"/>
                <w:sz w:val="22"/>
                <w:szCs w:val="22"/>
              </w:rPr>
              <w:t xml:space="preserve">oferta spełniająca wymagania Zamawiającego. </w:t>
            </w:r>
          </w:p>
        </w:tc>
      </w:tr>
      <w:tr w:rsidR="000A77B6" w14:paraId="7665F83C" w14:textId="77777777" w:rsidTr="005C4F03">
        <w:trPr>
          <w:cantSplit/>
        </w:trPr>
        <w:tc>
          <w:tcPr>
            <w:tcW w:w="9072" w:type="dxa"/>
          </w:tcPr>
          <w:p w14:paraId="371D9DEC" w14:textId="77777777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>Paul Hartmann Polska Sp. z o.o.</w:t>
            </w:r>
          </w:p>
          <w:p w14:paraId="0640399C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EEC519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Pabianice</w:t>
            </w:r>
          </w:p>
          <w:p w14:paraId="1251339E" w14:textId="6773D456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5 - Opatrunki jałowe na rany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00762CC" w14:textId="5723FA7E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0A77B6" w14:paraId="15A2B424" w14:textId="77777777" w:rsidTr="005C4F03">
        <w:trPr>
          <w:cantSplit/>
        </w:trPr>
        <w:tc>
          <w:tcPr>
            <w:tcW w:w="9072" w:type="dxa"/>
          </w:tcPr>
          <w:p w14:paraId="40F1049E" w14:textId="6A2BC55A" w:rsidR="000A77B6" w:rsidRPr="00D26ED6" w:rsidRDefault="00B346EB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Konsorcjum: </w:t>
            </w:r>
            <w:proofErr w:type="spellStart"/>
            <w:r>
              <w:rPr>
                <w:b/>
                <w:sz w:val="22"/>
                <w:szCs w:val="22"/>
              </w:rPr>
              <w:t>Citonet</w:t>
            </w:r>
            <w:proofErr w:type="spellEnd"/>
            <w:r>
              <w:rPr>
                <w:b/>
                <w:sz w:val="22"/>
                <w:szCs w:val="22"/>
              </w:rPr>
              <w:t xml:space="preserve">-Kraków Sp. z o.o. oraz </w:t>
            </w:r>
            <w:r w:rsidR="000A77B6" w:rsidRPr="000A77B6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794AEDBF" w14:textId="23C4488F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Żółkiewskiego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20/26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4A8FBC1C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Toruń</w:t>
            </w:r>
          </w:p>
          <w:p w14:paraId="66902708" w14:textId="3C2065D3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6 - Pakiety zabiegowe jałowe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76EEDBA" w14:textId="276A5BC2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 xml:space="preserve">: Najkorzystniejsza </w:t>
            </w:r>
            <w:r w:rsidR="007A5EEF">
              <w:rPr>
                <w:color w:val="000000"/>
                <w:sz w:val="22"/>
                <w:szCs w:val="22"/>
              </w:rPr>
              <w:t xml:space="preserve">złożona </w:t>
            </w:r>
            <w:r w:rsidR="00B346EB">
              <w:rPr>
                <w:color w:val="000000"/>
                <w:sz w:val="22"/>
                <w:szCs w:val="22"/>
              </w:rPr>
              <w:t xml:space="preserve">oferta spełniająca wymagania Zamawiającego. </w:t>
            </w:r>
          </w:p>
        </w:tc>
      </w:tr>
      <w:tr w:rsidR="000A77B6" w14:paraId="55E00A23" w14:textId="77777777" w:rsidTr="005C4F03">
        <w:trPr>
          <w:cantSplit/>
        </w:trPr>
        <w:tc>
          <w:tcPr>
            <w:tcW w:w="9072" w:type="dxa"/>
          </w:tcPr>
          <w:p w14:paraId="1DE58C11" w14:textId="012F9570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 xml:space="preserve">Zarys International Group </w:t>
            </w:r>
            <w:r w:rsidR="00B346EB">
              <w:rPr>
                <w:b/>
                <w:sz w:val="22"/>
                <w:szCs w:val="22"/>
              </w:rPr>
              <w:t>Sp. z o.o. Sp. k.</w:t>
            </w:r>
          </w:p>
          <w:p w14:paraId="0A3B2A7E" w14:textId="5F054133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Pod Borem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18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1AD9CDBC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Zabrze</w:t>
            </w:r>
          </w:p>
          <w:p w14:paraId="629A4602" w14:textId="67A3219F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7 - Kompresy gazowe jałowe z nitką RTG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FFCF215" w14:textId="6EF7BA14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 xml:space="preserve">: Najkorzystniejsza </w:t>
            </w:r>
            <w:r w:rsidR="007A5EEF">
              <w:rPr>
                <w:color w:val="000000"/>
                <w:sz w:val="22"/>
                <w:szCs w:val="22"/>
              </w:rPr>
              <w:t xml:space="preserve">złożona </w:t>
            </w:r>
            <w:r w:rsidR="00B346EB">
              <w:rPr>
                <w:color w:val="000000"/>
                <w:sz w:val="22"/>
                <w:szCs w:val="22"/>
              </w:rPr>
              <w:t xml:space="preserve">oferta spełniająca wymagania Zamawiającego. </w:t>
            </w:r>
          </w:p>
        </w:tc>
      </w:tr>
      <w:tr w:rsidR="000A77B6" w14:paraId="58D8E5AB" w14:textId="77777777" w:rsidTr="005C4F03">
        <w:trPr>
          <w:cantSplit/>
        </w:trPr>
        <w:tc>
          <w:tcPr>
            <w:tcW w:w="9072" w:type="dxa"/>
          </w:tcPr>
          <w:p w14:paraId="0EF1B9F5" w14:textId="504DED75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 xml:space="preserve">Zarys International Group </w:t>
            </w:r>
            <w:r w:rsidR="00B346EB">
              <w:rPr>
                <w:b/>
                <w:sz w:val="22"/>
                <w:szCs w:val="22"/>
              </w:rPr>
              <w:t>Sp. z o.o. Sp. k.</w:t>
            </w:r>
          </w:p>
          <w:p w14:paraId="6A77AC4A" w14:textId="19296927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Pod Borem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18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0C198D3F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Zabrze</w:t>
            </w:r>
          </w:p>
          <w:p w14:paraId="497603AD" w14:textId="64B3AE18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8 - Kompresy jałowe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4219EE1" w14:textId="0559CB55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>: Najkorzystniejsza</w:t>
            </w:r>
            <w:r w:rsidR="007A5EEF">
              <w:rPr>
                <w:color w:val="000000"/>
                <w:sz w:val="22"/>
                <w:szCs w:val="22"/>
              </w:rPr>
              <w:t xml:space="preserve"> złożona</w:t>
            </w:r>
            <w:r w:rsidR="00B346EB">
              <w:rPr>
                <w:color w:val="000000"/>
                <w:sz w:val="22"/>
                <w:szCs w:val="22"/>
              </w:rPr>
              <w:t xml:space="preserve"> oferta spełniająca wymagania Zamawiającego.</w:t>
            </w:r>
          </w:p>
        </w:tc>
      </w:tr>
      <w:tr w:rsidR="000A77B6" w14:paraId="2909F665" w14:textId="77777777" w:rsidTr="005C4F03">
        <w:trPr>
          <w:cantSplit/>
        </w:trPr>
        <w:tc>
          <w:tcPr>
            <w:tcW w:w="9072" w:type="dxa"/>
          </w:tcPr>
          <w:p w14:paraId="13EFB959" w14:textId="446BF526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 xml:space="preserve">Zarys International Group </w:t>
            </w:r>
            <w:r w:rsidR="00B346EB">
              <w:rPr>
                <w:b/>
                <w:sz w:val="22"/>
                <w:szCs w:val="22"/>
              </w:rPr>
              <w:t>Sp. z o.o. Sp. k.</w:t>
            </w:r>
          </w:p>
          <w:p w14:paraId="6EA65835" w14:textId="5C0DB710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Pod Borem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18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7E92D107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Zabrze</w:t>
            </w:r>
          </w:p>
          <w:p w14:paraId="372C4254" w14:textId="1534B902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9 - Opatrunki do kateterów i wkłuć centralnych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4137204" w14:textId="0C56AF57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 xml:space="preserve">: Najkorzystniejsza </w:t>
            </w:r>
            <w:r w:rsidR="007A5EEF">
              <w:rPr>
                <w:color w:val="000000"/>
                <w:sz w:val="22"/>
                <w:szCs w:val="22"/>
              </w:rPr>
              <w:t xml:space="preserve">złożona </w:t>
            </w:r>
            <w:r w:rsidR="00B346EB">
              <w:rPr>
                <w:color w:val="000000"/>
                <w:sz w:val="22"/>
                <w:szCs w:val="22"/>
              </w:rPr>
              <w:t>oferta spełniająca wymagania Zamawiającego.</w:t>
            </w:r>
          </w:p>
        </w:tc>
      </w:tr>
      <w:tr w:rsidR="000A77B6" w14:paraId="231E6EEE" w14:textId="77777777" w:rsidTr="005C4F03">
        <w:trPr>
          <w:cantSplit/>
        </w:trPr>
        <w:tc>
          <w:tcPr>
            <w:tcW w:w="9072" w:type="dxa"/>
          </w:tcPr>
          <w:p w14:paraId="7E3E4CBD" w14:textId="77777777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>3M Poland Sp. z o.o.</w:t>
            </w:r>
          </w:p>
          <w:p w14:paraId="3712FCE0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Al. Katowicka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7BEDEC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05-830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Kajetany k. Nadarzyna</w:t>
            </w:r>
          </w:p>
          <w:p w14:paraId="359AF7C4" w14:textId="31E39063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10 - Plastry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504C5A1" w14:textId="12A2CD07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0A77B6" w14:paraId="547B0EE0" w14:textId="77777777" w:rsidTr="005C4F03">
        <w:trPr>
          <w:cantSplit/>
        </w:trPr>
        <w:tc>
          <w:tcPr>
            <w:tcW w:w="9072" w:type="dxa"/>
          </w:tcPr>
          <w:p w14:paraId="61927833" w14:textId="45090CD8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 xml:space="preserve">Zarys International Group </w:t>
            </w:r>
            <w:r w:rsidR="00B346EB">
              <w:rPr>
                <w:b/>
                <w:sz w:val="22"/>
                <w:szCs w:val="22"/>
              </w:rPr>
              <w:t>Sp. z o.o. Sp. k.</w:t>
            </w:r>
          </w:p>
          <w:p w14:paraId="4B1A3144" w14:textId="53222897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Pod Borem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18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46E0D764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Zabrze</w:t>
            </w:r>
          </w:p>
          <w:p w14:paraId="26A7943B" w14:textId="607C088A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11 - Elastyczna siatka opatrunkowa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63B8571" w14:textId="79D3C513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 xml:space="preserve">: Najkorzystniejsza </w:t>
            </w:r>
            <w:r w:rsidR="007A5EEF">
              <w:rPr>
                <w:color w:val="000000"/>
                <w:sz w:val="22"/>
                <w:szCs w:val="22"/>
              </w:rPr>
              <w:t xml:space="preserve">złożona </w:t>
            </w:r>
            <w:r w:rsidR="00B346EB">
              <w:rPr>
                <w:color w:val="000000"/>
                <w:sz w:val="22"/>
                <w:szCs w:val="22"/>
              </w:rPr>
              <w:t>oferta spełniająca wymagania Zamawiającego.</w:t>
            </w:r>
          </w:p>
        </w:tc>
      </w:tr>
      <w:tr w:rsidR="000A77B6" w14:paraId="12DB4FE8" w14:textId="77777777" w:rsidTr="005C4F03">
        <w:trPr>
          <w:cantSplit/>
        </w:trPr>
        <w:tc>
          <w:tcPr>
            <w:tcW w:w="9072" w:type="dxa"/>
          </w:tcPr>
          <w:p w14:paraId="0FF68484" w14:textId="3FEB18C3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 xml:space="preserve">Lohmann &amp; </w:t>
            </w:r>
            <w:proofErr w:type="spellStart"/>
            <w:r w:rsidRPr="000A77B6">
              <w:rPr>
                <w:b/>
                <w:sz w:val="22"/>
                <w:szCs w:val="22"/>
              </w:rPr>
              <w:t>Rauscher</w:t>
            </w:r>
            <w:proofErr w:type="spellEnd"/>
            <w:r w:rsidRPr="000A77B6">
              <w:rPr>
                <w:b/>
                <w:sz w:val="22"/>
                <w:szCs w:val="22"/>
              </w:rPr>
              <w:t xml:space="preserve"> Polska </w:t>
            </w:r>
            <w:r w:rsidR="00B346EB">
              <w:rPr>
                <w:b/>
                <w:sz w:val="22"/>
                <w:szCs w:val="22"/>
              </w:rPr>
              <w:t>S</w:t>
            </w:r>
            <w:r w:rsidRPr="000A77B6">
              <w:rPr>
                <w:b/>
                <w:sz w:val="22"/>
                <w:szCs w:val="22"/>
              </w:rPr>
              <w:t>p. z o.o.</w:t>
            </w:r>
          </w:p>
          <w:p w14:paraId="7F4666F5" w14:textId="56E695A5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Moniuszki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14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4AE8CF3F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Pabianice</w:t>
            </w:r>
          </w:p>
          <w:p w14:paraId="6498D1B4" w14:textId="6707AC16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12 - Obłożenia do zabiegów ortopedycznych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52AD9E" w14:textId="07FEE19D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0A77B6" w14:paraId="72A3D170" w14:textId="77777777" w:rsidTr="005C4F03">
        <w:trPr>
          <w:cantSplit/>
        </w:trPr>
        <w:tc>
          <w:tcPr>
            <w:tcW w:w="9072" w:type="dxa"/>
          </w:tcPr>
          <w:p w14:paraId="02953207" w14:textId="69CE9ED6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 xml:space="preserve">Zarys International Group </w:t>
            </w:r>
            <w:r w:rsidR="00B346EB">
              <w:rPr>
                <w:b/>
                <w:sz w:val="22"/>
                <w:szCs w:val="22"/>
              </w:rPr>
              <w:t>Sp. z o.o. Sp. k.</w:t>
            </w:r>
          </w:p>
          <w:p w14:paraId="30ACF99B" w14:textId="1E3D4E39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Pod Borem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18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76F07896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Zabrze</w:t>
            </w:r>
          </w:p>
          <w:p w14:paraId="2FF4582C" w14:textId="4C3C7305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13 - Plaster poiniekcyjny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54CE96E" w14:textId="079471F3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0A77B6" w14:paraId="54E77742" w14:textId="77777777" w:rsidTr="005C4F03">
        <w:trPr>
          <w:cantSplit/>
        </w:trPr>
        <w:tc>
          <w:tcPr>
            <w:tcW w:w="9072" w:type="dxa"/>
          </w:tcPr>
          <w:p w14:paraId="11A6A389" w14:textId="05AC476B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lastRenderedPageBreak/>
              <w:t xml:space="preserve">Zarys International Group </w:t>
            </w:r>
            <w:r w:rsidR="00B346EB">
              <w:rPr>
                <w:b/>
                <w:sz w:val="22"/>
                <w:szCs w:val="22"/>
              </w:rPr>
              <w:t>Sp. z o.o. Sp. k.</w:t>
            </w:r>
          </w:p>
          <w:p w14:paraId="40DC7D56" w14:textId="15E459B4" w:rsidR="000A77B6" w:rsidRPr="009F0E5C" w:rsidRDefault="00B346EB" w:rsidP="005C4F0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A77B6" w:rsidRPr="000A77B6">
              <w:rPr>
                <w:bCs/>
                <w:sz w:val="22"/>
                <w:szCs w:val="22"/>
              </w:rPr>
              <w:t>Pod Borem</w:t>
            </w:r>
            <w:r w:rsidR="000A77B6" w:rsidRPr="009F0E5C">
              <w:rPr>
                <w:bCs/>
                <w:sz w:val="22"/>
                <w:szCs w:val="22"/>
              </w:rPr>
              <w:t xml:space="preserve"> </w:t>
            </w:r>
            <w:r w:rsidR="000A77B6" w:rsidRPr="000A77B6">
              <w:rPr>
                <w:bCs/>
                <w:sz w:val="22"/>
                <w:szCs w:val="22"/>
              </w:rPr>
              <w:t>18</w:t>
            </w:r>
            <w:r w:rsidR="000A77B6">
              <w:rPr>
                <w:bCs/>
                <w:sz w:val="22"/>
                <w:szCs w:val="22"/>
              </w:rPr>
              <w:t xml:space="preserve"> </w:t>
            </w:r>
          </w:p>
          <w:p w14:paraId="65C1196B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Zabrze</w:t>
            </w:r>
          </w:p>
          <w:p w14:paraId="59C80CD7" w14:textId="74521E7C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14 - Gaza opatrunkowa kopertowa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E48AB7B" w14:textId="09664E4B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0A77B6" w14:paraId="46B6713E" w14:textId="77777777" w:rsidTr="005C4F03">
        <w:trPr>
          <w:cantSplit/>
        </w:trPr>
        <w:tc>
          <w:tcPr>
            <w:tcW w:w="9072" w:type="dxa"/>
          </w:tcPr>
          <w:p w14:paraId="4ED6F631" w14:textId="77777777" w:rsidR="000A77B6" w:rsidRPr="00D26ED6" w:rsidRDefault="000A77B6" w:rsidP="005C4F0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A77B6">
              <w:rPr>
                <w:b/>
                <w:sz w:val="22"/>
                <w:szCs w:val="22"/>
              </w:rPr>
              <w:t>Paul Hartmann Polska Sp. z o.o.</w:t>
            </w:r>
          </w:p>
          <w:p w14:paraId="27AFA020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79EBBCD" w14:textId="77777777" w:rsidR="000A77B6" w:rsidRPr="009F0E5C" w:rsidRDefault="000A77B6" w:rsidP="005C4F03">
            <w:pPr>
              <w:jc w:val="both"/>
              <w:rPr>
                <w:bCs/>
                <w:sz w:val="22"/>
                <w:szCs w:val="22"/>
              </w:rPr>
            </w:pPr>
            <w:r w:rsidRPr="000A77B6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77B6">
              <w:rPr>
                <w:bCs/>
                <w:sz w:val="22"/>
                <w:szCs w:val="22"/>
              </w:rPr>
              <w:t>Pabianice</w:t>
            </w:r>
          </w:p>
          <w:p w14:paraId="2E94166A" w14:textId="34D63E7B" w:rsidR="000A77B6" w:rsidRPr="00211A34" w:rsidRDefault="000A77B6" w:rsidP="005C4F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A77B6">
              <w:rPr>
                <w:sz w:val="22"/>
                <w:szCs w:val="22"/>
              </w:rPr>
              <w:t>Pakiet 15 - Jałowe serwety z włókniny jednorazowego użycia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5B9DF41" w14:textId="11CD087C" w:rsidR="000A77B6" w:rsidRPr="000A77B6" w:rsidRDefault="000A77B6" w:rsidP="00B346EB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B346EB">
              <w:rPr>
                <w:color w:val="000000"/>
                <w:sz w:val="22"/>
                <w:szCs w:val="22"/>
              </w:rPr>
              <w:t xml:space="preserve">: Jedyna złożona oferta. Spełnia wymagania Zamawiającego. </w:t>
            </w:r>
          </w:p>
        </w:tc>
      </w:tr>
    </w:tbl>
    <w:p w14:paraId="602343E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643"/>
        <w:gridCol w:w="1701"/>
        <w:gridCol w:w="1560"/>
      </w:tblGrid>
      <w:tr w:rsidR="00211A34" w:rsidRPr="00834EF4" w14:paraId="5A437F78" w14:textId="77777777" w:rsidTr="007A5EEF">
        <w:tc>
          <w:tcPr>
            <w:tcW w:w="2169" w:type="dxa"/>
            <w:shd w:val="clear" w:color="auto" w:fill="F3F3F3"/>
            <w:vAlign w:val="center"/>
          </w:tcPr>
          <w:p w14:paraId="43F2125F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38B7AB97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643" w:type="dxa"/>
            <w:shd w:val="clear" w:color="auto" w:fill="F3F3F3"/>
          </w:tcPr>
          <w:p w14:paraId="793E9AF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71CBF12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7EEABD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A77B6" w:rsidRPr="00834EF4" w14:paraId="00B9C6AD" w14:textId="77777777" w:rsidTr="007A5EEF">
        <w:tc>
          <w:tcPr>
            <w:tcW w:w="2169" w:type="dxa"/>
            <w:shd w:val="clear" w:color="auto" w:fill="auto"/>
          </w:tcPr>
          <w:p w14:paraId="6A7DFE0D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1 - Preparaty hemostatyczne</w:t>
            </w:r>
          </w:p>
        </w:tc>
        <w:tc>
          <w:tcPr>
            <w:tcW w:w="3643" w:type="dxa"/>
            <w:shd w:val="clear" w:color="auto" w:fill="auto"/>
          </w:tcPr>
          <w:p w14:paraId="7E88224B" w14:textId="77777777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479894D3" w14:textId="55580B40" w:rsidR="000A77B6" w:rsidRPr="00211A34" w:rsidRDefault="00B346EB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Iłżecka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24</w:t>
            </w:r>
          </w:p>
          <w:p w14:paraId="43924CFA" w14:textId="3F80E1CA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02</w:t>
            </w:r>
            <w:r w:rsidR="00B346EB">
              <w:rPr>
                <w:sz w:val="20"/>
                <w:szCs w:val="20"/>
              </w:rPr>
              <w:t>-</w:t>
            </w:r>
            <w:r w:rsidRPr="000A77B6">
              <w:rPr>
                <w:sz w:val="20"/>
                <w:szCs w:val="20"/>
              </w:rPr>
              <w:t>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5E9FE2FE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D411C0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0CBEA091" w14:textId="77777777" w:rsidTr="007A5EEF">
        <w:tc>
          <w:tcPr>
            <w:tcW w:w="2169" w:type="dxa"/>
            <w:shd w:val="clear" w:color="auto" w:fill="auto"/>
          </w:tcPr>
          <w:p w14:paraId="720778BE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2 - Opatrunki samoprzylepne</w:t>
            </w:r>
          </w:p>
        </w:tc>
        <w:tc>
          <w:tcPr>
            <w:tcW w:w="3643" w:type="dxa"/>
            <w:shd w:val="clear" w:color="auto" w:fill="auto"/>
          </w:tcPr>
          <w:p w14:paraId="23AFFD13" w14:textId="240C581B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B346EB">
              <w:rPr>
                <w:b/>
                <w:bCs/>
                <w:sz w:val="20"/>
                <w:szCs w:val="20"/>
              </w:rPr>
              <w:t>Sp. z o.o. Sp. k.</w:t>
            </w:r>
          </w:p>
          <w:p w14:paraId="318C7E12" w14:textId="146129E4" w:rsidR="000A77B6" w:rsidRPr="00211A34" w:rsidRDefault="00B346EB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Pod Borem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18</w:t>
            </w:r>
          </w:p>
          <w:p w14:paraId="75CD4CE8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600C4E59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26A617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3E5F8BD8" w14:textId="77777777" w:rsidTr="007A5EEF">
        <w:tc>
          <w:tcPr>
            <w:tcW w:w="2169" w:type="dxa"/>
            <w:shd w:val="clear" w:color="auto" w:fill="auto"/>
          </w:tcPr>
          <w:p w14:paraId="082296D9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2 - Opatrunki samoprzylepne</w:t>
            </w:r>
          </w:p>
        </w:tc>
        <w:tc>
          <w:tcPr>
            <w:tcW w:w="3643" w:type="dxa"/>
            <w:shd w:val="clear" w:color="auto" w:fill="auto"/>
          </w:tcPr>
          <w:p w14:paraId="3201B0D7" w14:textId="77777777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05E9EFD1" w14:textId="77777777" w:rsidR="000A77B6" w:rsidRPr="00211A34" w:rsidRDefault="000A77B6" w:rsidP="005C4F03">
            <w:pPr>
              <w:rPr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17</w:t>
            </w:r>
          </w:p>
          <w:p w14:paraId="7AA1D1E1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Pabianice</w:t>
            </w:r>
          </w:p>
        </w:tc>
        <w:tc>
          <w:tcPr>
            <w:tcW w:w="1701" w:type="dxa"/>
            <w:shd w:val="clear" w:color="auto" w:fill="auto"/>
          </w:tcPr>
          <w:p w14:paraId="2CFDA458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- 232.85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968456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232,85</w:t>
            </w:r>
          </w:p>
        </w:tc>
      </w:tr>
      <w:tr w:rsidR="000A77B6" w:rsidRPr="00834EF4" w14:paraId="2D807859" w14:textId="77777777" w:rsidTr="007A5EEF">
        <w:tc>
          <w:tcPr>
            <w:tcW w:w="2169" w:type="dxa"/>
            <w:shd w:val="clear" w:color="auto" w:fill="auto"/>
          </w:tcPr>
          <w:p w14:paraId="7284A493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3 - Opatrunki specjalistyczne, opatrunek z przecięciem i otworem</w:t>
            </w:r>
          </w:p>
        </w:tc>
        <w:tc>
          <w:tcPr>
            <w:tcW w:w="3643" w:type="dxa"/>
            <w:shd w:val="clear" w:color="auto" w:fill="auto"/>
          </w:tcPr>
          <w:p w14:paraId="65AA83B3" w14:textId="32BF9841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B346EB">
              <w:rPr>
                <w:b/>
                <w:bCs/>
                <w:sz w:val="20"/>
                <w:szCs w:val="20"/>
              </w:rPr>
              <w:t>Sp. z o.o. Sp. k.</w:t>
            </w:r>
          </w:p>
          <w:p w14:paraId="598B643C" w14:textId="037BCD55" w:rsidR="000A77B6" w:rsidRPr="00211A34" w:rsidRDefault="00B346EB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Pod Borem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18</w:t>
            </w:r>
          </w:p>
          <w:p w14:paraId="53913573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04BC6CF3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AC5688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6CA8757F" w14:textId="77777777" w:rsidTr="007A5EEF">
        <w:tc>
          <w:tcPr>
            <w:tcW w:w="2169" w:type="dxa"/>
            <w:shd w:val="clear" w:color="auto" w:fill="auto"/>
          </w:tcPr>
          <w:p w14:paraId="3495B91D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4 - Pakiet do pierwszej toalety noworodka</w:t>
            </w:r>
          </w:p>
        </w:tc>
        <w:tc>
          <w:tcPr>
            <w:tcW w:w="3643" w:type="dxa"/>
            <w:shd w:val="clear" w:color="auto" w:fill="auto"/>
          </w:tcPr>
          <w:p w14:paraId="6EEB4BA6" w14:textId="0BC4B034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3B697A">
              <w:rPr>
                <w:b/>
                <w:bCs/>
                <w:sz w:val="20"/>
                <w:szCs w:val="20"/>
              </w:rPr>
              <w:t>Sp. z o.o. Sp. k.</w:t>
            </w:r>
          </w:p>
          <w:p w14:paraId="53C20F66" w14:textId="45E13CC3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Pod Borem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18</w:t>
            </w:r>
          </w:p>
          <w:p w14:paraId="56D58BB4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595D5573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A40D8B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5F9D1ED5" w14:textId="77777777" w:rsidTr="007A5EEF">
        <w:tc>
          <w:tcPr>
            <w:tcW w:w="2169" w:type="dxa"/>
            <w:shd w:val="clear" w:color="auto" w:fill="auto"/>
          </w:tcPr>
          <w:p w14:paraId="15B06779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4 - Pakiet do pierwszej toalety noworodka</w:t>
            </w:r>
          </w:p>
        </w:tc>
        <w:tc>
          <w:tcPr>
            <w:tcW w:w="3643" w:type="dxa"/>
            <w:shd w:val="clear" w:color="auto" w:fill="auto"/>
          </w:tcPr>
          <w:p w14:paraId="2B7E5ACF" w14:textId="431EEDED" w:rsidR="000A77B6" w:rsidRPr="00211A34" w:rsidRDefault="003B697A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Konsorcjum: </w:t>
            </w:r>
            <w:proofErr w:type="spellStart"/>
            <w:r>
              <w:rPr>
                <w:b/>
                <w:bCs/>
                <w:sz w:val="20"/>
                <w:szCs w:val="20"/>
              </w:rPr>
              <w:t>Citonet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-Kraków Sp. z o.o. oraz </w:t>
            </w:r>
            <w:r w:rsidR="000A77B6" w:rsidRPr="000A77B6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296E867A" w14:textId="74838A3F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Żółkiewskiego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20/26</w:t>
            </w:r>
          </w:p>
          <w:p w14:paraId="1029B08B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2A667D25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- 499.45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DBB435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499,45</w:t>
            </w:r>
          </w:p>
        </w:tc>
      </w:tr>
      <w:tr w:rsidR="000A77B6" w:rsidRPr="00834EF4" w14:paraId="7716BDEE" w14:textId="77777777" w:rsidTr="007A5EEF">
        <w:tc>
          <w:tcPr>
            <w:tcW w:w="2169" w:type="dxa"/>
            <w:shd w:val="clear" w:color="auto" w:fill="auto"/>
          </w:tcPr>
          <w:p w14:paraId="29B4B975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5 - Opatrunki jałowe na rany</w:t>
            </w:r>
          </w:p>
        </w:tc>
        <w:tc>
          <w:tcPr>
            <w:tcW w:w="3643" w:type="dxa"/>
            <w:shd w:val="clear" w:color="auto" w:fill="auto"/>
          </w:tcPr>
          <w:p w14:paraId="153B7C72" w14:textId="77777777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2621EB12" w14:textId="77777777" w:rsidR="000A77B6" w:rsidRPr="00211A34" w:rsidRDefault="000A77B6" w:rsidP="005C4F03">
            <w:pPr>
              <w:rPr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17</w:t>
            </w:r>
          </w:p>
          <w:p w14:paraId="7E43DA37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Pabianice</w:t>
            </w:r>
          </w:p>
        </w:tc>
        <w:tc>
          <w:tcPr>
            <w:tcW w:w="1701" w:type="dxa"/>
            <w:shd w:val="clear" w:color="auto" w:fill="auto"/>
          </w:tcPr>
          <w:p w14:paraId="0C177787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514025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0DF6D325" w14:textId="77777777" w:rsidTr="007A5EEF">
        <w:trPr>
          <w:trHeight w:val="1360"/>
        </w:trPr>
        <w:tc>
          <w:tcPr>
            <w:tcW w:w="2169" w:type="dxa"/>
            <w:shd w:val="clear" w:color="auto" w:fill="auto"/>
          </w:tcPr>
          <w:p w14:paraId="3E814248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6 - Pakiety zabiegowe jałowe</w:t>
            </w:r>
          </w:p>
        </w:tc>
        <w:tc>
          <w:tcPr>
            <w:tcW w:w="3643" w:type="dxa"/>
            <w:shd w:val="clear" w:color="auto" w:fill="auto"/>
          </w:tcPr>
          <w:p w14:paraId="7FD89081" w14:textId="06227093" w:rsidR="000A77B6" w:rsidRPr="00211A34" w:rsidRDefault="003B697A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Konsorcjum: </w:t>
            </w:r>
            <w:proofErr w:type="spellStart"/>
            <w:r>
              <w:rPr>
                <w:b/>
                <w:bCs/>
                <w:sz w:val="20"/>
                <w:szCs w:val="20"/>
              </w:rPr>
              <w:t>Citonet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-Kraków Sp. z o.o. oraz </w:t>
            </w:r>
            <w:r w:rsidR="000A77B6" w:rsidRPr="000A77B6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322CA897" w14:textId="4E4547F8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Żółkiewskiego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20/26</w:t>
            </w:r>
          </w:p>
          <w:p w14:paraId="764C68EB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6C61E4D2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944A66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7B32D665" w14:textId="77777777" w:rsidTr="007A5EEF">
        <w:tc>
          <w:tcPr>
            <w:tcW w:w="2169" w:type="dxa"/>
            <w:shd w:val="clear" w:color="auto" w:fill="auto"/>
          </w:tcPr>
          <w:p w14:paraId="510EECBD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6 - Pakiety zabiegowe jałowe</w:t>
            </w:r>
          </w:p>
        </w:tc>
        <w:tc>
          <w:tcPr>
            <w:tcW w:w="3643" w:type="dxa"/>
            <w:shd w:val="clear" w:color="auto" w:fill="auto"/>
          </w:tcPr>
          <w:p w14:paraId="449CE547" w14:textId="3DD31B31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3B697A">
              <w:rPr>
                <w:b/>
                <w:bCs/>
                <w:sz w:val="20"/>
                <w:szCs w:val="20"/>
              </w:rPr>
              <w:t>Sp. z o.o. Sp. k.</w:t>
            </w:r>
          </w:p>
          <w:p w14:paraId="5214ADBB" w14:textId="79EAE63B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Pod Borem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18</w:t>
            </w:r>
          </w:p>
          <w:p w14:paraId="7E59D012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56904D61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F57267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0,00</w:t>
            </w:r>
          </w:p>
        </w:tc>
      </w:tr>
      <w:tr w:rsidR="000A77B6" w:rsidRPr="00834EF4" w14:paraId="19884FAA" w14:textId="77777777" w:rsidTr="007A5EEF">
        <w:tc>
          <w:tcPr>
            <w:tcW w:w="2169" w:type="dxa"/>
            <w:shd w:val="clear" w:color="auto" w:fill="auto"/>
          </w:tcPr>
          <w:p w14:paraId="6857DFFE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7 - Kompresy gazowe jałowe z nitką RTG</w:t>
            </w:r>
          </w:p>
        </w:tc>
        <w:tc>
          <w:tcPr>
            <w:tcW w:w="3643" w:type="dxa"/>
            <w:shd w:val="clear" w:color="auto" w:fill="auto"/>
          </w:tcPr>
          <w:p w14:paraId="0E39047E" w14:textId="09718882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3B697A">
              <w:rPr>
                <w:b/>
                <w:bCs/>
                <w:sz w:val="20"/>
                <w:szCs w:val="20"/>
              </w:rPr>
              <w:t>Sp. z o.o. Sp. k.</w:t>
            </w:r>
          </w:p>
          <w:p w14:paraId="3C6E1ADC" w14:textId="023B3009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Pod Borem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18</w:t>
            </w:r>
          </w:p>
          <w:p w14:paraId="67092F87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6671446D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5B0981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33624F29" w14:textId="77777777" w:rsidTr="007A5EEF">
        <w:tc>
          <w:tcPr>
            <w:tcW w:w="2169" w:type="dxa"/>
            <w:shd w:val="clear" w:color="auto" w:fill="auto"/>
          </w:tcPr>
          <w:p w14:paraId="1D64F045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7 - Kompresy gazowe jałowe z nitką RTG</w:t>
            </w:r>
          </w:p>
        </w:tc>
        <w:tc>
          <w:tcPr>
            <w:tcW w:w="3643" w:type="dxa"/>
            <w:shd w:val="clear" w:color="auto" w:fill="auto"/>
          </w:tcPr>
          <w:p w14:paraId="446253CB" w14:textId="4055C450" w:rsidR="000A77B6" w:rsidRPr="00211A34" w:rsidRDefault="003B697A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Konsorcjum: </w:t>
            </w:r>
            <w:proofErr w:type="spellStart"/>
            <w:r>
              <w:rPr>
                <w:b/>
                <w:bCs/>
                <w:sz w:val="20"/>
                <w:szCs w:val="20"/>
              </w:rPr>
              <w:t>Citonet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-Kraków Sp. z o.o. oraz </w:t>
            </w:r>
            <w:r w:rsidR="000A77B6" w:rsidRPr="000A77B6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0B356C97" w14:textId="34CDE1F7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Żółkiewskiego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20/26</w:t>
            </w:r>
          </w:p>
          <w:p w14:paraId="1B93882B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05DB8CA7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- 294.45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AF8A87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294,45</w:t>
            </w:r>
          </w:p>
        </w:tc>
      </w:tr>
      <w:tr w:rsidR="000A77B6" w:rsidRPr="00834EF4" w14:paraId="02CB06C7" w14:textId="77777777" w:rsidTr="007A5EEF">
        <w:tc>
          <w:tcPr>
            <w:tcW w:w="2169" w:type="dxa"/>
            <w:shd w:val="clear" w:color="auto" w:fill="auto"/>
          </w:tcPr>
          <w:p w14:paraId="5D83A3DF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8 - Kompresy jałowe</w:t>
            </w:r>
          </w:p>
        </w:tc>
        <w:tc>
          <w:tcPr>
            <w:tcW w:w="3643" w:type="dxa"/>
            <w:shd w:val="clear" w:color="auto" w:fill="auto"/>
          </w:tcPr>
          <w:p w14:paraId="1E3282E5" w14:textId="1671D20A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3B697A">
              <w:rPr>
                <w:b/>
                <w:bCs/>
                <w:sz w:val="20"/>
                <w:szCs w:val="20"/>
              </w:rPr>
              <w:t>Sp. z o.o. Sp. k.</w:t>
            </w:r>
          </w:p>
          <w:p w14:paraId="12D45FB7" w14:textId="4636341D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Pod Borem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18</w:t>
            </w:r>
          </w:p>
          <w:p w14:paraId="78689EC2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609F69EB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AF3682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755BB3BF" w14:textId="77777777" w:rsidTr="007A5EEF">
        <w:tc>
          <w:tcPr>
            <w:tcW w:w="2169" w:type="dxa"/>
            <w:shd w:val="clear" w:color="auto" w:fill="auto"/>
          </w:tcPr>
          <w:p w14:paraId="41CFA2D6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8 - Kompresy jałowe</w:t>
            </w:r>
          </w:p>
        </w:tc>
        <w:tc>
          <w:tcPr>
            <w:tcW w:w="3643" w:type="dxa"/>
            <w:shd w:val="clear" w:color="auto" w:fill="auto"/>
          </w:tcPr>
          <w:p w14:paraId="55A6BB78" w14:textId="1F27AF42" w:rsidR="000A77B6" w:rsidRPr="00211A34" w:rsidRDefault="003B697A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Konsorcjum: </w:t>
            </w:r>
            <w:proofErr w:type="spellStart"/>
            <w:r>
              <w:rPr>
                <w:b/>
                <w:bCs/>
                <w:sz w:val="20"/>
                <w:szCs w:val="20"/>
              </w:rPr>
              <w:t>Citonet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-Kraków Sp. z o.o. oraz </w:t>
            </w:r>
            <w:r w:rsidR="000A77B6" w:rsidRPr="000A77B6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7872BF42" w14:textId="6A7405BA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Żółkiewskiego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20/26</w:t>
            </w:r>
          </w:p>
          <w:p w14:paraId="652050EB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23CD30A6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- 405.35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D00BA7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405,35</w:t>
            </w:r>
          </w:p>
        </w:tc>
      </w:tr>
      <w:tr w:rsidR="000A77B6" w:rsidRPr="00834EF4" w14:paraId="3C7CABCA" w14:textId="77777777" w:rsidTr="007A5EEF">
        <w:tc>
          <w:tcPr>
            <w:tcW w:w="2169" w:type="dxa"/>
            <w:shd w:val="clear" w:color="auto" w:fill="auto"/>
          </w:tcPr>
          <w:p w14:paraId="5A0B9B6C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9 - Opatrunki do kateterów i wkłuć centralnych</w:t>
            </w:r>
          </w:p>
        </w:tc>
        <w:tc>
          <w:tcPr>
            <w:tcW w:w="3643" w:type="dxa"/>
            <w:shd w:val="clear" w:color="auto" w:fill="auto"/>
          </w:tcPr>
          <w:p w14:paraId="0A5673F3" w14:textId="23EE5D15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3B697A">
              <w:rPr>
                <w:b/>
                <w:bCs/>
                <w:sz w:val="20"/>
                <w:szCs w:val="20"/>
              </w:rPr>
              <w:t>Sp. z o.o. Sp. k.</w:t>
            </w:r>
          </w:p>
          <w:p w14:paraId="31AAF277" w14:textId="6CABFE3D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Pod Borem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18</w:t>
            </w:r>
          </w:p>
          <w:p w14:paraId="06249A1F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45395766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DAD07A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07BD5783" w14:textId="77777777" w:rsidTr="007A5EEF">
        <w:tc>
          <w:tcPr>
            <w:tcW w:w="2169" w:type="dxa"/>
            <w:shd w:val="clear" w:color="auto" w:fill="auto"/>
          </w:tcPr>
          <w:p w14:paraId="15D74B90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9 - Opatrunki do kateterów i wkłuć centralnych</w:t>
            </w:r>
          </w:p>
        </w:tc>
        <w:tc>
          <w:tcPr>
            <w:tcW w:w="3643" w:type="dxa"/>
            <w:shd w:val="clear" w:color="auto" w:fill="auto"/>
          </w:tcPr>
          <w:p w14:paraId="7F7A8B5B" w14:textId="77777777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>3M Poland Sp. z o.o.</w:t>
            </w:r>
          </w:p>
          <w:p w14:paraId="1B411D2B" w14:textId="77777777" w:rsidR="000A77B6" w:rsidRPr="00211A34" w:rsidRDefault="000A77B6" w:rsidP="005C4F03">
            <w:pPr>
              <w:rPr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117</w:t>
            </w:r>
          </w:p>
          <w:p w14:paraId="2C08BEE2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Kajetany k. Nadarzyna</w:t>
            </w:r>
          </w:p>
        </w:tc>
        <w:tc>
          <w:tcPr>
            <w:tcW w:w="1701" w:type="dxa"/>
            <w:shd w:val="clear" w:color="auto" w:fill="auto"/>
          </w:tcPr>
          <w:p w14:paraId="668FA9C8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- 478.80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715B03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478,80</w:t>
            </w:r>
          </w:p>
        </w:tc>
      </w:tr>
      <w:tr w:rsidR="000A77B6" w:rsidRPr="00834EF4" w14:paraId="343A4F78" w14:textId="77777777" w:rsidTr="007A5EEF">
        <w:tc>
          <w:tcPr>
            <w:tcW w:w="2169" w:type="dxa"/>
            <w:shd w:val="clear" w:color="auto" w:fill="auto"/>
          </w:tcPr>
          <w:p w14:paraId="05D2F2C4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10 - Plastry</w:t>
            </w:r>
          </w:p>
        </w:tc>
        <w:tc>
          <w:tcPr>
            <w:tcW w:w="3643" w:type="dxa"/>
            <w:shd w:val="clear" w:color="auto" w:fill="auto"/>
          </w:tcPr>
          <w:p w14:paraId="08B80932" w14:textId="77777777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>3M Poland Sp. z o.o.</w:t>
            </w:r>
          </w:p>
          <w:p w14:paraId="17457B4A" w14:textId="77777777" w:rsidR="000A77B6" w:rsidRPr="00211A34" w:rsidRDefault="000A77B6" w:rsidP="005C4F03">
            <w:pPr>
              <w:rPr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117</w:t>
            </w:r>
          </w:p>
          <w:p w14:paraId="5F977B3B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Kajetany k. Nadarzyna</w:t>
            </w:r>
          </w:p>
        </w:tc>
        <w:tc>
          <w:tcPr>
            <w:tcW w:w="1701" w:type="dxa"/>
            <w:shd w:val="clear" w:color="auto" w:fill="auto"/>
          </w:tcPr>
          <w:p w14:paraId="515F6CDC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E01960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6EE0809D" w14:textId="77777777" w:rsidTr="007A5EEF">
        <w:tc>
          <w:tcPr>
            <w:tcW w:w="2169" w:type="dxa"/>
            <w:shd w:val="clear" w:color="auto" w:fill="auto"/>
          </w:tcPr>
          <w:p w14:paraId="3C076F08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11 - Elastyczna siatka opatrunkowa</w:t>
            </w:r>
          </w:p>
        </w:tc>
        <w:tc>
          <w:tcPr>
            <w:tcW w:w="3643" w:type="dxa"/>
            <w:shd w:val="clear" w:color="auto" w:fill="auto"/>
          </w:tcPr>
          <w:p w14:paraId="043B67D7" w14:textId="7CF87FF4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3B697A">
              <w:rPr>
                <w:b/>
                <w:bCs/>
                <w:sz w:val="20"/>
                <w:szCs w:val="20"/>
              </w:rPr>
              <w:t>Sp. z o.o. Sp. k.</w:t>
            </w:r>
          </w:p>
          <w:p w14:paraId="760B6617" w14:textId="44DCE1F4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Pod Borem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18</w:t>
            </w:r>
          </w:p>
          <w:p w14:paraId="2E586908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10C2284F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910E5C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0E8CE8DA" w14:textId="77777777" w:rsidTr="007A5EEF">
        <w:tc>
          <w:tcPr>
            <w:tcW w:w="2169" w:type="dxa"/>
            <w:shd w:val="clear" w:color="auto" w:fill="auto"/>
          </w:tcPr>
          <w:p w14:paraId="35B2F2C8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11 - Elastyczna siatka opatrunkowa</w:t>
            </w:r>
          </w:p>
        </w:tc>
        <w:tc>
          <w:tcPr>
            <w:tcW w:w="3643" w:type="dxa"/>
            <w:shd w:val="clear" w:color="auto" w:fill="auto"/>
          </w:tcPr>
          <w:p w14:paraId="2D18C44A" w14:textId="126509F3" w:rsidR="000A77B6" w:rsidRPr="00211A34" w:rsidRDefault="003B697A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Konsorcjum: </w:t>
            </w:r>
            <w:proofErr w:type="spellStart"/>
            <w:r>
              <w:rPr>
                <w:b/>
                <w:bCs/>
                <w:sz w:val="20"/>
                <w:szCs w:val="20"/>
              </w:rPr>
              <w:t>Citonet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-Kraków Sp. z o.o. oraz </w:t>
            </w:r>
            <w:r w:rsidR="000A77B6" w:rsidRPr="000A77B6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2A2F185C" w14:textId="506A2BC4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Żółkiewskiego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20/26</w:t>
            </w:r>
          </w:p>
          <w:p w14:paraId="6BC65437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Toruń</w:t>
            </w:r>
          </w:p>
        </w:tc>
        <w:tc>
          <w:tcPr>
            <w:tcW w:w="1701" w:type="dxa"/>
            <w:shd w:val="clear" w:color="auto" w:fill="auto"/>
          </w:tcPr>
          <w:p w14:paraId="3299B72B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- 430.55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14C9C2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430,55</w:t>
            </w:r>
          </w:p>
        </w:tc>
      </w:tr>
      <w:tr w:rsidR="000A77B6" w:rsidRPr="00834EF4" w14:paraId="661977AB" w14:textId="77777777" w:rsidTr="007A5EEF">
        <w:tc>
          <w:tcPr>
            <w:tcW w:w="2169" w:type="dxa"/>
            <w:shd w:val="clear" w:color="auto" w:fill="auto"/>
          </w:tcPr>
          <w:p w14:paraId="4ECDB0B6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12 - Obłożenia do zabiegów ortopedycznych</w:t>
            </w:r>
          </w:p>
        </w:tc>
        <w:tc>
          <w:tcPr>
            <w:tcW w:w="3643" w:type="dxa"/>
            <w:shd w:val="clear" w:color="auto" w:fill="auto"/>
          </w:tcPr>
          <w:p w14:paraId="440114D4" w14:textId="591562BC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0A77B6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0A77B6">
              <w:rPr>
                <w:b/>
                <w:bCs/>
                <w:sz w:val="20"/>
                <w:szCs w:val="20"/>
              </w:rPr>
              <w:t xml:space="preserve"> Polska </w:t>
            </w:r>
            <w:r w:rsidR="003B697A">
              <w:rPr>
                <w:b/>
                <w:bCs/>
                <w:sz w:val="20"/>
                <w:szCs w:val="20"/>
              </w:rPr>
              <w:t>S</w:t>
            </w:r>
            <w:r w:rsidRPr="000A77B6">
              <w:rPr>
                <w:b/>
                <w:bCs/>
                <w:sz w:val="20"/>
                <w:szCs w:val="20"/>
              </w:rPr>
              <w:t>p. z o.o.</w:t>
            </w:r>
          </w:p>
          <w:p w14:paraId="7888D344" w14:textId="52112DD5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Moniuszki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14</w:t>
            </w:r>
          </w:p>
          <w:p w14:paraId="341DD822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Pabianice</w:t>
            </w:r>
          </w:p>
        </w:tc>
        <w:tc>
          <w:tcPr>
            <w:tcW w:w="1701" w:type="dxa"/>
            <w:shd w:val="clear" w:color="auto" w:fill="auto"/>
          </w:tcPr>
          <w:p w14:paraId="77F950B6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9A5772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77F03660" w14:textId="77777777" w:rsidTr="007A5EEF">
        <w:tc>
          <w:tcPr>
            <w:tcW w:w="2169" w:type="dxa"/>
            <w:shd w:val="clear" w:color="auto" w:fill="auto"/>
          </w:tcPr>
          <w:p w14:paraId="7A10D15B" w14:textId="1E6072EE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13 - Plaster poiniekcyjny</w:t>
            </w:r>
          </w:p>
        </w:tc>
        <w:tc>
          <w:tcPr>
            <w:tcW w:w="3643" w:type="dxa"/>
            <w:shd w:val="clear" w:color="auto" w:fill="auto"/>
          </w:tcPr>
          <w:p w14:paraId="723C8206" w14:textId="480D5686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3B697A">
              <w:rPr>
                <w:b/>
                <w:bCs/>
                <w:sz w:val="20"/>
                <w:szCs w:val="20"/>
              </w:rPr>
              <w:t>Sp. z o.o. Sp. k.</w:t>
            </w:r>
          </w:p>
          <w:p w14:paraId="165504A9" w14:textId="4323F077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Pod Borem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18</w:t>
            </w:r>
          </w:p>
          <w:p w14:paraId="56A09133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68EF2824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E3EC62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00B0FBC9" w14:textId="77777777" w:rsidTr="007A5EEF">
        <w:tc>
          <w:tcPr>
            <w:tcW w:w="2169" w:type="dxa"/>
            <w:shd w:val="clear" w:color="auto" w:fill="auto"/>
          </w:tcPr>
          <w:p w14:paraId="55630BB7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14 - Gaza opatrunkowa kopertowa</w:t>
            </w:r>
          </w:p>
        </w:tc>
        <w:tc>
          <w:tcPr>
            <w:tcW w:w="3643" w:type="dxa"/>
            <w:shd w:val="clear" w:color="auto" w:fill="auto"/>
          </w:tcPr>
          <w:p w14:paraId="53C55BA6" w14:textId="02BBABF3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3B697A">
              <w:rPr>
                <w:b/>
                <w:bCs/>
                <w:sz w:val="20"/>
                <w:szCs w:val="20"/>
              </w:rPr>
              <w:t>Sp. z o.o. Sp. k.</w:t>
            </w:r>
          </w:p>
          <w:p w14:paraId="5559C5EC" w14:textId="62BC4AB9" w:rsidR="000A77B6" w:rsidRPr="00211A34" w:rsidRDefault="003B697A" w:rsidP="005C4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A77B6" w:rsidRPr="000A77B6">
              <w:rPr>
                <w:sz w:val="20"/>
                <w:szCs w:val="20"/>
              </w:rPr>
              <w:t>Pod Borem</w:t>
            </w:r>
            <w:r w:rsidR="000A77B6" w:rsidRPr="00211A34">
              <w:rPr>
                <w:sz w:val="20"/>
                <w:szCs w:val="20"/>
              </w:rPr>
              <w:t xml:space="preserve"> </w:t>
            </w:r>
            <w:r w:rsidR="000A77B6" w:rsidRPr="000A77B6">
              <w:rPr>
                <w:sz w:val="20"/>
                <w:szCs w:val="20"/>
              </w:rPr>
              <w:t>18</w:t>
            </w:r>
          </w:p>
          <w:p w14:paraId="700AC7AC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Zabrze</w:t>
            </w:r>
          </w:p>
        </w:tc>
        <w:tc>
          <w:tcPr>
            <w:tcW w:w="1701" w:type="dxa"/>
            <w:shd w:val="clear" w:color="auto" w:fill="auto"/>
          </w:tcPr>
          <w:p w14:paraId="689B02A0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C098C2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  <w:tr w:rsidR="000A77B6" w:rsidRPr="00834EF4" w14:paraId="50DBCF2E" w14:textId="77777777" w:rsidTr="007A5EEF">
        <w:tc>
          <w:tcPr>
            <w:tcW w:w="2169" w:type="dxa"/>
            <w:shd w:val="clear" w:color="auto" w:fill="auto"/>
          </w:tcPr>
          <w:p w14:paraId="20B7EF11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77B6">
              <w:rPr>
                <w:sz w:val="20"/>
                <w:szCs w:val="20"/>
              </w:rPr>
              <w:t>Pakiet 15 - Jałowe serwety z włókniny jednorazowego użycia</w:t>
            </w:r>
          </w:p>
        </w:tc>
        <w:tc>
          <w:tcPr>
            <w:tcW w:w="3643" w:type="dxa"/>
            <w:shd w:val="clear" w:color="auto" w:fill="auto"/>
          </w:tcPr>
          <w:p w14:paraId="4B5B16A0" w14:textId="77777777" w:rsidR="000A77B6" w:rsidRPr="00211A34" w:rsidRDefault="000A77B6" w:rsidP="005C4F0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77B6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007FC6FE" w14:textId="77777777" w:rsidR="000A77B6" w:rsidRPr="00211A34" w:rsidRDefault="000A77B6" w:rsidP="005C4F03">
            <w:pPr>
              <w:rPr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17</w:t>
            </w:r>
          </w:p>
          <w:p w14:paraId="4101A563" w14:textId="77777777" w:rsidR="000A77B6" w:rsidRPr="00211A34" w:rsidRDefault="000A77B6" w:rsidP="005C4F03">
            <w:pPr>
              <w:spacing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77B6">
              <w:rPr>
                <w:sz w:val="20"/>
                <w:szCs w:val="20"/>
              </w:rPr>
              <w:t>Pabianice</w:t>
            </w:r>
          </w:p>
        </w:tc>
        <w:tc>
          <w:tcPr>
            <w:tcW w:w="1701" w:type="dxa"/>
            <w:shd w:val="clear" w:color="auto" w:fill="auto"/>
          </w:tcPr>
          <w:p w14:paraId="773299C2" w14:textId="77777777" w:rsidR="000A77B6" w:rsidRPr="00211A34" w:rsidRDefault="000A77B6" w:rsidP="005C4F0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41A820" w14:textId="77777777" w:rsidR="000A77B6" w:rsidRPr="00211A34" w:rsidRDefault="000A77B6" w:rsidP="005C4F03">
            <w:pPr>
              <w:jc w:val="center"/>
              <w:rPr>
                <w:color w:val="000000"/>
                <w:sz w:val="20"/>
                <w:szCs w:val="20"/>
              </w:rPr>
            </w:pPr>
            <w:r w:rsidRPr="000A77B6">
              <w:rPr>
                <w:sz w:val="20"/>
                <w:szCs w:val="20"/>
              </w:rPr>
              <w:t xml:space="preserve">  500,00</w:t>
            </w:r>
          </w:p>
        </w:tc>
      </w:tr>
    </w:tbl>
    <w:p w14:paraId="1BA805C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DFC92" w14:textId="77777777" w:rsidR="00DB1C33" w:rsidRDefault="00DB1C33">
      <w:r>
        <w:separator/>
      </w:r>
    </w:p>
  </w:endnote>
  <w:endnote w:type="continuationSeparator" w:id="0">
    <w:p w14:paraId="6F22431A" w14:textId="77777777" w:rsidR="00DB1C33" w:rsidRDefault="00DB1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EDC2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86E6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113D1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62627F" w14:textId="0BEF9B85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474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E1CFB" w14:textId="77777777" w:rsidR="00DB1C33" w:rsidRDefault="00DB1C33">
      <w:r>
        <w:separator/>
      </w:r>
    </w:p>
  </w:footnote>
  <w:footnote w:type="continuationSeparator" w:id="0">
    <w:p w14:paraId="21764B3C" w14:textId="77777777" w:rsidR="00DB1C33" w:rsidRDefault="00DB1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995F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FAB8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576D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C33"/>
    <w:rsid w:val="00022322"/>
    <w:rsid w:val="00042497"/>
    <w:rsid w:val="000A77B6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B697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A5EEF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346EB"/>
    <w:rsid w:val="00B464D3"/>
    <w:rsid w:val="00B74EB6"/>
    <w:rsid w:val="00B8185B"/>
    <w:rsid w:val="00B94F09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1C33"/>
    <w:rsid w:val="00E30B2D"/>
    <w:rsid w:val="00E62859"/>
    <w:rsid w:val="00E85D70"/>
    <w:rsid w:val="00F33C66"/>
    <w:rsid w:val="00F960D7"/>
    <w:rsid w:val="00FB2596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88298"/>
  <w15:chartTrackingRefBased/>
  <w15:docId w15:val="{53AF6413-816F-4A22-BD7E-2E5F9FC8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4</Pages>
  <Words>1165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6</cp:revision>
  <cp:lastPrinted>1899-12-31T23:00:00Z</cp:lastPrinted>
  <dcterms:created xsi:type="dcterms:W3CDTF">2023-08-03T11:54:00Z</dcterms:created>
  <dcterms:modified xsi:type="dcterms:W3CDTF">2023-08-25T10:25:00Z</dcterms:modified>
</cp:coreProperties>
</file>