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459D" w14:textId="0306F033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E76C2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B4159E5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522996F" w14:textId="77777777" w:rsidR="00F85DE8" w:rsidRPr="00F85DE8" w:rsidRDefault="00F85DE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F85DE8">
        <w:rPr>
          <w:rFonts w:ascii="Arial" w:hAnsi="Arial" w:cs="Arial"/>
        </w:rPr>
        <w:t xml:space="preserve">Szpital Miejski Specjalistyczny </w:t>
      </w:r>
    </w:p>
    <w:p w14:paraId="6B64F8E2" w14:textId="77777777" w:rsidR="006676AE" w:rsidRPr="0012157F" w:rsidRDefault="00F85DE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F85DE8">
        <w:rPr>
          <w:rFonts w:ascii="Arial" w:hAnsi="Arial" w:cs="Arial"/>
        </w:rPr>
        <w:t>im. Gabriela Narutowicza w Krakowie</w:t>
      </w:r>
    </w:p>
    <w:p w14:paraId="1BACF3D5" w14:textId="77777777" w:rsidR="006676AE" w:rsidRPr="0012157F" w:rsidRDefault="00F85DE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85DE8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F85DE8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5513046D" w14:textId="77777777" w:rsidR="00F90CD1" w:rsidRDefault="00F85DE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85DE8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F85DE8">
        <w:rPr>
          <w:rFonts w:ascii="Arial" w:hAnsi="Arial" w:cs="Arial"/>
        </w:rPr>
        <w:t>Kraków</w:t>
      </w:r>
    </w:p>
    <w:p w14:paraId="559D9F77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AFB7837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C3FA39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074520A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97C3694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D46A9C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AECF5B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F9C2C9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567DAB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5DE8" w:rsidRPr="0012157F" w14:paraId="4FDAD3A4" w14:textId="77777777" w:rsidTr="00142878">
        <w:tc>
          <w:tcPr>
            <w:tcW w:w="9104" w:type="dxa"/>
            <w:shd w:val="clear" w:color="auto" w:fill="D9D9D9"/>
          </w:tcPr>
          <w:p w14:paraId="1C3ECFD7" w14:textId="77777777" w:rsidR="00F85DE8" w:rsidRPr="0012157F" w:rsidRDefault="00F85DE8" w:rsidP="0014287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0B81C69" w14:textId="77777777" w:rsidR="00F85DE8" w:rsidRPr="00094F76" w:rsidRDefault="00F85DE8" w:rsidP="0014287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85DE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85DE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85DE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226AF8E" w14:textId="77777777" w:rsidR="00F85DE8" w:rsidRPr="0017574D" w:rsidRDefault="00F85DE8" w:rsidP="0014287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1299208" w14:textId="77777777" w:rsidR="00F85DE8" w:rsidRDefault="00F85DE8" w:rsidP="0014287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2D426A1" w14:textId="77777777" w:rsidR="00F85DE8" w:rsidRPr="002C3302" w:rsidRDefault="00F85DE8" w:rsidP="001428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8F61CD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4BC100F" w14:textId="77777777" w:rsidR="00E50194" w:rsidRDefault="00F85DE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85DE8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</w:p>
    <w:p w14:paraId="2DC0E7A4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85DE8" w:rsidRPr="00F85DE8">
        <w:rPr>
          <w:rFonts w:ascii="Arial" w:hAnsi="Arial" w:cs="Arial"/>
          <w:b/>
          <w:sz w:val="24"/>
          <w:szCs w:val="24"/>
        </w:rPr>
        <w:t>ZP/39/2023</w:t>
      </w:r>
    </w:p>
    <w:p w14:paraId="5C835066" w14:textId="77777777" w:rsidR="00F85DE8" w:rsidRPr="00F85DE8" w:rsidRDefault="005434B3" w:rsidP="00552625">
      <w:pPr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85DE8" w:rsidRPr="00F85DE8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34B04062" w14:textId="06657D11" w:rsidR="004115BC" w:rsidRDefault="00F85DE8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F85DE8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BE76C2">
        <w:rPr>
          <w:rFonts w:ascii="Arial" w:hAnsi="Arial" w:cs="Arial"/>
          <w:sz w:val="24"/>
          <w:szCs w:val="24"/>
        </w:rPr>
        <w:t> </w:t>
      </w:r>
      <w:r w:rsidR="00715B48">
        <w:rPr>
          <w:rFonts w:ascii="Arial" w:hAnsi="Arial" w:cs="Arial"/>
          <w:sz w:val="24"/>
          <w:szCs w:val="24"/>
        </w:rPr>
        <w:t>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8A2B595" w14:textId="69AE5894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BE76C2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51D07FE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5C88693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8DF6D12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684A2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1F22C8F" w14:textId="77777777" w:rsidR="00F85DE8" w:rsidRPr="007104AC" w:rsidRDefault="00F85DE8" w:rsidP="00F85DE8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72A45B17" w14:textId="77777777" w:rsidR="00F85DE8" w:rsidRDefault="00F85DE8" w:rsidP="00F85DE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264765F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C204C4A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1E1B8143" w14:textId="05E78AC6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BE76C2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203A9AAB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34C55D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286943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FEFE948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1D53297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B02B6F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3272C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6A341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95DB44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ADA7BD5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ACD8B5F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96D44" w14:textId="77777777" w:rsidR="00566B9C" w:rsidRDefault="00566B9C" w:rsidP="0038231F">
      <w:pPr>
        <w:spacing w:after="0" w:line="240" w:lineRule="auto"/>
      </w:pPr>
      <w:r>
        <w:separator/>
      </w:r>
    </w:p>
  </w:endnote>
  <w:endnote w:type="continuationSeparator" w:id="0">
    <w:p w14:paraId="4A8B5663" w14:textId="77777777" w:rsidR="00566B9C" w:rsidRDefault="00566B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007B6" w14:textId="77777777" w:rsidR="00F85DE8" w:rsidRDefault="00F85D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1A3C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E4697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A7C69" w14:textId="77777777" w:rsidR="00F85DE8" w:rsidRDefault="00F85D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20561" w14:textId="77777777" w:rsidR="00566B9C" w:rsidRDefault="00566B9C" w:rsidP="0038231F">
      <w:pPr>
        <w:spacing w:after="0" w:line="240" w:lineRule="auto"/>
      </w:pPr>
      <w:r>
        <w:separator/>
      </w:r>
    </w:p>
  </w:footnote>
  <w:footnote w:type="continuationSeparator" w:id="0">
    <w:p w14:paraId="315424CB" w14:textId="77777777" w:rsidR="00566B9C" w:rsidRDefault="00566B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CCDA6" w14:textId="77777777" w:rsidR="00F85DE8" w:rsidRDefault="00F85D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BCA22" w14:textId="77777777" w:rsidR="00F85DE8" w:rsidRDefault="00F85D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C1E01" w14:textId="77777777" w:rsidR="00F85DE8" w:rsidRDefault="00F85D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90021">
    <w:abstractNumId w:val="12"/>
  </w:num>
  <w:num w:numId="2" w16cid:durableId="543255849">
    <w:abstractNumId w:val="0"/>
  </w:num>
  <w:num w:numId="3" w16cid:durableId="173113154">
    <w:abstractNumId w:val="11"/>
  </w:num>
  <w:num w:numId="4" w16cid:durableId="1535342856">
    <w:abstractNumId w:val="16"/>
  </w:num>
  <w:num w:numId="5" w16cid:durableId="2055886465">
    <w:abstractNumId w:val="13"/>
  </w:num>
  <w:num w:numId="6" w16cid:durableId="1337999101">
    <w:abstractNumId w:val="10"/>
  </w:num>
  <w:num w:numId="7" w16cid:durableId="568929518">
    <w:abstractNumId w:val="1"/>
  </w:num>
  <w:num w:numId="8" w16cid:durableId="1575427764">
    <w:abstractNumId w:val="6"/>
  </w:num>
  <w:num w:numId="9" w16cid:durableId="412625895">
    <w:abstractNumId w:val="4"/>
  </w:num>
  <w:num w:numId="10" w16cid:durableId="1869416523">
    <w:abstractNumId w:val="7"/>
  </w:num>
  <w:num w:numId="11" w16cid:durableId="1350642140">
    <w:abstractNumId w:val="5"/>
  </w:num>
  <w:num w:numId="12" w16cid:durableId="232857478">
    <w:abstractNumId w:val="9"/>
  </w:num>
  <w:num w:numId="13" w16cid:durableId="480923420">
    <w:abstractNumId w:val="3"/>
  </w:num>
  <w:num w:numId="14" w16cid:durableId="589192299">
    <w:abstractNumId w:val="2"/>
  </w:num>
  <w:num w:numId="15" w16cid:durableId="930358713">
    <w:abstractNumId w:val="15"/>
  </w:num>
  <w:num w:numId="16" w16cid:durableId="1478377347">
    <w:abstractNumId w:val="8"/>
  </w:num>
  <w:num w:numId="17" w16cid:durableId="13079299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B9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66B9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E76C2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5DE8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32320E"/>
  <w15:docId w15:val="{F3C8A870-B347-4FE6-B8DE-C71DCD56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2016-07-26T10:32:00Z</cp:lastPrinted>
  <dcterms:created xsi:type="dcterms:W3CDTF">2023-08-03T11:53:00Z</dcterms:created>
  <dcterms:modified xsi:type="dcterms:W3CDTF">2023-08-03T11:54:00Z</dcterms:modified>
</cp:coreProperties>
</file>