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F24C0" w14:textId="77777777" w:rsidR="00D665F5" w:rsidRDefault="009215D8" w:rsidP="00D665F5">
      <w:pPr>
        <w:spacing w:after="240"/>
        <w:jc w:val="right"/>
        <w:rPr>
          <w:sz w:val="22"/>
          <w:szCs w:val="22"/>
        </w:rPr>
      </w:pPr>
      <w:r w:rsidRPr="009215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15D8">
        <w:rPr>
          <w:sz w:val="22"/>
          <w:szCs w:val="22"/>
        </w:rPr>
        <w:t>2023-08-24</w:t>
      </w:r>
    </w:p>
    <w:p w14:paraId="7901C04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3943AC" w14:textId="77777777" w:rsidR="009215D8" w:rsidRPr="009215D8" w:rsidRDefault="009215D8" w:rsidP="00577BC6">
      <w:pPr>
        <w:spacing w:after="40"/>
        <w:rPr>
          <w:b/>
          <w:bCs/>
          <w:sz w:val="22"/>
          <w:szCs w:val="22"/>
        </w:rPr>
      </w:pPr>
      <w:r w:rsidRPr="009215D8">
        <w:rPr>
          <w:b/>
          <w:bCs/>
          <w:sz w:val="22"/>
          <w:szCs w:val="22"/>
        </w:rPr>
        <w:t>Akademia Górniczo - Hutnicza</w:t>
      </w:r>
    </w:p>
    <w:p w14:paraId="56E5F107" w14:textId="77777777" w:rsidR="009215D8" w:rsidRPr="009215D8" w:rsidRDefault="009215D8" w:rsidP="00577BC6">
      <w:pPr>
        <w:spacing w:after="40"/>
        <w:rPr>
          <w:b/>
          <w:bCs/>
          <w:sz w:val="22"/>
          <w:szCs w:val="22"/>
        </w:rPr>
      </w:pPr>
      <w:r w:rsidRPr="009215D8">
        <w:rPr>
          <w:b/>
          <w:bCs/>
          <w:sz w:val="22"/>
          <w:szCs w:val="22"/>
        </w:rPr>
        <w:t>im. Stanisława Staszica w Krakowie</w:t>
      </w:r>
    </w:p>
    <w:p w14:paraId="4E5C87B0" w14:textId="77777777" w:rsidR="00D665F5" w:rsidRPr="00D91931" w:rsidRDefault="009215D8" w:rsidP="00577BC6">
      <w:pPr>
        <w:spacing w:after="40"/>
        <w:rPr>
          <w:b/>
          <w:bCs/>
          <w:sz w:val="22"/>
          <w:szCs w:val="22"/>
        </w:rPr>
      </w:pPr>
      <w:r w:rsidRPr="009215D8">
        <w:rPr>
          <w:b/>
          <w:bCs/>
          <w:sz w:val="22"/>
          <w:szCs w:val="22"/>
        </w:rPr>
        <w:t>Dział Zamówień Publicznych</w:t>
      </w:r>
    </w:p>
    <w:p w14:paraId="4ECE453A" w14:textId="77777777" w:rsidR="00D665F5" w:rsidRPr="00BD5546" w:rsidRDefault="009215D8" w:rsidP="00D665F5">
      <w:pPr>
        <w:rPr>
          <w:sz w:val="22"/>
          <w:szCs w:val="22"/>
        </w:rPr>
      </w:pPr>
      <w:r w:rsidRPr="009215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15D8">
        <w:rPr>
          <w:sz w:val="22"/>
          <w:szCs w:val="22"/>
        </w:rPr>
        <w:t>30</w:t>
      </w:r>
    </w:p>
    <w:p w14:paraId="5A429730" w14:textId="77777777" w:rsidR="00D665F5" w:rsidRPr="00BD5546" w:rsidRDefault="009215D8" w:rsidP="00D665F5">
      <w:pPr>
        <w:rPr>
          <w:sz w:val="22"/>
          <w:szCs w:val="22"/>
        </w:rPr>
      </w:pPr>
      <w:r w:rsidRPr="009215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15D8">
        <w:rPr>
          <w:sz w:val="22"/>
          <w:szCs w:val="22"/>
        </w:rPr>
        <w:t>Kraków</w:t>
      </w:r>
    </w:p>
    <w:p w14:paraId="47AEF37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5D8" w:rsidRPr="009215D8">
        <w:rPr>
          <w:b/>
          <w:sz w:val="22"/>
          <w:szCs w:val="22"/>
        </w:rPr>
        <w:t>KC-</w:t>
      </w:r>
      <w:proofErr w:type="spellStart"/>
      <w:r w:rsidR="009215D8" w:rsidRPr="009215D8">
        <w:rPr>
          <w:b/>
          <w:sz w:val="22"/>
          <w:szCs w:val="22"/>
        </w:rPr>
        <w:t>zp</w:t>
      </w:r>
      <w:proofErr w:type="spellEnd"/>
      <w:r w:rsidR="009215D8" w:rsidRPr="009215D8">
        <w:rPr>
          <w:b/>
          <w:sz w:val="22"/>
          <w:szCs w:val="22"/>
        </w:rPr>
        <w:t>. 272-419/23</w:t>
      </w:r>
      <w:r w:rsidR="00A80738">
        <w:rPr>
          <w:sz w:val="24"/>
        </w:rPr>
        <w:tab/>
        <w:t xml:space="preserve"> </w:t>
      </w:r>
    </w:p>
    <w:p w14:paraId="1DBEEC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8B92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7B56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B8F09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F3484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28505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15D8" w:rsidRPr="009215D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19FDCC5" w14:textId="77777777" w:rsidR="00A80738" w:rsidRPr="00577BC6" w:rsidRDefault="009215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15D8">
        <w:rPr>
          <w:b/>
          <w:sz w:val="22"/>
          <w:szCs w:val="22"/>
        </w:rPr>
        <w:t xml:space="preserve">Dostawa 5 mieszadeł magnetycznych z funkcją grzania i akcesoriami dla </w:t>
      </w:r>
      <w:proofErr w:type="spellStart"/>
      <w:r w:rsidRPr="009215D8">
        <w:rPr>
          <w:b/>
          <w:sz w:val="22"/>
          <w:szCs w:val="22"/>
        </w:rPr>
        <w:t>WIMiC</w:t>
      </w:r>
      <w:proofErr w:type="spellEnd"/>
      <w:r w:rsidRPr="009215D8">
        <w:rPr>
          <w:b/>
          <w:sz w:val="22"/>
          <w:szCs w:val="22"/>
        </w:rPr>
        <w:t xml:space="preserve"> - KC-</w:t>
      </w:r>
      <w:proofErr w:type="spellStart"/>
      <w:r w:rsidRPr="009215D8">
        <w:rPr>
          <w:b/>
          <w:sz w:val="22"/>
          <w:szCs w:val="22"/>
        </w:rPr>
        <w:t>zp</w:t>
      </w:r>
      <w:proofErr w:type="spellEnd"/>
      <w:r w:rsidRPr="009215D8">
        <w:rPr>
          <w:b/>
          <w:sz w:val="22"/>
          <w:szCs w:val="22"/>
        </w:rPr>
        <w:t>. 272-419/23</w:t>
      </w:r>
    </w:p>
    <w:p w14:paraId="7CE55B5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5EEEAE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15D8" w:rsidRPr="009215D8">
        <w:rPr>
          <w:sz w:val="22"/>
          <w:szCs w:val="22"/>
        </w:rPr>
        <w:t>24/08/2023</w:t>
      </w:r>
      <w:r w:rsidR="00FF4AB1" w:rsidRPr="00577BC6">
        <w:rPr>
          <w:sz w:val="22"/>
          <w:szCs w:val="22"/>
        </w:rPr>
        <w:t xml:space="preserve"> o godz. </w:t>
      </w:r>
      <w:r w:rsidR="009215D8" w:rsidRPr="009215D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A151F8F" w14:textId="77777777" w:rsidTr="00436EB6">
        <w:tc>
          <w:tcPr>
            <w:tcW w:w="993" w:type="dxa"/>
            <w:shd w:val="clear" w:color="auto" w:fill="auto"/>
            <w:vAlign w:val="center"/>
          </w:tcPr>
          <w:p w14:paraId="39B6A45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CA8F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F752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15D8" w:rsidRPr="00493F8C" w14:paraId="714D1BCA" w14:textId="77777777" w:rsidTr="00436EB6">
        <w:tc>
          <w:tcPr>
            <w:tcW w:w="993" w:type="dxa"/>
            <w:shd w:val="clear" w:color="auto" w:fill="auto"/>
            <w:vAlign w:val="center"/>
          </w:tcPr>
          <w:p w14:paraId="27689DAC" w14:textId="77777777" w:rsidR="009215D8" w:rsidRPr="00490DC0" w:rsidRDefault="009215D8" w:rsidP="00C962F2">
            <w:pPr>
              <w:spacing w:before="120" w:after="120"/>
              <w:jc w:val="center"/>
            </w:pPr>
            <w:r w:rsidRPr="009215D8">
              <w:t>1</w:t>
            </w:r>
          </w:p>
        </w:tc>
        <w:tc>
          <w:tcPr>
            <w:tcW w:w="5244" w:type="dxa"/>
            <w:shd w:val="clear" w:color="auto" w:fill="auto"/>
          </w:tcPr>
          <w:p w14:paraId="73759876" w14:textId="2E87F8A3" w:rsidR="009215D8" w:rsidRPr="00490DC0" w:rsidRDefault="009215D8" w:rsidP="00C962F2">
            <w:pPr>
              <w:spacing w:before="40"/>
            </w:pPr>
            <w:r w:rsidRPr="009215D8">
              <w:t>"WITKO" S</w:t>
            </w:r>
            <w:r w:rsidR="00436EB6">
              <w:t>p. z o.o.</w:t>
            </w:r>
          </w:p>
          <w:p w14:paraId="0166E3ED" w14:textId="77777777" w:rsidR="009215D8" w:rsidRPr="00490DC0" w:rsidRDefault="009215D8" w:rsidP="00C962F2">
            <w:r w:rsidRPr="009215D8">
              <w:t>ul. Piłsudskiego</w:t>
            </w:r>
            <w:r w:rsidRPr="00490DC0">
              <w:t xml:space="preserve"> </w:t>
            </w:r>
            <w:r w:rsidRPr="009215D8">
              <w:t>143</w:t>
            </w:r>
            <w:r w:rsidRPr="00490DC0">
              <w:t xml:space="preserve"> </w:t>
            </w:r>
          </w:p>
          <w:p w14:paraId="6342B4B7" w14:textId="77777777" w:rsidR="009215D8" w:rsidRPr="00490DC0" w:rsidRDefault="009215D8" w:rsidP="00C962F2">
            <w:pPr>
              <w:spacing w:after="40"/>
              <w:jc w:val="both"/>
            </w:pPr>
            <w:r w:rsidRPr="009215D8">
              <w:t>92-332</w:t>
            </w:r>
            <w:r w:rsidRPr="00490DC0">
              <w:t xml:space="preserve"> </w:t>
            </w:r>
            <w:r w:rsidRPr="009215D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1BC479" w14:textId="77777777" w:rsidR="009215D8" w:rsidRPr="00490DC0" w:rsidRDefault="009215D8" w:rsidP="00C962F2">
            <w:pPr>
              <w:spacing w:before="120" w:after="120"/>
              <w:jc w:val="both"/>
            </w:pPr>
            <w:r w:rsidRPr="009215D8">
              <w:t>16 605.00 zł</w:t>
            </w:r>
          </w:p>
        </w:tc>
      </w:tr>
      <w:tr w:rsidR="009215D8" w:rsidRPr="00493F8C" w14:paraId="002AE14D" w14:textId="77777777" w:rsidTr="00436EB6">
        <w:tc>
          <w:tcPr>
            <w:tcW w:w="993" w:type="dxa"/>
            <w:shd w:val="clear" w:color="auto" w:fill="auto"/>
            <w:vAlign w:val="center"/>
          </w:tcPr>
          <w:p w14:paraId="362FF950" w14:textId="77777777" w:rsidR="009215D8" w:rsidRPr="00490DC0" w:rsidRDefault="009215D8" w:rsidP="00C962F2">
            <w:pPr>
              <w:spacing w:before="120" w:after="120"/>
              <w:jc w:val="center"/>
            </w:pPr>
            <w:r w:rsidRPr="009215D8">
              <w:t>2</w:t>
            </w:r>
          </w:p>
        </w:tc>
        <w:tc>
          <w:tcPr>
            <w:tcW w:w="5244" w:type="dxa"/>
            <w:shd w:val="clear" w:color="auto" w:fill="auto"/>
          </w:tcPr>
          <w:p w14:paraId="697C3F50" w14:textId="5137B979" w:rsidR="009215D8" w:rsidRPr="00490DC0" w:rsidRDefault="00436EB6" w:rsidP="00C962F2">
            <w:pPr>
              <w:spacing w:before="40"/>
            </w:pPr>
            <w:r>
              <w:t>BYRSKI</w:t>
            </w:r>
            <w:r w:rsidR="009215D8" w:rsidRPr="009215D8">
              <w:t xml:space="preserve"> POL Wojciech Byrski</w:t>
            </w:r>
          </w:p>
          <w:p w14:paraId="5E95C451" w14:textId="77777777" w:rsidR="009215D8" w:rsidRPr="00490DC0" w:rsidRDefault="009215D8" w:rsidP="00C962F2">
            <w:r w:rsidRPr="009215D8">
              <w:t>ul. Przy Bażantarni</w:t>
            </w:r>
            <w:r w:rsidRPr="00490DC0">
              <w:t xml:space="preserve"> </w:t>
            </w:r>
            <w:r w:rsidRPr="009215D8">
              <w:t>4/6</w:t>
            </w:r>
            <w:r w:rsidRPr="00490DC0">
              <w:t xml:space="preserve"> </w:t>
            </w:r>
          </w:p>
          <w:p w14:paraId="3299329D" w14:textId="77777777" w:rsidR="009215D8" w:rsidRPr="00490DC0" w:rsidRDefault="009215D8" w:rsidP="00C962F2">
            <w:pPr>
              <w:spacing w:after="40"/>
              <w:jc w:val="both"/>
            </w:pPr>
            <w:r w:rsidRPr="009215D8">
              <w:t>02-793</w:t>
            </w:r>
            <w:r w:rsidRPr="00490DC0">
              <w:t xml:space="preserve"> </w:t>
            </w:r>
            <w:r w:rsidRPr="009215D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378D0C" w14:textId="77777777" w:rsidR="009215D8" w:rsidRPr="00490DC0" w:rsidRDefault="009215D8" w:rsidP="00C962F2">
            <w:pPr>
              <w:spacing w:before="120" w:after="120"/>
              <w:jc w:val="both"/>
            </w:pPr>
            <w:r w:rsidRPr="009215D8">
              <w:t>31 980.00 zł</w:t>
            </w:r>
          </w:p>
        </w:tc>
      </w:tr>
      <w:tr w:rsidR="009215D8" w:rsidRPr="00493F8C" w14:paraId="4BBBB2B1" w14:textId="77777777" w:rsidTr="00436EB6">
        <w:tc>
          <w:tcPr>
            <w:tcW w:w="993" w:type="dxa"/>
            <w:shd w:val="clear" w:color="auto" w:fill="auto"/>
            <w:vAlign w:val="center"/>
          </w:tcPr>
          <w:p w14:paraId="0811F595" w14:textId="77777777" w:rsidR="009215D8" w:rsidRPr="00490DC0" w:rsidRDefault="009215D8" w:rsidP="00C962F2">
            <w:pPr>
              <w:spacing w:before="120" w:after="120"/>
              <w:jc w:val="center"/>
            </w:pPr>
            <w:r w:rsidRPr="009215D8">
              <w:t>3</w:t>
            </w:r>
          </w:p>
        </w:tc>
        <w:tc>
          <w:tcPr>
            <w:tcW w:w="5244" w:type="dxa"/>
            <w:shd w:val="clear" w:color="auto" w:fill="auto"/>
          </w:tcPr>
          <w:p w14:paraId="340707DC" w14:textId="77777777" w:rsidR="009215D8" w:rsidRPr="00490DC0" w:rsidRDefault="009215D8" w:rsidP="00C962F2">
            <w:pPr>
              <w:spacing w:before="40"/>
            </w:pPr>
            <w:r w:rsidRPr="009215D8">
              <w:t>IKA Poland Sp. z o.o.</w:t>
            </w:r>
          </w:p>
          <w:p w14:paraId="0CC543A7" w14:textId="2AA37276" w:rsidR="009215D8" w:rsidRPr="00490DC0" w:rsidRDefault="009215D8" w:rsidP="00C962F2">
            <w:r w:rsidRPr="009215D8">
              <w:t>ul. Poleczki</w:t>
            </w:r>
            <w:r w:rsidR="00436EB6">
              <w:t xml:space="preserve"> </w:t>
            </w:r>
            <w:r w:rsidRPr="009215D8">
              <w:t>35</w:t>
            </w:r>
            <w:r w:rsidRPr="00490DC0">
              <w:t xml:space="preserve"> </w:t>
            </w:r>
          </w:p>
          <w:p w14:paraId="06C125DD" w14:textId="77777777" w:rsidR="009215D8" w:rsidRPr="00490DC0" w:rsidRDefault="009215D8" w:rsidP="00C962F2">
            <w:pPr>
              <w:spacing w:after="40"/>
              <w:jc w:val="both"/>
            </w:pPr>
            <w:r w:rsidRPr="009215D8">
              <w:t>02-822</w:t>
            </w:r>
            <w:r w:rsidRPr="00490DC0">
              <w:t xml:space="preserve"> </w:t>
            </w:r>
            <w:r w:rsidRPr="009215D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6565B" w14:textId="77777777" w:rsidR="009215D8" w:rsidRPr="00490DC0" w:rsidRDefault="009215D8" w:rsidP="00C962F2">
            <w:pPr>
              <w:spacing w:before="120" w:after="120"/>
              <w:jc w:val="both"/>
            </w:pPr>
            <w:r w:rsidRPr="009215D8">
              <w:t>32 230.60 zł</w:t>
            </w:r>
          </w:p>
        </w:tc>
      </w:tr>
      <w:tr w:rsidR="009215D8" w:rsidRPr="00493F8C" w14:paraId="343A268B" w14:textId="77777777" w:rsidTr="00436EB6">
        <w:tc>
          <w:tcPr>
            <w:tcW w:w="993" w:type="dxa"/>
            <w:shd w:val="clear" w:color="auto" w:fill="auto"/>
            <w:vAlign w:val="center"/>
          </w:tcPr>
          <w:p w14:paraId="7AC31959" w14:textId="77777777" w:rsidR="009215D8" w:rsidRPr="00490DC0" w:rsidRDefault="009215D8" w:rsidP="00C962F2">
            <w:pPr>
              <w:spacing w:before="120" w:after="120"/>
              <w:jc w:val="center"/>
            </w:pPr>
            <w:r w:rsidRPr="009215D8">
              <w:t>4</w:t>
            </w:r>
          </w:p>
        </w:tc>
        <w:tc>
          <w:tcPr>
            <w:tcW w:w="5244" w:type="dxa"/>
            <w:shd w:val="clear" w:color="auto" w:fill="auto"/>
          </w:tcPr>
          <w:p w14:paraId="29B05E80" w14:textId="77777777" w:rsidR="009215D8" w:rsidRPr="00490DC0" w:rsidRDefault="009215D8" w:rsidP="00C962F2">
            <w:pPr>
              <w:spacing w:before="40"/>
            </w:pPr>
            <w:proofErr w:type="spellStart"/>
            <w:r w:rsidRPr="009215D8">
              <w:t>Linegal</w:t>
            </w:r>
            <w:proofErr w:type="spellEnd"/>
            <w:r w:rsidRPr="009215D8">
              <w:t xml:space="preserve"> Chemicals Sp. z o.o.</w:t>
            </w:r>
          </w:p>
          <w:p w14:paraId="6E260F04" w14:textId="77777777" w:rsidR="009215D8" w:rsidRPr="00490DC0" w:rsidRDefault="009215D8" w:rsidP="00C962F2">
            <w:r w:rsidRPr="009215D8">
              <w:t>ul. Warszawska</w:t>
            </w:r>
            <w:r w:rsidRPr="00490DC0">
              <w:t xml:space="preserve"> </w:t>
            </w:r>
            <w:r w:rsidRPr="009215D8">
              <w:t>35 E</w:t>
            </w:r>
            <w:r w:rsidRPr="00490DC0">
              <w:t xml:space="preserve"> </w:t>
            </w:r>
          </w:p>
          <w:p w14:paraId="451B0756" w14:textId="77777777" w:rsidR="009215D8" w:rsidRPr="00490DC0" w:rsidRDefault="009215D8" w:rsidP="00C962F2">
            <w:pPr>
              <w:spacing w:after="40"/>
              <w:jc w:val="both"/>
            </w:pPr>
            <w:r w:rsidRPr="009215D8">
              <w:t>05-082</w:t>
            </w:r>
            <w:r w:rsidRPr="00490DC0">
              <w:t xml:space="preserve"> </w:t>
            </w:r>
            <w:r w:rsidRPr="009215D8">
              <w:t>Blizne Łaszczyńskiego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543E3" w14:textId="77777777" w:rsidR="009215D8" w:rsidRPr="00490DC0" w:rsidRDefault="009215D8" w:rsidP="00C962F2">
            <w:pPr>
              <w:spacing w:before="120" w:after="120"/>
              <w:jc w:val="both"/>
            </w:pPr>
            <w:r w:rsidRPr="009215D8">
              <w:t>17 900.20 zł</w:t>
            </w:r>
          </w:p>
        </w:tc>
      </w:tr>
    </w:tbl>
    <w:p w14:paraId="35E57C7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05BB5" w14:textId="77777777" w:rsidR="00A03B49" w:rsidRDefault="00A03B49">
      <w:r>
        <w:separator/>
      </w:r>
    </w:p>
  </w:endnote>
  <w:endnote w:type="continuationSeparator" w:id="0">
    <w:p w14:paraId="3C76F007" w14:textId="77777777" w:rsidR="00A03B49" w:rsidRDefault="00A03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D4C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1AFB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E777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8AB0B6">
        <v:line id="_x0000_s1025" style="position:absolute;left:0;text-align:left;z-index:251657728" from="-3.85pt,8.7pt" to="455.15pt,8.7pt"/>
      </w:pict>
    </w:r>
  </w:p>
  <w:p w14:paraId="6F29AE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064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C8387" w14:textId="77777777" w:rsidR="009F189D" w:rsidRDefault="009F189D">
    <w:pPr>
      <w:pStyle w:val="Stopka"/>
      <w:tabs>
        <w:tab w:val="clear" w:pos="4536"/>
      </w:tabs>
      <w:jc w:val="center"/>
    </w:pPr>
  </w:p>
  <w:p w14:paraId="191EA3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1A5EF" w14:textId="77777777" w:rsidR="00A03B49" w:rsidRDefault="00A03B49">
      <w:r>
        <w:separator/>
      </w:r>
    </w:p>
  </w:footnote>
  <w:footnote w:type="continuationSeparator" w:id="0">
    <w:p w14:paraId="70A2425F" w14:textId="77777777" w:rsidR="00A03B49" w:rsidRDefault="00A03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AB733" w14:textId="77777777" w:rsidR="009215D8" w:rsidRDefault="009215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4602" w14:textId="77777777" w:rsidR="009215D8" w:rsidRDefault="009215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911C5" w14:textId="77777777" w:rsidR="009215D8" w:rsidRDefault="009215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B4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6EB6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215D8"/>
    <w:rsid w:val="009D19BD"/>
    <w:rsid w:val="009F189D"/>
    <w:rsid w:val="00A03B49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C0D44"/>
  <w15:chartTrackingRefBased/>
  <w15:docId w15:val="{6B32BAEA-9C72-4A7F-BA8B-1C47D9C8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2023-08-24T10:36:00Z</dcterms:created>
  <dcterms:modified xsi:type="dcterms:W3CDTF">2023-08-24T10:36:00Z</dcterms:modified>
</cp:coreProperties>
</file>