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7577F" w14:textId="77777777" w:rsidR="00D665F5" w:rsidRPr="00BB547B" w:rsidRDefault="002257A0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2257A0">
        <w:rPr>
          <w:rFonts w:ascii="Arial" w:hAnsi="Arial" w:cs="Arial"/>
          <w:sz w:val="24"/>
          <w:szCs w:val="24"/>
        </w:rPr>
        <w:t>Kraków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2257A0">
        <w:rPr>
          <w:rFonts w:ascii="Arial" w:hAnsi="Arial" w:cs="Arial"/>
          <w:sz w:val="24"/>
          <w:szCs w:val="24"/>
        </w:rPr>
        <w:t>2023-08-24</w:t>
      </w:r>
    </w:p>
    <w:p w14:paraId="4AE47A94" w14:textId="77777777"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3A3F58A2" w14:textId="77777777" w:rsidR="00D665F5" w:rsidRPr="00BB547B" w:rsidRDefault="002257A0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2257A0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2B3802AA" w14:textId="77777777" w:rsidR="00D665F5" w:rsidRPr="00BB547B" w:rsidRDefault="002257A0" w:rsidP="00D665F5">
      <w:pPr>
        <w:rPr>
          <w:rFonts w:ascii="Arial" w:hAnsi="Arial" w:cs="Arial"/>
          <w:sz w:val="24"/>
          <w:szCs w:val="24"/>
        </w:rPr>
      </w:pPr>
      <w:r w:rsidRPr="002257A0">
        <w:rPr>
          <w:rFonts w:ascii="Arial" w:hAnsi="Arial" w:cs="Arial"/>
          <w:sz w:val="24"/>
          <w:szCs w:val="24"/>
        </w:rPr>
        <w:t>os. Na Skarpie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2257A0">
        <w:rPr>
          <w:rFonts w:ascii="Arial" w:hAnsi="Arial" w:cs="Arial"/>
          <w:sz w:val="24"/>
          <w:szCs w:val="24"/>
        </w:rPr>
        <w:t>66</w:t>
      </w:r>
    </w:p>
    <w:p w14:paraId="1ECAF5FF" w14:textId="77777777" w:rsidR="00D665F5" w:rsidRPr="00BB547B" w:rsidRDefault="002257A0" w:rsidP="00D665F5">
      <w:pPr>
        <w:rPr>
          <w:rFonts w:ascii="Arial" w:hAnsi="Arial" w:cs="Arial"/>
          <w:sz w:val="24"/>
          <w:szCs w:val="24"/>
        </w:rPr>
      </w:pPr>
      <w:r w:rsidRPr="002257A0">
        <w:rPr>
          <w:rFonts w:ascii="Arial" w:hAnsi="Arial" w:cs="Arial"/>
          <w:sz w:val="24"/>
          <w:szCs w:val="24"/>
        </w:rPr>
        <w:t>31-913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2257A0">
        <w:rPr>
          <w:rFonts w:ascii="Arial" w:hAnsi="Arial" w:cs="Arial"/>
          <w:sz w:val="24"/>
          <w:szCs w:val="24"/>
        </w:rPr>
        <w:t>Kraków</w:t>
      </w:r>
    </w:p>
    <w:p w14:paraId="6B4C00FD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DCEE371" w14:textId="77777777"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14:paraId="64F857DD" w14:textId="77777777"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64FB61E" w14:textId="77777777"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5B0A67E6" w14:textId="77777777"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2257A0" w:rsidRPr="002257A0">
        <w:rPr>
          <w:rFonts w:ascii="Arial" w:hAnsi="Arial" w:cs="Arial"/>
          <w:b/>
          <w:sz w:val="24"/>
          <w:szCs w:val="24"/>
        </w:rPr>
        <w:t>SZP-271-26</w:t>
      </w:r>
      <w:r w:rsidR="007345E0">
        <w:rPr>
          <w:rFonts w:ascii="Arial" w:hAnsi="Arial" w:cs="Arial"/>
          <w:b/>
          <w:sz w:val="24"/>
          <w:szCs w:val="24"/>
        </w:rPr>
        <w:t>/</w:t>
      </w:r>
      <w:r w:rsidR="002257A0" w:rsidRPr="002257A0">
        <w:rPr>
          <w:rFonts w:ascii="Arial" w:hAnsi="Arial" w:cs="Arial"/>
          <w:b/>
          <w:sz w:val="24"/>
          <w:szCs w:val="24"/>
        </w:rPr>
        <w:t>23</w:t>
      </w:r>
      <w:r w:rsidR="007345E0">
        <w:rPr>
          <w:rFonts w:ascii="Arial" w:hAnsi="Arial" w:cs="Arial"/>
          <w:b/>
          <w:sz w:val="24"/>
          <w:szCs w:val="24"/>
        </w:rPr>
        <w:t>-567.AOM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14:paraId="3940DBF0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84269EC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6E62D24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775EB6EF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079CEE95" w14:textId="77777777"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2A797211" w14:textId="77777777"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2257A0" w:rsidRPr="002257A0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1019C8E6" w14:textId="77777777" w:rsidR="00A80738" w:rsidRPr="00BB547B" w:rsidRDefault="002257A0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2257A0">
        <w:rPr>
          <w:rFonts w:ascii="Arial" w:hAnsi="Arial" w:cs="Arial"/>
          <w:b/>
          <w:szCs w:val="24"/>
        </w:rPr>
        <w:t>Wykonanie przeglądów okresowych sprzętu medycznego na potrzeby Oddziałów Szpitalnych (76 grup)</w:t>
      </w:r>
    </w:p>
    <w:p w14:paraId="483CE769" w14:textId="77777777"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2257A0" w:rsidRPr="002257A0">
        <w:rPr>
          <w:rFonts w:ascii="Arial" w:hAnsi="Arial" w:cs="Arial"/>
          <w:sz w:val="24"/>
          <w:szCs w:val="24"/>
        </w:rPr>
        <w:t>(</w:t>
      </w:r>
      <w:proofErr w:type="spellStart"/>
      <w:r w:rsidR="002257A0" w:rsidRPr="002257A0">
        <w:rPr>
          <w:rFonts w:ascii="Arial" w:hAnsi="Arial" w:cs="Arial"/>
          <w:sz w:val="24"/>
          <w:szCs w:val="24"/>
        </w:rPr>
        <w:t>t.j</w:t>
      </w:r>
      <w:proofErr w:type="spellEnd"/>
      <w:r w:rsidR="002257A0" w:rsidRPr="002257A0">
        <w:rPr>
          <w:rFonts w:ascii="Arial" w:hAnsi="Arial" w:cs="Arial"/>
          <w:sz w:val="24"/>
          <w:szCs w:val="24"/>
        </w:rPr>
        <w:t>. Dz. U. z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63868866" w14:textId="77777777"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2257A0" w:rsidRPr="002257A0">
        <w:rPr>
          <w:rFonts w:ascii="Arial" w:hAnsi="Arial" w:cs="Arial"/>
          <w:sz w:val="24"/>
          <w:szCs w:val="24"/>
        </w:rPr>
        <w:t>24/08/2023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2257A0" w:rsidRPr="002257A0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6E6E4E09" w14:textId="77777777" w:rsidTr="00C82837">
        <w:tc>
          <w:tcPr>
            <w:tcW w:w="993" w:type="dxa"/>
            <w:shd w:val="clear" w:color="auto" w:fill="auto"/>
            <w:vAlign w:val="center"/>
          </w:tcPr>
          <w:p w14:paraId="3B2BA86B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E8D1E9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2C9A499" w14:textId="77777777"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BC49F6" w14:textId="77777777"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2257A0" w:rsidRPr="00BB547B" w14:paraId="4DA23C74" w14:textId="77777777" w:rsidTr="000013DC">
        <w:tc>
          <w:tcPr>
            <w:tcW w:w="993" w:type="dxa"/>
            <w:shd w:val="clear" w:color="auto" w:fill="auto"/>
            <w:vAlign w:val="center"/>
          </w:tcPr>
          <w:p w14:paraId="18B4B026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D66577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14:paraId="49FF60E5" w14:textId="77777777" w:rsidR="002257A0" w:rsidRPr="00BB547B" w:rsidRDefault="002257A0" w:rsidP="000013DC">
            <w:pPr>
              <w:spacing w:before="80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INFORMER MED Sp. z o.o.</w:t>
            </w:r>
          </w:p>
          <w:p w14:paraId="653502C9" w14:textId="77777777" w:rsidR="002257A0" w:rsidRPr="00BB547B" w:rsidRDefault="002257A0" w:rsidP="000013DC">
            <w:pPr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Winogrady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118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DB8D1CE" w14:textId="77777777" w:rsidR="002257A0" w:rsidRPr="00BB547B" w:rsidRDefault="002257A0" w:rsidP="000013DC">
            <w:pPr>
              <w:spacing w:after="80"/>
              <w:jc w:val="both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61-626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559E2E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3 959.37 zł</w:t>
            </w:r>
          </w:p>
        </w:tc>
      </w:tr>
      <w:tr w:rsidR="002257A0" w:rsidRPr="00BB547B" w14:paraId="1F02FAF5" w14:textId="77777777" w:rsidTr="000013DC">
        <w:tc>
          <w:tcPr>
            <w:tcW w:w="993" w:type="dxa"/>
            <w:shd w:val="clear" w:color="auto" w:fill="auto"/>
            <w:vAlign w:val="center"/>
          </w:tcPr>
          <w:p w14:paraId="63F5FDCA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160B71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56</w:t>
            </w:r>
          </w:p>
        </w:tc>
        <w:tc>
          <w:tcPr>
            <w:tcW w:w="4110" w:type="dxa"/>
            <w:shd w:val="clear" w:color="auto" w:fill="auto"/>
          </w:tcPr>
          <w:p w14:paraId="3BC1DED2" w14:textId="77777777" w:rsidR="002257A0" w:rsidRPr="00BB547B" w:rsidRDefault="002257A0" w:rsidP="000013DC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257A0">
              <w:rPr>
                <w:rFonts w:ascii="Arial" w:hAnsi="Arial" w:cs="Arial"/>
              </w:rPr>
              <w:t>InView</w:t>
            </w:r>
            <w:proofErr w:type="spellEnd"/>
            <w:r w:rsidRPr="002257A0">
              <w:rPr>
                <w:rFonts w:ascii="Arial" w:hAnsi="Arial" w:cs="Arial"/>
              </w:rPr>
              <w:t xml:space="preserve"> </w:t>
            </w:r>
            <w:proofErr w:type="spellStart"/>
            <w:r w:rsidRPr="002257A0">
              <w:rPr>
                <w:rFonts w:ascii="Arial" w:hAnsi="Arial" w:cs="Arial"/>
              </w:rPr>
              <w:t>Medical</w:t>
            </w:r>
            <w:proofErr w:type="spellEnd"/>
            <w:r w:rsidR="007345E0">
              <w:rPr>
                <w:rFonts w:ascii="Arial" w:hAnsi="Arial" w:cs="Arial"/>
              </w:rPr>
              <w:t xml:space="preserve"> -</w:t>
            </w:r>
            <w:r w:rsidRPr="002257A0">
              <w:rPr>
                <w:rFonts w:ascii="Arial" w:hAnsi="Arial" w:cs="Arial"/>
              </w:rPr>
              <w:t xml:space="preserve"> </w:t>
            </w:r>
            <w:proofErr w:type="spellStart"/>
            <w:r w:rsidRPr="002257A0">
              <w:rPr>
                <w:rFonts w:ascii="Arial" w:hAnsi="Arial" w:cs="Arial"/>
              </w:rPr>
              <w:t>Mercik</w:t>
            </w:r>
            <w:proofErr w:type="spellEnd"/>
            <w:r w:rsidRPr="002257A0">
              <w:rPr>
                <w:rFonts w:ascii="Arial" w:hAnsi="Arial" w:cs="Arial"/>
              </w:rPr>
              <w:t xml:space="preserve">, </w:t>
            </w:r>
            <w:proofErr w:type="spellStart"/>
            <w:r w:rsidRPr="002257A0">
              <w:rPr>
                <w:rFonts w:ascii="Arial" w:hAnsi="Arial" w:cs="Arial"/>
              </w:rPr>
              <w:t>Mercik</w:t>
            </w:r>
            <w:proofErr w:type="spellEnd"/>
            <w:r w:rsidRPr="002257A0">
              <w:rPr>
                <w:rFonts w:ascii="Arial" w:hAnsi="Arial" w:cs="Arial"/>
              </w:rPr>
              <w:t xml:space="preserve"> </w:t>
            </w:r>
            <w:proofErr w:type="spellStart"/>
            <w:r w:rsidRPr="002257A0">
              <w:rPr>
                <w:rFonts w:ascii="Arial" w:hAnsi="Arial" w:cs="Arial"/>
              </w:rPr>
              <w:t>sp.j</w:t>
            </w:r>
            <w:proofErr w:type="spellEnd"/>
            <w:r w:rsidRPr="002257A0">
              <w:rPr>
                <w:rFonts w:ascii="Arial" w:hAnsi="Arial" w:cs="Arial"/>
              </w:rPr>
              <w:t>.</w:t>
            </w:r>
          </w:p>
          <w:p w14:paraId="178DE001" w14:textId="77777777" w:rsidR="002257A0" w:rsidRPr="00BB547B" w:rsidRDefault="002257A0" w:rsidP="000013DC">
            <w:pPr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Plac Powstańców Śląskich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17a/222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8D7454E" w14:textId="77777777" w:rsidR="002257A0" w:rsidRPr="00BB547B" w:rsidRDefault="002257A0" w:rsidP="000013DC">
            <w:pPr>
              <w:spacing w:after="80"/>
              <w:jc w:val="both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53-329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8A8AFE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10 368.00 zł</w:t>
            </w:r>
          </w:p>
        </w:tc>
      </w:tr>
      <w:tr w:rsidR="002257A0" w:rsidRPr="00BB547B" w14:paraId="64676F64" w14:textId="77777777" w:rsidTr="000013DC">
        <w:tc>
          <w:tcPr>
            <w:tcW w:w="993" w:type="dxa"/>
            <w:shd w:val="clear" w:color="auto" w:fill="auto"/>
            <w:vAlign w:val="center"/>
          </w:tcPr>
          <w:p w14:paraId="506243D2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D0BFAE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42</w:t>
            </w:r>
          </w:p>
        </w:tc>
        <w:tc>
          <w:tcPr>
            <w:tcW w:w="4110" w:type="dxa"/>
            <w:shd w:val="clear" w:color="auto" w:fill="auto"/>
          </w:tcPr>
          <w:p w14:paraId="375661BC" w14:textId="77777777" w:rsidR="002257A0" w:rsidRPr="00BB547B" w:rsidRDefault="002257A0" w:rsidP="000013DC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257A0">
              <w:rPr>
                <w:rFonts w:ascii="Arial" w:hAnsi="Arial" w:cs="Arial"/>
              </w:rPr>
              <w:t>Oltech</w:t>
            </w:r>
            <w:proofErr w:type="spellEnd"/>
            <w:r w:rsidRPr="002257A0">
              <w:rPr>
                <w:rFonts w:ascii="Arial" w:hAnsi="Arial" w:cs="Arial"/>
              </w:rPr>
              <w:t xml:space="preserve"> Spółka z ograniczoną odpowiedzialnością</w:t>
            </w:r>
          </w:p>
          <w:p w14:paraId="07F035E1" w14:textId="77777777" w:rsidR="002257A0" w:rsidRPr="00BB547B" w:rsidRDefault="002257A0" w:rsidP="000013DC">
            <w:pPr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Odrzańska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54F9E48" w14:textId="77777777" w:rsidR="002257A0" w:rsidRPr="00BB547B" w:rsidRDefault="002257A0" w:rsidP="000013DC">
            <w:pPr>
              <w:spacing w:after="80"/>
              <w:jc w:val="both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62-010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Pobiedziska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77E3B4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19 440.00 zł</w:t>
            </w:r>
          </w:p>
        </w:tc>
      </w:tr>
      <w:tr w:rsidR="002257A0" w:rsidRPr="00BB547B" w14:paraId="7D89D1DD" w14:textId="77777777" w:rsidTr="000013DC">
        <w:tc>
          <w:tcPr>
            <w:tcW w:w="993" w:type="dxa"/>
            <w:shd w:val="clear" w:color="auto" w:fill="auto"/>
            <w:vAlign w:val="center"/>
          </w:tcPr>
          <w:p w14:paraId="6F294B08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306DD7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68</w:t>
            </w:r>
          </w:p>
        </w:tc>
        <w:tc>
          <w:tcPr>
            <w:tcW w:w="4110" w:type="dxa"/>
            <w:shd w:val="clear" w:color="auto" w:fill="auto"/>
          </w:tcPr>
          <w:p w14:paraId="42F2955E" w14:textId="77777777" w:rsidR="002257A0" w:rsidRPr="00BB547B" w:rsidRDefault="002257A0" w:rsidP="000013DC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257A0">
              <w:rPr>
                <w:rFonts w:ascii="Arial" w:hAnsi="Arial" w:cs="Arial"/>
              </w:rPr>
              <w:t>Kredos</w:t>
            </w:r>
            <w:proofErr w:type="spellEnd"/>
            <w:r w:rsidRPr="002257A0">
              <w:rPr>
                <w:rFonts w:ascii="Arial" w:hAnsi="Arial" w:cs="Arial"/>
              </w:rPr>
              <w:t xml:space="preserve"> Zbigniew </w:t>
            </w:r>
            <w:proofErr w:type="spellStart"/>
            <w:r w:rsidRPr="002257A0">
              <w:rPr>
                <w:rFonts w:ascii="Arial" w:hAnsi="Arial" w:cs="Arial"/>
              </w:rPr>
              <w:t>Kadzewicz</w:t>
            </w:r>
            <w:proofErr w:type="spellEnd"/>
          </w:p>
          <w:p w14:paraId="6F58FCD4" w14:textId="77777777" w:rsidR="002257A0" w:rsidRPr="00BB547B" w:rsidRDefault="002257A0" w:rsidP="000013DC">
            <w:pPr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Popiełuszki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15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3E84E5F" w14:textId="77777777" w:rsidR="002257A0" w:rsidRPr="00BB547B" w:rsidRDefault="002257A0" w:rsidP="000013DC">
            <w:pPr>
              <w:spacing w:after="80"/>
              <w:jc w:val="both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10-693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136801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1 620.00 zł</w:t>
            </w:r>
          </w:p>
        </w:tc>
      </w:tr>
      <w:tr w:rsidR="002257A0" w:rsidRPr="00BB547B" w14:paraId="34520BA9" w14:textId="77777777" w:rsidTr="000013DC">
        <w:tc>
          <w:tcPr>
            <w:tcW w:w="993" w:type="dxa"/>
            <w:shd w:val="clear" w:color="auto" w:fill="auto"/>
            <w:vAlign w:val="center"/>
          </w:tcPr>
          <w:p w14:paraId="2B4513E2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187DAD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76</w:t>
            </w:r>
          </w:p>
        </w:tc>
        <w:tc>
          <w:tcPr>
            <w:tcW w:w="4110" w:type="dxa"/>
            <w:shd w:val="clear" w:color="auto" w:fill="auto"/>
          </w:tcPr>
          <w:p w14:paraId="0A9A0EA6" w14:textId="77777777" w:rsidR="002257A0" w:rsidRPr="00BB547B" w:rsidRDefault="002257A0" w:rsidP="000013DC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257A0">
              <w:rPr>
                <w:rFonts w:ascii="Arial" w:hAnsi="Arial" w:cs="Arial"/>
              </w:rPr>
              <w:t>Kredos</w:t>
            </w:r>
            <w:proofErr w:type="spellEnd"/>
            <w:r w:rsidRPr="002257A0">
              <w:rPr>
                <w:rFonts w:ascii="Arial" w:hAnsi="Arial" w:cs="Arial"/>
              </w:rPr>
              <w:t xml:space="preserve"> Zbigniew </w:t>
            </w:r>
            <w:proofErr w:type="spellStart"/>
            <w:r w:rsidRPr="002257A0">
              <w:rPr>
                <w:rFonts w:ascii="Arial" w:hAnsi="Arial" w:cs="Arial"/>
              </w:rPr>
              <w:t>Kadzewicz</w:t>
            </w:r>
            <w:proofErr w:type="spellEnd"/>
          </w:p>
          <w:p w14:paraId="53309DA4" w14:textId="77777777" w:rsidR="002257A0" w:rsidRPr="00BB547B" w:rsidRDefault="002257A0" w:rsidP="000013DC">
            <w:pPr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Popiełuszki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15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B1C8448" w14:textId="77777777" w:rsidR="002257A0" w:rsidRPr="00BB547B" w:rsidRDefault="002257A0" w:rsidP="000013DC">
            <w:pPr>
              <w:spacing w:after="80"/>
              <w:jc w:val="both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10-693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0B809E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405.00 zł</w:t>
            </w:r>
          </w:p>
        </w:tc>
      </w:tr>
      <w:tr w:rsidR="002257A0" w:rsidRPr="00BB547B" w14:paraId="284FC314" w14:textId="77777777" w:rsidTr="000013DC">
        <w:tc>
          <w:tcPr>
            <w:tcW w:w="993" w:type="dxa"/>
            <w:shd w:val="clear" w:color="auto" w:fill="auto"/>
            <w:vAlign w:val="center"/>
          </w:tcPr>
          <w:p w14:paraId="4A961934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51AC50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14:paraId="074C83C2" w14:textId="77777777" w:rsidR="002257A0" w:rsidRPr="00BB547B" w:rsidRDefault="002257A0" w:rsidP="000013DC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257A0">
              <w:rPr>
                <w:rFonts w:ascii="Arial" w:hAnsi="Arial" w:cs="Arial"/>
              </w:rPr>
              <w:t>Aesculap</w:t>
            </w:r>
            <w:proofErr w:type="spellEnd"/>
            <w:r w:rsidRPr="002257A0">
              <w:rPr>
                <w:rFonts w:ascii="Arial" w:hAnsi="Arial" w:cs="Arial"/>
              </w:rPr>
              <w:t xml:space="preserve"> </w:t>
            </w:r>
            <w:proofErr w:type="spellStart"/>
            <w:r w:rsidRPr="002257A0">
              <w:rPr>
                <w:rFonts w:ascii="Arial" w:hAnsi="Arial" w:cs="Arial"/>
              </w:rPr>
              <w:t>Chifa</w:t>
            </w:r>
            <w:proofErr w:type="spellEnd"/>
            <w:r w:rsidRPr="002257A0">
              <w:rPr>
                <w:rFonts w:ascii="Arial" w:hAnsi="Arial" w:cs="Arial"/>
              </w:rPr>
              <w:t xml:space="preserve"> Spółka z ograniczoną odpowiedzialnością</w:t>
            </w:r>
          </w:p>
          <w:p w14:paraId="1D676559" w14:textId="77777777" w:rsidR="002257A0" w:rsidRPr="00BB547B" w:rsidRDefault="002257A0" w:rsidP="000013DC">
            <w:pPr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2A7BFD5" w14:textId="77777777" w:rsidR="002257A0" w:rsidRPr="00BB547B" w:rsidRDefault="002257A0" w:rsidP="000013DC">
            <w:pPr>
              <w:spacing w:after="80"/>
              <w:jc w:val="both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8770035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2 689.20 zł</w:t>
            </w:r>
          </w:p>
        </w:tc>
      </w:tr>
      <w:tr w:rsidR="002257A0" w:rsidRPr="00BB547B" w14:paraId="4C9AF79A" w14:textId="77777777" w:rsidTr="000013DC">
        <w:tc>
          <w:tcPr>
            <w:tcW w:w="993" w:type="dxa"/>
            <w:shd w:val="clear" w:color="auto" w:fill="auto"/>
            <w:vAlign w:val="center"/>
          </w:tcPr>
          <w:p w14:paraId="16FB973B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E5786B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27</w:t>
            </w:r>
          </w:p>
        </w:tc>
        <w:tc>
          <w:tcPr>
            <w:tcW w:w="4110" w:type="dxa"/>
            <w:shd w:val="clear" w:color="auto" w:fill="auto"/>
          </w:tcPr>
          <w:p w14:paraId="1A496D60" w14:textId="77777777" w:rsidR="002257A0" w:rsidRPr="00BB547B" w:rsidRDefault="002257A0" w:rsidP="000013DC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257A0">
              <w:rPr>
                <w:rFonts w:ascii="Arial" w:hAnsi="Arial" w:cs="Arial"/>
              </w:rPr>
              <w:t>Aesculap</w:t>
            </w:r>
            <w:proofErr w:type="spellEnd"/>
            <w:r w:rsidRPr="002257A0">
              <w:rPr>
                <w:rFonts w:ascii="Arial" w:hAnsi="Arial" w:cs="Arial"/>
              </w:rPr>
              <w:t xml:space="preserve"> </w:t>
            </w:r>
            <w:proofErr w:type="spellStart"/>
            <w:r w:rsidRPr="002257A0">
              <w:rPr>
                <w:rFonts w:ascii="Arial" w:hAnsi="Arial" w:cs="Arial"/>
              </w:rPr>
              <w:t>Chifa</w:t>
            </w:r>
            <w:proofErr w:type="spellEnd"/>
            <w:r w:rsidRPr="002257A0">
              <w:rPr>
                <w:rFonts w:ascii="Arial" w:hAnsi="Arial" w:cs="Arial"/>
              </w:rPr>
              <w:t xml:space="preserve"> Spółka z ograniczoną odpowiedzialnością</w:t>
            </w:r>
          </w:p>
          <w:p w14:paraId="0DF5C0D0" w14:textId="77777777" w:rsidR="002257A0" w:rsidRPr="00BB547B" w:rsidRDefault="002257A0" w:rsidP="000013DC">
            <w:pPr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7F2A33C" w14:textId="77777777" w:rsidR="002257A0" w:rsidRPr="00BB547B" w:rsidRDefault="002257A0" w:rsidP="000013DC">
            <w:pPr>
              <w:spacing w:after="80"/>
              <w:jc w:val="both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6D0D11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60 681.96 zł</w:t>
            </w:r>
          </w:p>
        </w:tc>
      </w:tr>
      <w:tr w:rsidR="002257A0" w:rsidRPr="00BB547B" w14:paraId="5034527B" w14:textId="77777777" w:rsidTr="000013DC">
        <w:tc>
          <w:tcPr>
            <w:tcW w:w="993" w:type="dxa"/>
            <w:shd w:val="clear" w:color="auto" w:fill="auto"/>
            <w:vAlign w:val="center"/>
          </w:tcPr>
          <w:p w14:paraId="7019B226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4D44887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14:paraId="7EEF2C18" w14:textId="77777777" w:rsidR="002257A0" w:rsidRPr="00BB547B" w:rsidRDefault="002257A0" w:rsidP="000013DC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257A0">
              <w:rPr>
                <w:rFonts w:ascii="Arial" w:hAnsi="Arial" w:cs="Arial"/>
              </w:rPr>
              <w:t>Aesculap</w:t>
            </w:r>
            <w:proofErr w:type="spellEnd"/>
            <w:r w:rsidRPr="002257A0">
              <w:rPr>
                <w:rFonts w:ascii="Arial" w:hAnsi="Arial" w:cs="Arial"/>
              </w:rPr>
              <w:t xml:space="preserve"> </w:t>
            </w:r>
            <w:proofErr w:type="spellStart"/>
            <w:r w:rsidRPr="002257A0">
              <w:rPr>
                <w:rFonts w:ascii="Arial" w:hAnsi="Arial" w:cs="Arial"/>
              </w:rPr>
              <w:t>Chifa</w:t>
            </w:r>
            <w:proofErr w:type="spellEnd"/>
            <w:r w:rsidRPr="002257A0">
              <w:rPr>
                <w:rFonts w:ascii="Arial" w:hAnsi="Arial" w:cs="Arial"/>
              </w:rPr>
              <w:t xml:space="preserve"> Spółka z ograniczoną odpowiedzialnością</w:t>
            </w:r>
          </w:p>
          <w:p w14:paraId="387B98BE" w14:textId="77777777" w:rsidR="002257A0" w:rsidRPr="00BB547B" w:rsidRDefault="002257A0" w:rsidP="000013DC">
            <w:pPr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89F8CF5" w14:textId="77777777" w:rsidR="002257A0" w:rsidRPr="00BB547B" w:rsidRDefault="002257A0" w:rsidP="000013DC">
            <w:pPr>
              <w:spacing w:after="80"/>
              <w:jc w:val="both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BEF8E57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27 083.16 zł</w:t>
            </w:r>
          </w:p>
        </w:tc>
      </w:tr>
      <w:tr w:rsidR="002257A0" w:rsidRPr="00BB547B" w14:paraId="17653FFF" w14:textId="77777777" w:rsidTr="000013DC">
        <w:tc>
          <w:tcPr>
            <w:tcW w:w="993" w:type="dxa"/>
            <w:shd w:val="clear" w:color="auto" w:fill="auto"/>
            <w:vAlign w:val="center"/>
          </w:tcPr>
          <w:p w14:paraId="024D1F57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B7FA3C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45</w:t>
            </w:r>
          </w:p>
        </w:tc>
        <w:tc>
          <w:tcPr>
            <w:tcW w:w="4110" w:type="dxa"/>
            <w:shd w:val="clear" w:color="auto" w:fill="auto"/>
          </w:tcPr>
          <w:p w14:paraId="2407C164" w14:textId="77777777" w:rsidR="002257A0" w:rsidRPr="00BB547B" w:rsidRDefault="002257A0" w:rsidP="000013DC">
            <w:pPr>
              <w:spacing w:before="80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CENTRALA FARMACEUTYCZNA CEFARM SA</w:t>
            </w:r>
          </w:p>
          <w:p w14:paraId="5892F1E4" w14:textId="77777777" w:rsidR="002257A0" w:rsidRPr="00BB547B" w:rsidRDefault="002257A0" w:rsidP="000013DC">
            <w:pPr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UL.JANA KAZIMIERZA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16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856AC7F" w14:textId="77777777" w:rsidR="002257A0" w:rsidRPr="00BB547B" w:rsidRDefault="002257A0" w:rsidP="000013DC">
            <w:pPr>
              <w:spacing w:after="80"/>
              <w:jc w:val="both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01-248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024307E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20 736.00 zł</w:t>
            </w:r>
          </w:p>
        </w:tc>
      </w:tr>
      <w:tr w:rsidR="002257A0" w:rsidRPr="00BB547B" w14:paraId="31DFAF1D" w14:textId="77777777" w:rsidTr="000013DC">
        <w:tc>
          <w:tcPr>
            <w:tcW w:w="993" w:type="dxa"/>
            <w:shd w:val="clear" w:color="auto" w:fill="auto"/>
            <w:vAlign w:val="center"/>
          </w:tcPr>
          <w:p w14:paraId="2254D488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6A3668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14:paraId="24B5F4D2" w14:textId="77777777" w:rsidR="002257A0" w:rsidRPr="00BB547B" w:rsidRDefault="002257A0" w:rsidP="000013DC">
            <w:pPr>
              <w:spacing w:before="80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 xml:space="preserve">ZTM </w:t>
            </w:r>
            <w:proofErr w:type="spellStart"/>
            <w:r w:rsidRPr="002257A0">
              <w:rPr>
                <w:rFonts w:ascii="Arial" w:hAnsi="Arial" w:cs="Arial"/>
              </w:rPr>
              <w:t>Innovations</w:t>
            </w:r>
            <w:proofErr w:type="spellEnd"/>
            <w:r w:rsidR="007345E0">
              <w:rPr>
                <w:rFonts w:ascii="Arial" w:hAnsi="Arial" w:cs="Arial"/>
              </w:rPr>
              <w:t xml:space="preserve"> sp. z o.o.</w:t>
            </w:r>
          </w:p>
          <w:p w14:paraId="737DE93D" w14:textId="77777777" w:rsidR="002257A0" w:rsidRPr="00BB547B" w:rsidRDefault="002257A0" w:rsidP="000013DC">
            <w:pPr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Kopanina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79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069B7E8" w14:textId="77777777" w:rsidR="002257A0" w:rsidRPr="00BB547B" w:rsidRDefault="002257A0" w:rsidP="000013DC">
            <w:pPr>
              <w:spacing w:after="80"/>
              <w:jc w:val="both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60-105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C104BE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3 240.00 zł</w:t>
            </w:r>
          </w:p>
        </w:tc>
      </w:tr>
      <w:tr w:rsidR="002257A0" w:rsidRPr="00BB547B" w14:paraId="60C08FE9" w14:textId="77777777" w:rsidTr="000013DC">
        <w:tc>
          <w:tcPr>
            <w:tcW w:w="993" w:type="dxa"/>
            <w:shd w:val="clear" w:color="auto" w:fill="auto"/>
            <w:vAlign w:val="center"/>
          </w:tcPr>
          <w:p w14:paraId="6D4DA6F3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0ABA0D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14:paraId="519075A4" w14:textId="77777777" w:rsidR="002257A0" w:rsidRPr="00BB547B" w:rsidRDefault="002257A0" w:rsidP="000013DC">
            <w:pPr>
              <w:spacing w:before="80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 xml:space="preserve">ZTM </w:t>
            </w:r>
            <w:proofErr w:type="spellStart"/>
            <w:r w:rsidRPr="002257A0">
              <w:rPr>
                <w:rFonts w:ascii="Arial" w:hAnsi="Arial" w:cs="Arial"/>
              </w:rPr>
              <w:t>Innovations</w:t>
            </w:r>
            <w:proofErr w:type="spellEnd"/>
            <w:r w:rsidR="007345E0">
              <w:rPr>
                <w:rFonts w:ascii="Arial" w:hAnsi="Arial" w:cs="Arial"/>
              </w:rPr>
              <w:t xml:space="preserve"> sp. z o.o.</w:t>
            </w:r>
          </w:p>
          <w:p w14:paraId="2DFDE427" w14:textId="77777777" w:rsidR="002257A0" w:rsidRPr="00BB547B" w:rsidRDefault="002257A0" w:rsidP="000013DC">
            <w:pPr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Kopanina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79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0268244" w14:textId="77777777" w:rsidR="002257A0" w:rsidRPr="00BB547B" w:rsidRDefault="002257A0" w:rsidP="000013DC">
            <w:pPr>
              <w:spacing w:after="80"/>
              <w:jc w:val="both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60-105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6012DD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19 440.00 zł</w:t>
            </w:r>
          </w:p>
        </w:tc>
      </w:tr>
      <w:tr w:rsidR="002257A0" w:rsidRPr="00BB547B" w14:paraId="12FD8B6E" w14:textId="77777777" w:rsidTr="000013DC">
        <w:tc>
          <w:tcPr>
            <w:tcW w:w="993" w:type="dxa"/>
            <w:shd w:val="clear" w:color="auto" w:fill="auto"/>
            <w:vAlign w:val="center"/>
          </w:tcPr>
          <w:p w14:paraId="565DCDE3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B05B0C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14:paraId="73A1D68A" w14:textId="77777777" w:rsidR="002257A0" w:rsidRPr="00BB547B" w:rsidRDefault="002257A0" w:rsidP="000013DC">
            <w:pPr>
              <w:spacing w:before="80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 xml:space="preserve">ZTM </w:t>
            </w:r>
            <w:proofErr w:type="spellStart"/>
            <w:r w:rsidRPr="002257A0">
              <w:rPr>
                <w:rFonts w:ascii="Arial" w:hAnsi="Arial" w:cs="Arial"/>
              </w:rPr>
              <w:t>Innovations</w:t>
            </w:r>
            <w:proofErr w:type="spellEnd"/>
            <w:r w:rsidR="007345E0">
              <w:rPr>
                <w:rFonts w:ascii="Arial" w:hAnsi="Arial" w:cs="Arial"/>
              </w:rPr>
              <w:t xml:space="preserve"> sp. z o.o.</w:t>
            </w:r>
          </w:p>
          <w:p w14:paraId="22B05DA7" w14:textId="77777777" w:rsidR="002257A0" w:rsidRPr="00BB547B" w:rsidRDefault="002257A0" w:rsidP="000013DC">
            <w:pPr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Kopanina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79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3058A56" w14:textId="77777777" w:rsidR="002257A0" w:rsidRPr="00BB547B" w:rsidRDefault="002257A0" w:rsidP="000013DC">
            <w:pPr>
              <w:spacing w:after="80"/>
              <w:jc w:val="both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60-105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98E7B2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29 160.00 zł</w:t>
            </w:r>
          </w:p>
        </w:tc>
      </w:tr>
      <w:tr w:rsidR="002257A0" w:rsidRPr="00BB547B" w14:paraId="7B710361" w14:textId="77777777" w:rsidTr="000013DC">
        <w:tc>
          <w:tcPr>
            <w:tcW w:w="993" w:type="dxa"/>
            <w:shd w:val="clear" w:color="auto" w:fill="auto"/>
            <w:vAlign w:val="center"/>
          </w:tcPr>
          <w:p w14:paraId="23DAC6CA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090655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43</w:t>
            </w:r>
          </w:p>
        </w:tc>
        <w:tc>
          <w:tcPr>
            <w:tcW w:w="4110" w:type="dxa"/>
            <w:shd w:val="clear" w:color="auto" w:fill="auto"/>
          </w:tcPr>
          <w:p w14:paraId="4444A147" w14:textId="77777777" w:rsidR="002257A0" w:rsidRPr="00BB547B" w:rsidRDefault="002257A0" w:rsidP="000013DC">
            <w:pPr>
              <w:spacing w:before="80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 xml:space="preserve">ZTM </w:t>
            </w:r>
            <w:proofErr w:type="spellStart"/>
            <w:r w:rsidRPr="002257A0">
              <w:rPr>
                <w:rFonts w:ascii="Arial" w:hAnsi="Arial" w:cs="Arial"/>
              </w:rPr>
              <w:t>Innovations</w:t>
            </w:r>
            <w:proofErr w:type="spellEnd"/>
            <w:r w:rsidR="007345E0">
              <w:rPr>
                <w:rFonts w:ascii="Arial" w:hAnsi="Arial" w:cs="Arial"/>
              </w:rPr>
              <w:t xml:space="preserve"> sp. z o.o.</w:t>
            </w:r>
          </w:p>
          <w:p w14:paraId="17EBF5B1" w14:textId="77777777" w:rsidR="002257A0" w:rsidRPr="00BB547B" w:rsidRDefault="002257A0" w:rsidP="000013DC">
            <w:pPr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Kopanina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79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23D330F" w14:textId="77777777" w:rsidR="002257A0" w:rsidRPr="00BB547B" w:rsidRDefault="002257A0" w:rsidP="000013DC">
            <w:pPr>
              <w:spacing w:after="80"/>
              <w:jc w:val="both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60-105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DCA34A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1 620.00 zł</w:t>
            </w:r>
          </w:p>
        </w:tc>
      </w:tr>
      <w:tr w:rsidR="002257A0" w:rsidRPr="00BB547B" w14:paraId="76B3ED85" w14:textId="77777777" w:rsidTr="000013DC">
        <w:tc>
          <w:tcPr>
            <w:tcW w:w="993" w:type="dxa"/>
            <w:shd w:val="clear" w:color="auto" w:fill="auto"/>
            <w:vAlign w:val="center"/>
          </w:tcPr>
          <w:p w14:paraId="399B949A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A0B53C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48</w:t>
            </w:r>
          </w:p>
        </w:tc>
        <w:tc>
          <w:tcPr>
            <w:tcW w:w="4110" w:type="dxa"/>
            <w:shd w:val="clear" w:color="auto" w:fill="auto"/>
          </w:tcPr>
          <w:p w14:paraId="505577BE" w14:textId="77777777" w:rsidR="002257A0" w:rsidRPr="00BB547B" w:rsidRDefault="002257A0" w:rsidP="000013DC">
            <w:pPr>
              <w:spacing w:before="80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 xml:space="preserve">ZTM </w:t>
            </w:r>
            <w:proofErr w:type="spellStart"/>
            <w:r w:rsidRPr="002257A0">
              <w:rPr>
                <w:rFonts w:ascii="Arial" w:hAnsi="Arial" w:cs="Arial"/>
              </w:rPr>
              <w:t>Innovations</w:t>
            </w:r>
            <w:proofErr w:type="spellEnd"/>
            <w:r w:rsidR="007345E0">
              <w:rPr>
                <w:rFonts w:ascii="Arial" w:hAnsi="Arial" w:cs="Arial"/>
              </w:rPr>
              <w:t xml:space="preserve"> sp. z o.o.</w:t>
            </w:r>
          </w:p>
          <w:p w14:paraId="79DF8FA8" w14:textId="77777777" w:rsidR="002257A0" w:rsidRPr="00BB547B" w:rsidRDefault="002257A0" w:rsidP="000013DC">
            <w:pPr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Kopanina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79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09725DB" w14:textId="77777777" w:rsidR="002257A0" w:rsidRPr="00BB547B" w:rsidRDefault="002257A0" w:rsidP="000013DC">
            <w:pPr>
              <w:spacing w:after="80"/>
              <w:jc w:val="both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60-105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9405EC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3 240.00 zł</w:t>
            </w:r>
          </w:p>
        </w:tc>
      </w:tr>
      <w:tr w:rsidR="002257A0" w:rsidRPr="00BB547B" w14:paraId="6FC67FA6" w14:textId="77777777" w:rsidTr="000013DC">
        <w:tc>
          <w:tcPr>
            <w:tcW w:w="993" w:type="dxa"/>
            <w:shd w:val="clear" w:color="auto" w:fill="auto"/>
            <w:vAlign w:val="center"/>
          </w:tcPr>
          <w:p w14:paraId="6FAC0FC2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E57CD7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53</w:t>
            </w:r>
          </w:p>
        </w:tc>
        <w:tc>
          <w:tcPr>
            <w:tcW w:w="4110" w:type="dxa"/>
            <w:shd w:val="clear" w:color="auto" w:fill="auto"/>
          </w:tcPr>
          <w:p w14:paraId="1CF30538" w14:textId="77777777" w:rsidR="002257A0" w:rsidRPr="00BB547B" w:rsidRDefault="002257A0" w:rsidP="000013DC">
            <w:pPr>
              <w:spacing w:before="80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 xml:space="preserve">ZTM </w:t>
            </w:r>
            <w:proofErr w:type="spellStart"/>
            <w:r w:rsidRPr="002257A0">
              <w:rPr>
                <w:rFonts w:ascii="Arial" w:hAnsi="Arial" w:cs="Arial"/>
              </w:rPr>
              <w:t>Innovations</w:t>
            </w:r>
            <w:proofErr w:type="spellEnd"/>
            <w:r w:rsidR="007345E0">
              <w:rPr>
                <w:rFonts w:ascii="Arial" w:hAnsi="Arial" w:cs="Arial"/>
              </w:rPr>
              <w:t xml:space="preserve"> sp. z o.o.</w:t>
            </w:r>
          </w:p>
          <w:p w14:paraId="321C0944" w14:textId="77777777" w:rsidR="002257A0" w:rsidRPr="00BB547B" w:rsidRDefault="002257A0" w:rsidP="000013DC">
            <w:pPr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Kopanina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79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89C39F6" w14:textId="77777777" w:rsidR="002257A0" w:rsidRPr="00BB547B" w:rsidRDefault="002257A0" w:rsidP="000013DC">
            <w:pPr>
              <w:spacing w:after="80"/>
              <w:jc w:val="both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60-105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687E6B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3 240.00 zł</w:t>
            </w:r>
          </w:p>
        </w:tc>
      </w:tr>
      <w:tr w:rsidR="002257A0" w:rsidRPr="00BB547B" w14:paraId="378A8A4A" w14:textId="77777777" w:rsidTr="000013DC">
        <w:tc>
          <w:tcPr>
            <w:tcW w:w="993" w:type="dxa"/>
            <w:shd w:val="clear" w:color="auto" w:fill="auto"/>
            <w:vAlign w:val="center"/>
          </w:tcPr>
          <w:p w14:paraId="2D1BE6A9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6CB5D7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54</w:t>
            </w:r>
          </w:p>
        </w:tc>
        <w:tc>
          <w:tcPr>
            <w:tcW w:w="4110" w:type="dxa"/>
            <w:shd w:val="clear" w:color="auto" w:fill="auto"/>
          </w:tcPr>
          <w:p w14:paraId="3F88C7C8" w14:textId="77777777" w:rsidR="002257A0" w:rsidRPr="00BB547B" w:rsidRDefault="002257A0" w:rsidP="000013DC">
            <w:pPr>
              <w:spacing w:before="80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 xml:space="preserve">ZTM </w:t>
            </w:r>
            <w:proofErr w:type="spellStart"/>
            <w:r w:rsidRPr="002257A0">
              <w:rPr>
                <w:rFonts w:ascii="Arial" w:hAnsi="Arial" w:cs="Arial"/>
              </w:rPr>
              <w:t>Innovations</w:t>
            </w:r>
            <w:proofErr w:type="spellEnd"/>
            <w:r w:rsidR="007345E0">
              <w:rPr>
                <w:rFonts w:ascii="Arial" w:hAnsi="Arial" w:cs="Arial"/>
              </w:rPr>
              <w:t xml:space="preserve"> sp. z o.o.</w:t>
            </w:r>
          </w:p>
          <w:p w14:paraId="7D6512DA" w14:textId="77777777" w:rsidR="002257A0" w:rsidRPr="00BB547B" w:rsidRDefault="002257A0" w:rsidP="000013DC">
            <w:pPr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Kopanina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79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991352D" w14:textId="77777777" w:rsidR="002257A0" w:rsidRPr="00BB547B" w:rsidRDefault="002257A0" w:rsidP="000013DC">
            <w:pPr>
              <w:spacing w:after="80"/>
              <w:jc w:val="both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60-105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B1BC1D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3 240.00 zł</w:t>
            </w:r>
          </w:p>
        </w:tc>
      </w:tr>
      <w:tr w:rsidR="002257A0" w:rsidRPr="00BB547B" w14:paraId="5408920E" w14:textId="77777777" w:rsidTr="000013DC">
        <w:tc>
          <w:tcPr>
            <w:tcW w:w="993" w:type="dxa"/>
            <w:shd w:val="clear" w:color="auto" w:fill="auto"/>
            <w:vAlign w:val="center"/>
          </w:tcPr>
          <w:p w14:paraId="58E805FC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3A6ADD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57</w:t>
            </w:r>
          </w:p>
        </w:tc>
        <w:tc>
          <w:tcPr>
            <w:tcW w:w="4110" w:type="dxa"/>
            <w:shd w:val="clear" w:color="auto" w:fill="auto"/>
          </w:tcPr>
          <w:p w14:paraId="542283B7" w14:textId="77777777" w:rsidR="002257A0" w:rsidRPr="00BB547B" w:rsidRDefault="002257A0" w:rsidP="000013DC">
            <w:pPr>
              <w:spacing w:before="80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 xml:space="preserve">ZTM </w:t>
            </w:r>
            <w:proofErr w:type="spellStart"/>
            <w:r w:rsidRPr="002257A0">
              <w:rPr>
                <w:rFonts w:ascii="Arial" w:hAnsi="Arial" w:cs="Arial"/>
              </w:rPr>
              <w:t>Innovations</w:t>
            </w:r>
            <w:proofErr w:type="spellEnd"/>
            <w:r w:rsidR="007345E0">
              <w:rPr>
                <w:rFonts w:ascii="Arial" w:hAnsi="Arial" w:cs="Arial"/>
              </w:rPr>
              <w:t xml:space="preserve"> sp. z o.o.</w:t>
            </w:r>
          </w:p>
          <w:p w14:paraId="4B23DEBE" w14:textId="77777777" w:rsidR="002257A0" w:rsidRPr="00BB547B" w:rsidRDefault="002257A0" w:rsidP="000013DC">
            <w:pPr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Kopanina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79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A250201" w14:textId="77777777" w:rsidR="002257A0" w:rsidRPr="00BB547B" w:rsidRDefault="002257A0" w:rsidP="000013DC">
            <w:pPr>
              <w:spacing w:after="80"/>
              <w:jc w:val="both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60-105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CAB82E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1 620.00 zł</w:t>
            </w:r>
          </w:p>
        </w:tc>
      </w:tr>
      <w:tr w:rsidR="002257A0" w:rsidRPr="00BB547B" w14:paraId="28F34254" w14:textId="77777777" w:rsidTr="000013DC">
        <w:tc>
          <w:tcPr>
            <w:tcW w:w="993" w:type="dxa"/>
            <w:shd w:val="clear" w:color="auto" w:fill="auto"/>
            <w:vAlign w:val="center"/>
          </w:tcPr>
          <w:p w14:paraId="67D7F8A7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36B0924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58</w:t>
            </w:r>
          </w:p>
        </w:tc>
        <w:tc>
          <w:tcPr>
            <w:tcW w:w="4110" w:type="dxa"/>
            <w:shd w:val="clear" w:color="auto" w:fill="auto"/>
          </w:tcPr>
          <w:p w14:paraId="1C4A8831" w14:textId="77777777" w:rsidR="002257A0" w:rsidRPr="00BB547B" w:rsidRDefault="002257A0" w:rsidP="000013DC">
            <w:pPr>
              <w:spacing w:before="80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 xml:space="preserve">ZTM </w:t>
            </w:r>
            <w:proofErr w:type="spellStart"/>
            <w:r w:rsidRPr="002257A0">
              <w:rPr>
                <w:rFonts w:ascii="Arial" w:hAnsi="Arial" w:cs="Arial"/>
              </w:rPr>
              <w:t>Innovations</w:t>
            </w:r>
            <w:proofErr w:type="spellEnd"/>
            <w:r w:rsidR="007345E0">
              <w:rPr>
                <w:rFonts w:ascii="Arial" w:hAnsi="Arial" w:cs="Arial"/>
              </w:rPr>
              <w:t xml:space="preserve"> sp. z o.o.</w:t>
            </w:r>
          </w:p>
          <w:p w14:paraId="725778AB" w14:textId="77777777" w:rsidR="002257A0" w:rsidRPr="00BB547B" w:rsidRDefault="002257A0" w:rsidP="000013DC">
            <w:pPr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Kopanina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79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0BD3328" w14:textId="77777777" w:rsidR="002257A0" w:rsidRPr="00BB547B" w:rsidRDefault="002257A0" w:rsidP="000013DC">
            <w:pPr>
              <w:spacing w:after="80"/>
              <w:jc w:val="both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60-105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56042E7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1 620.00 zł</w:t>
            </w:r>
          </w:p>
        </w:tc>
      </w:tr>
      <w:tr w:rsidR="002257A0" w:rsidRPr="00BB547B" w14:paraId="2F40CBFF" w14:textId="77777777" w:rsidTr="000013DC">
        <w:tc>
          <w:tcPr>
            <w:tcW w:w="993" w:type="dxa"/>
            <w:shd w:val="clear" w:color="auto" w:fill="auto"/>
            <w:vAlign w:val="center"/>
          </w:tcPr>
          <w:p w14:paraId="17446304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974368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60</w:t>
            </w:r>
          </w:p>
        </w:tc>
        <w:tc>
          <w:tcPr>
            <w:tcW w:w="4110" w:type="dxa"/>
            <w:shd w:val="clear" w:color="auto" w:fill="auto"/>
          </w:tcPr>
          <w:p w14:paraId="0701B40B" w14:textId="77777777" w:rsidR="002257A0" w:rsidRPr="00BB547B" w:rsidRDefault="002257A0" w:rsidP="000013DC">
            <w:pPr>
              <w:spacing w:before="80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 xml:space="preserve">ZTM </w:t>
            </w:r>
            <w:proofErr w:type="spellStart"/>
            <w:r w:rsidRPr="002257A0">
              <w:rPr>
                <w:rFonts w:ascii="Arial" w:hAnsi="Arial" w:cs="Arial"/>
              </w:rPr>
              <w:t>Innovations</w:t>
            </w:r>
            <w:proofErr w:type="spellEnd"/>
            <w:r w:rsidR="007345E0">
              <w:rPr>
                <w:rFonts w:ascii="Arial" w:hAnsi="Arial" w:cs="Arial"/>
              </w:rPr>
              <w:t xml:space="preserve"> sp. z o.o.</w:t>
            </w:r>
          </w:p>
          <w:p w14:paraId="6764B381" w14:textId="77777777" w:rsidR="002257A0" w:rsidRPr="00BB547B" w:rsidRDefault="002257A0" w:rsidP="000013DC">
            <w:pPr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Kopanina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79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D474DD5" w14:textId="77777777" w:rsidR="002257A0" w:rsidRPr="00BB547B" w:rsidRDefault="002257A0" w:rsidP="000013DC">
            <w:pPr>
              <w:spacing w:after="80"/>
              <w:jc w:val="both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60-105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81A26B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1 620.00 zł</w:t>
            </w:r>
          </w:p>
        </w:tc>
      </w:tr>
      <w:tr w:rsidR="002257A0" w:rsidRPr="00BB547B" w14:paraId="05F99EA7" w14:textId="77777777" w:rsidTr="000013DC">
        <w:tc>
          <w:tcPr>
            <w:tcW w:w="993" w:type="dxa"/>
            <w:shd w:val="clear" w:color="auto" w:fill="auto"/>
            <w:vAlign w:val="center"/>
          </w:tcPr>
          <w:p w14:paraId="63DEC968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E17777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65</w:t>
            </w:r>
          </w:p>
        </w:tc>
        <w:tc>
          <w:tcPr>
            <w:tcW w:w="4110" w:type="dxa"/>
            <w:shd w:val="clear" w:color="auto" w:fill="auto"/>
          </w:tcPr>
          <w:p w14:paraId="08B10486" w14:textId="77777777" w:rsidR="002257A0" w:rsidRPr="00BB547B" w:rsidRDefault="002257A0" w:rsidP="000013DC">
            <w:pPr>
              <w:spacing w:before="80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 xml:space="preserve">ZTM </w:t>
            </w:r>
            <w:proofErr w:type="spellStart"/>
            <w:r w:rsidRPr="002257A0">
              <w:rPr>
                <w:rFonts w:ascii="Arial" w:hAnsi="Arial" w:cs="Arial"/>
              </w:rPr>
              <w:t>Innovations</w:t>
            </w:r>
            <w:proofErr w:type="spellEnd"/>
            <w:r w:rsidR="007345E0">
              <w:rPr>
                <w:rFonts w:ascii="Arial" w:hAnsi="Arial" w:cs="Arial"/>
              </w:rPr>
              <w:t xml:space="preserve"> sp. z o.o.</w:t>
            </w:r>
          </w:p>
          <w:p w14:paraId="0A073890" w14:textId="77777777" w:rsidR="002257A0" w:rsidRPr="00BB547B" w:rsidRDefault="002257A0" w:rsidP="000013DC">
            <w:pPr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Kopanina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79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211A269" w14:textId="77777777" w:rsidR="002257A0" w:rsidRPr="00BB547B" w:rsidRDefault="002257A0" w:rsidP="000013DC">
            <w:pPr>
              <w:spacing w:after="80"/>
              <w:jc w:val="both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60-105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907588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42 120.00 zł</w:t>
            </w:r>
          </w:p>
        </w:tc>
      </w:tr>
      <w:tr w:rsidR="002257A0" w:rsidRPr="00BB547B" w14:paraId="51208F26" w14:textId="77777777" w:rsidTr="000013DC">
        <w:tc>
          <w:tcPr>
            <w:tcW w:w="993" w:type="dxa"/>
            <w:shd w:val="clear" w:color="auto" w:fill="auto"/>
            <w:vAlign w:val="center"/>
          </w:tcPr>
          <w:p w14:paraId="544821A4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lastRenderedPageBreak/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3F7A86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66</w:t>
            </w:r>
          </w:p>
        </w:tc>
        <w:tc>
          <w:tcPr>
            <w:tcW w:w="4110" w:type="dxa"/>
            <w:shd w:val="clear" w:color="auto" w:fill="auto"/>
          </w:tcPr>
          <w:p w14:paraId="144C60BE" w14:textId="77777777" w:rsidR="002257A0" w:rsidRPr="00BB547B" w:rsidRDefault="002257A0" w:rsidP="000013DC">
            <w:pPr>
              <w:spacing w:before="80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 xml:space="preserve">ZTM </w:t>
            </w:r>
            <w:proofErr w:type="spellStart"/>
            <w:r w:rsidRPr="002257A0">
              <w:rPr>
                <w:rFonts w:ascii="Arial" w:hAnsi="Arial" w:cs="Arial"/>
              </w:rPr>
              <w:t>Innovations</w:t>
            </w:r>
            <w:proofErr w:type="spellEnd"/>
            <w:r w:rsidR="007345E0">
              <w:rPr>
                <w:rFonts w:ascii="Arial" w:hAnsi="Arial" w:cs="Arial"/>
              </w:rPr>
              <w:t xml:space="preserve"> sp. z o.o.</w:t>
            </w:r>
          </w:p>
          <w:p w14:paraId="51280874" w14:textId="77777777" w:rsidR="002257A0" w:rsidRPr="00BB547B" w:rsidRDefault="002257A0" w:rsidP="000013DC">
            <w:pPr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Kopanina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79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7D92329" w14:textId="77777777" w:rsidR="002257A0" w:rsidRPr="00BB547B" w:rsidRDefault="002257A0" w:rsidP="000013DC">
            <w:pPr>
              <w:spacing w:after="80"/>
              <w:jc w:val="both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60-105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268748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27 410.40 zł</w:t>
            </w:r>
          </w:p>
        </w:tc>
      </w:tr>
      <w:tr w:rsidR="002257A0" w:rsidRPr="00BB547B" w14:paraId="51192501" w14:textId="77777777" w:rsidTr="000013DC">
        <w:tc>
          <w:tcPr>
            <w:tcW w:w="993" w:type="dxa"/>
            <w:shd w:val="clear" w:color="auto" w:fill="auto"/>
            <w:vAlign w:val="center"/>
          </w:tcPr>
          <w:p w14:paraId="69209545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0B6A8F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67</w:t>
            </w:r>
          </w:p>
        </w:tc>
        <w:tc>
          <w:tcPr>
            <w:tcW w:w="4110" w:type="dxa"/>
            <w:shd w:val="clear" w:color="auto" w:fill="auto"/>
          </w:tcPr>
          <w:p w14:paraId="2B03B868" w14:textId="77777777" w:rsidR="002257A0" w:rsidRPr="00BB547B" w:rsidRDefault="002257A0" w:rsidP="000013DC">
            <w:pPr>
              <w:spacing w:before="80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 xml:space="preserve">ZTM </w:t>
            </w:r>
            <w:proofErr w:type="spellStart"/>
            <w:r w:rsidRPr="002257A0">
              <w:rPr>
                <w:rFonts w:ascii="Arial" w:hAnsi="Arial" w:cs="Arial"/>
              </w:rPr>
              <w:t>Innovations</w:t>
            </w:r>
            <w:proofErr w:type="spellEnd"/>
            <w:r w:rsidR="007345E0">
              <w:rPr>
                <w:rFonts w:ascii="Arial" w:hAnsi="Arial" w:cs="Arial"/>
              </w:rPr>
              <w:t xml:space="preserve"> sp. z o.o.</w:t>
            </w:r>
          </w:p>
          <w:p w14:paraId="48C63A0F" w14:textId="77777777" w:rsidR="002257A0" w:rsidRPr="00BB547B" w:rsidRDefault="002257A0" w:rsidP="000013DC">
            <w:pPr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Kopanina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79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7AE27D7" w14:textId="77777777" w:rsidR="002257A0" w:rsidRPr="00BB547B" w:rsidRDefault="002257A0" w:rsidP="000013DC">
            <w:pPr>
              <w:spacing w:after="80"/>
              <w:jc w:val="both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60-105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3B4D80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12 960.00 zł</w:t>
            </w:r>
          </w:p>
        </w:tc>
      </w:tr>
      <w:tr w:rsidR="002257A0" w:rsidRPr="00BB547B" w14:paraId="5F216A3E" w14:textId="77777777" w:rsidTr="000013DC">
        <w:tc>
          <w:tcPr>
            <w:tcW w:w="993" w:type="dxa"/>
            <w:shd w:val="clear" w:color="auto" w:fill="auto"/>
            <w:vAlign w:val="center"/>
          </w:tcPr>
          <w:p w14:paraId="4CAD7ACB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4C9902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68</w:t>
            </w:r>
          </w:p>
        </w:tc>
        <w:tc>
          <w:tcPr>
            <w:tcW w:w="4110" w:type="dxa"/>
            <w:shd w:val="clear" w:color="auto" w:fill="auto"/>
          </w:tcPr>
          <w:p w14:paraId="3396C4B5" w14:textId="77777777" w:rsidR="002257A0" w:rsidRPr="00BB547B" w:rsidRDefault="002257A0" w:rsidP="000013DC">
            <w:pPr>
              <w:spacing w:before="80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 xml:space="preserve">ZTM </w:t>
            </w:r>
            <w:proofErr w:type="spellStart"/>
            <w:r w:rsidRPr="002257A0">
              <w:rPr>
                <w:rFonts w:ascii="Arial" w:hAnsi="Arial" w:cs="Arial"/>
              </w:rPr>
              <w:t>Innovations</w:t>
            </w:r>
            <w:proofErr w:type="spellEnd"/>
            <w:r w:rsidR="007345E0">
              <w:rPr>
                <w:rFonts w:ascii="Arial" w:hAnsi="Arial" w:cs="Arial"/>
              </w:rPr>
              <w:t xml:space="preserve"> sp. z o.o.</w:t>
            </w:r>
          </w:p>
          <w:p w14:paraId="3A052B92" w14:textId="77777777" w:rsidR="002257A0" w:rsidRPr="00BB547B" w:rsidRDefault="002257A0" w:rsidP="000013DC">
            <w:pPr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Kopanina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79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3655561" w14:textId="77777777" w:rsidR="002257A0" w:rsidRPr="00BB547B" w:rsidRDefault="002257A0" w:rsidP="000013DC">
            <w:pPr>
              <w:spacing w:after="80"/>
              <w:jc w:val="both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60-105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89662C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1 555.20 zł</w:t>
            </w:r>
          </w:p>
        </w:tc>
      </w:tr>
      <w:tr w:rsidR="002257A0" w:rsidRPr="00BB547B" w14:paraId="4104FC9A" w14:textId="77777777" w:rsidTr="000013DC">
        <w:tc>
          <w:tcPr>
            <w:tcW w:w="993" w:type="dxa"/>
            <w:shd w:val="clear" w:color="auto" w:fill="auto"/>
            <w:vAlign w:val="center"/>
          </w:tcPr>
          <w:p w14:paraId="1FF5B893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0B69008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70</w:t>
            </w:r>
          </w:p>
        </w:tc>
        <w:tc>
          <w:tcPr>
            <w:tcW w:w="4110" w:type="dxa"/>
            <w:shd w:val="clear" w:color="auto" w:fill="auto"/>
          </w:tcPr>
          <w:p w14:paraId="66C05853" w14:textId="77777777" w:rsidR="002257A0" w:rsidRPr="00BB547B" w:rsidRDefault="002257A0" w:rsidP="000013DC">
            <w:pPr>
              <w:spacing w:before="80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 xml:space="preserve">ZTM </w:t>
            </w:r>
            <w:proofErr w:type="spellStart"/>
            <w:r w:rsidRPr="002257A0">
              <w:rPr>
                <w:rFonts w:ascii="Arial" w:hAnsi="Arial" w:cs="Arial"/>
              </w:rPr>
              <w:t>Innovations</w:t>
            </w:r>
            <w:proofErr w:type="spellEnd"/>
            <w:r w:rsidR="007345E0">
              <w:rPr>
                <w:rFonts w:ascii="Arial" w:hAnsi="Arial" w:cs="Arial"/>
              </w:rPr>
              <w:t xml:space="preserve"> sp. z o.o.</w:t>
            </w:r>
          </w:p>
          <w:p w14:paraId="7C0944AF" w14:textId="77777777" w:rsidR="002257A0" w:rsidRPr="00BB547B" w:rsidRDefault="002257A0" w:rsidP="000013DC">
            <w:pPr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Kopanina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79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A9CFA4B" w14:textId="77777777" w:rsidR="002257A0" w:rsidRPr="00BB547B" w:rsidRDefault="002257A0" w:rsidP="000013DC">
            <w:pPr>
              <w:spacing w:after="80"/>
              <w:jc w:val="both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60-105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3AC784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4 860.00 zł</w:t>
            </w:r>
          </w:p>
        </w:tc>
      </w:tr>
      <w:tr w:rsidR="002257A0" w:rsidRPr="00BB547B" w14:paraId="7AD5C5D4" w14:textId="77777777" w:rsidTr="000013DC">
        <w:tc>
          <w:tcPr>
            <w:tcW w:w="993" w:type="dxa"/>
            <w:shd w:val="clear" w:color="auto" w:fill="auto"/>
            <w:vAlign w:val="center"/>
          </w:tcPr>
          <w:p w14:paraId="775B7E21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029E32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71</w:t>
            </w:r>
          </w:p>
        </w:tc>
        <w:tc>
          <w:tcPr>
            <w:tcW w:w="4110" w:type="dxa"/>
            <w:shd w:val="clear" w:color="auto" w:fill="auto"/>
          </w:tcPr>
          <w:p w14:paraId="5B7B8E59" w14:textId="77777777" w:rsidR="002257A0" w:rsidRPr="00BB547B" w:rsidRDefault="002257A0" w:rsidP="000013DC">
            <w:pPr>
              <w:spacing w:before="80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 xml:space="preserve">ZTM </w:t>
            </w:r>
            <w:proofErr w:type="spellStart"/>
            <w:r w:rsidRPr="002257A0">
              <w:rPr>
                <w:rFonts w:ascii="Arial" w:hAnsi="Arial" w:cs="Arial"/>
              </w:rPr>
              <w:t>Innovations</w:t>
            </w:r>
            <w:proofErr w:type="spellEnd"/>
            <w:r w:rsidR="007345E0">
              <w:rPr>
                <w:rFonts w:ascii="Arial" w:hAnsi="Arial" w:cs="Arial"/>
              </w:rPr>
              <w:t xml:space="preserve"> sp. z o.o.</w:t>
            </w:r>
          </w:p>
          <w:p w14:paraId="2E10D04A" w14:textId="77777777" w:rsidR="002257A0" w:rsidRPr="00BB547B" w:rsidRDefault="002257A0" w:rsidP="000013DC">
            <w:pPr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Kopanina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79</w:t>
            </w:r>
          </w:p>
          <w:p w14:paraId="56136632" w14:textId="77777777" w:rsidR="002257A0" w:rsidRPr="00BB547B" w:rsidRDefault="002257A0" w:rsidP="000013DC">
            <w:pPr>
              <w:spacing w:after="80"/>
              <w:jc w:val="both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60-105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4478A9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1 620.00 zł</w:t>
            </w:r>
          </w:p>
        </w:tc>
      </w:tr>
      <w:tr w:rsidR="002257A0" w:rsidRPr="00BB547B" w14:paraId="0F41A3E6" w14:textId="77777777" w:rsidTr="000013DC">
        <w:tc>
          <w:tcPr>
            <w:tcW w:w="993" w:type="dxa"/>
            <w:shd w:val="clear" w:color="auto" w:fill="auto"/>
            <w:vAlign w:val="center"/>
          </w:tcPr>
          <w:p w14:paraId="76135F6E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410442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72</w:t>
            </w:r>
          </w:p>
        </w:tc>
        <w:tc>
          <w:tcPr>
            <w:tcW w:w="4110" w:type="dxa"/>
            <w:shd w:val="clear" w:color="auto" w:fill="auto"/>
          </w:tcPr>
          <w:p w14:paraId="394D3736" w14:textId="77777777" w:rsidR="002257A0" w:rsidRPr="00BB547B" w:rsidRDefault="002257A0" w:rsidP="000013DC">
            <w:pPr>
              <w:spacing w:before="80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 xml:space="preserve">ZTM </w:t>
            </w:r>
            <w:proofErr w:type="spellStart"/>
            <w:r w:rsidRPr="002257A0">
              <w:rPr>
                <w:rFonts w:ascii="Arial" w:hAnsi="Arial" w:cs="Arial"/>
              </w:rPr>
              <w:t>Innovations</w:t>
            </w:r>
            <w:proofErr w:type="spellEnd"/>
            <w:r w:rsidR="007345E0">
              <w:rPr>
                <w:rFonts w:ascii="Arial" w:hAnsi="Arial" w:cs="Arial"/>
              </w:rPr>
              <w:t xml:space="preserve"> sp. z o.o.</w:t>
            </w:r>
          </w:p>
          <w:p w14:paraId="624BE749" w14:textId="77777777" w:rsidR="002257A0" w:rsidRPr="00BB547B" w:rsidRDefault="002257A0" w:rsidP="000013DC">
            <w:pPr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Kopanina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79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4F4BF1A" w14:textId="77777777" w:rsidR="002257A0" w:rsidRPr="00BB547B" w:rsidRDefault="002257A0" w:rsidP="000013DC">
            <w:pPr>
              <w:spacing w:after="80"/>
              <w:jc w:val="both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60-105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540B49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1 620.00 zł</w:t>
            </w:r>
          </w:p>
        </w:tc>
      </w:tr>
      <w:tr w:rsidR="002257A0" w:rsidRPr="00BB547B" w14:paraId="36DB5867" w14:textId="77777777" w:rsidTr="000013DC">
        <w:tc>
          <w:tcPr>
            <w:tcW w:w="993" w:type="dxa"/>
            <w:shd w:val="clear" w:color="auto" w:fill="auto"/>
            <w:vAlign w:val="center"/>
          </w:tcPr>
          <w:p w14:paraId="643960C1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41C0C8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73</w:t>
            </w:r>
          </w:p>
        </w:tc>
        <w:tc>
          <w:tcPr>
            <w:tcW w:w="4110" w:type="dxa"/>
            <w:shd w:val="clear" w:color="auto" w:fill="auto"/>
          </w:tcPr>
          <w:p w14:paraId="5D8D6503" w14:textId="77777777" w:rsidR="002257A0" w:rsidRPr="00BB547B" w:rsidRDefault="002257A0" w:rsidP="000013DC">
            <w:pPr>
              <w:spacing w:before="80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 xml:space="preserve">ZTM </w:t>
            </w:r>
            <w:proofErr w:type="spellStart"/>
            <w:r w:rsidRPr="002257A0">
              <w:rPr>
                <w:rFonts w:ascii="Arial" w:hAnsi="Arial" w:cs="Arial"/>
              </w:rPr>
              <w:t>Innovations</w:t>
            </w:r>
            <w:proofErr w:type="spellEnd"/>
            <w:r w:rsidR="007345E0">
              <w:rPr>
                <w:rFonts w:ascii="Arial" w:hAnsi="Arial" w:cs="Arial"/>
              </w:rPr>
              <w:t xml:space="preserve"> sp. z o.o.</w:t>
            </w:r>
          </w:p>
          <w:p w14:paraId="14691250" w14:textId="77777777" w:rsidR="002257A0" w:rsidRPr="00BB547B" w:rsidRDefault="002257A0" w:rsidP="000013DC">
            <w:pPr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Kopanina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79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DF041F5" w14:textId="77777777" w:rsidR="002257A0" w:rsidRPr="00BB547B" w:rsidRDefault="002257A0" w:rsidP="000013DC">
            <w:pPr>
              <w:spacing w:after="80"/>
              <w:jc w:val="both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60-105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1F2501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24 300.00 zł</w:t>
            </w:r>
          </w:p>
        </w:tc>
      </w:tr>
      <w:tr w:rsidR="002257A0" w:rsidRPr="00BB547B" w14:paraId="729AED1F" w14:textId="77777777" w:rsidTr="000013DC">
        <w:tc>
          <w:tcPr>
            <w:tcW w:w="993" w:type="dxa"/>
            <w:shd w:val="clear" w:color="auto" w:fill="auto"/>
            <w:vAlign w:val="center"/>
          </w:tcPr>
          <w:p w14:paraId="17DB345F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74E8E4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14:paraId="53175E80" w14:textId="77777777" w:rsidR="002257A0" w:rsidRPr="00BB547B" w:rsidRDefault="007345E0" w:rsidP="000013DC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</w:t>
            </w:r>
            <w:r w:rsidR="002257A0" w:rsidRPr="002257A0">
              <w:rPr>
                <w:rFonts w:ascii="Arial" w:hAnsi="Arial" w:cs="Arial"/>
              </w:rPr>
              <w:t xml:space="preserve">akład naprawczy aparatury medycznej </w:t>
            </w:r>
            <w:proofErr w:type="spellStart"/>
            <w:r>
              <w:rPr>
                <w:rFonts w:ascii="Arial" w:hAnsi="Arial" w:cs="Arial"/>
              </w:rPr>
              <w:t>P</w:t>
            </w:r>
            <w:r w:rsidR="002257A0" w:rsidRPr="002257A0">
              <w:rPr>
                <w:rFonts w:ascii="Arial" w:hAnsi="Arial" w:cs="Arial"/>
              </w:rPr>
              <w:t>olmed</w:t>
            </w:r>
            <w:proofErr w:type="spellEnd"/>
          </w:p>
          <w:p w14:paraId="42912F03" w14:textId="77777777" w:rsidR="002257A0" w:rsidRPr="00BB547B" w:rsidRDefault="002257A0" w:rsidP="000013DC">
            <w:pPr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kobielska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17/28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6C5701D" w14:textId="77777777" w:rsidR="002257A0" w:rsidRPr="00BB547B" w:rsidRDefault="002257A0" w:rsidP="000013DC">
            <w:pPr>
              <w:spacing w:after="80"/>
              <w:jc w:val="both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04-359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F6AE332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2 041.20 zł</w:t>
            </w:r>
          </w:p>
        </w:tc>
      </w:tr>
      <w:tr w:rsidR="002257A0" w:rsidRPr="00BB547B" w14:paraId="521D05A3" w14:textId="77777777" w:rsidTr="000013DC">
        <w:tc>
          <w:tcPr>
            <w:tcW w:w="993" w:type="dxa"/>
            <w:shd w:val="clear" w:color="auto" w:fill="auto"/>
            <w:vAlign w:val="center"/>
          </w:tcPr>
          <w:p w14:paraId="3C87B71F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88F9A7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14:paraId="4ADE49E5" w14:textId="77777777" w:rsidR="002257A0" w:rsidRPr="00BB547B" w:rsidRDefault="007345E0" w:rsidP="000013DC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</w:t>
            </w:r>
            <w:r w:rsidR="002257A0" w:rsidRPr="002257A0">
              <w:rPr>
                <w:rFonts w:ascii="Arial" w:hAnsi="Arial" w:cs="Arial"/>
              </w:rPr>
              <w:t xml:space="preserve">akład naprawczy aparatury medycznej </w:t>
            </w:r>
            <w:proofErr w:type="spellStart"/>
            <w:r>
              <w:rPr>
                <w:rFonts w:ascii="Arial" w:hAnsi="Arial" w:cs="Arial"/>
              </w:rPr>
              <w:t>P</w:t>
            </w:r>
            <w:r w:rsidR="002257A0" w:rsidRPr="002257A0">
              <w:rPr>
                <w:rFonts w:ascii="Arial" w:hAnsi="Arial" w:cs="Arial"/>
              </w:rPr>
              <w:t>olmed</w:t>
            </w:r>
            <w:proofErr w:type="spellEnd"/>
          </w:p>
          <w:p w14:paraId="4CC5A1F2" w14:textId="77777777" w:rsidR="002257A0" w:rsidRPr="00BB547B" w:rsidRDefault="002257A0" w:rsidP="000013DC">
            <w:pPr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kobielska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17/28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4E28CE4" w14:textId="77777777" w:rsidR="002257A0" w:rsidRPr="00BB547B" w:rsidRDefault="002257A0" w:rsidP="000013DC">
            <w:pPr>
              <w:spacing w:after="80"/>
              <w:jc w:val="both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04-359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43E7B7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2 268.00 zł</w:t>
            </w:r>
          </w:p>
        </w:tc>
      </w:tr>
      <w:tr w:rsidR="002257A0" w:rsidRPr="00BB547B" w14:paraId="72DAB8F6" w14:textId="77777777" w:rsidTr="000013DC">
        <w:tc>
          <w:tcPr>
            <w:tcW w:w="993" w:type="dxa"/>
            <w:shd w:val="clear" w:color="auto" w:fill="auto"/>
            <w:vAlign w:val="center"/>
          </w:tcPr>
          <w:p w14:paraId="3E6E13DC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FCAA01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14:paraId="3B129BFD" w14:textId="77777777" w:rsidR="002257A0" w:rsidRPr="00BB547B" w:rsidRDefault="007345E0" w:rsidP="000013DC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</w:t>
            </w:r>
            <w:r w:rsidR="002257A0" w:rsidRPr="002257A0">
              <w:rPr>
                <w:rFonts w:ascii="Arial" w:hAnsi="Arial" w:cs="Arial"/>
              </w:rPr>
              <w:t xml:space="preserve">akład naprawczy aparatury medycznej </w:t>
            </w:r>
            <w:proofErr w:type="spellStart"/>
            <w:r>
              <w:rPr>
                <w:rFonts w:ascii="Arial" w:hAnsi="Arial" w:cs="Arial"/>
              </w:rPr>
              <w:t>P</w:t>
            </w:r>
            <w:r w:rsidR="002257A0" w:rsidRPr="002257A0">
              <w:rPr>
                <w:rFonts w:ascii="Arial" w:hAnsi="Arial" w:cs="Arial"/>
              </w:rPr>
              <w:t>olmed</w:t>
            </w:r>
            <w:proofErr w:type="spellEnd"/>
          </w:p>
          <w:p w14:paraId="53F71885" w14:textId="77777777" w:rsidR="002257A0" w:rsidRPr="00BB547B" w:rsidRDefault="002257A0" w:rsidP="000013DC">
            <w:pPr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kobielska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17/28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9747777" w14:textId="77777777" w:rsidR="002257A0" w:rsidRPr="00BB547B" w:rsidRDefault="002257A0" w:rsidP="000013DC">
            <w:pPr>
              <w:spacing w:after="80"/>
              <w:jc w:val="both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04-359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17DF35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1 749.60 zł</w:t>
            </w:r>
          </w:p>
        </w:tc>
      </w:tr>
      <w:tr w:rsidR="002257A0" w:rsidRPr="00BB547B" w14:paraId="00380110" w14:textId="77777777" w:rsidTr="000013DC">
        <w:tc>
          <w:tcPr>
            <w:tcW w:w="993" w:type="dxa"/>
            <w:shd w:val="clear" w:color="auto" w:fill="auto"/>
            <w:vAlign w:val="center"/>
          </w:tcPr>
          <w:p w14:paraId="4BF6A4DC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1F708D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14:paraId="612DA8E3" w14:textId="77777777" w:rsidR="002257A0" w:rsidRPr="00BB547B" w:rsidRDefault="007345E0" w:rsidP="000013DC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</w:t>
            </w:r>
            <w:r w:rsidR="002257A0" w:rsidRPr="002257A0">
              <w:rPr>
                <w:rFonts w:ascii="Arial" w:hAnsi="Arial" w:cs="Arial"/>
              </w:rPr>
              <w:t xml:space="preserve">akład naprawczy aparatury medycznej </w:t>
            </w:r>
            <w:proofErr w:type="spellStart"/>
            <w:r>
              <w:rPr>
                <w:rFonts w:ascii="Arial" w:hAnsi="Arial" w:cs="Arial"/>
              </w:rPr>
              <w:t>P</w:t>
            </w:r>
            <w:r w:rsidR="002257A0" w:rsidRPr="002257A0">
              <w:rPr>
                <w:rFonts w:ascii="Arial" w:hAnsi="Arial" w:cs="Arial"/>
              </w:rPr>
              <w:t>olmed</w:t>
            </w:r>
            <w:proofErr w:type="spellEnd"/>
          </w:p>
          <w:p w14:paraId="2FB4FA3C" w14:textId="77777777" w:rsidR="002257A0" w:rsidRPr="00BB547B" w:rsidRDefault="002257A0" w:rsidP="000013DC">
            <w:pPr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kobielska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17/28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CF0AD9B" w14:textId="77777777" w:rsidR="002257A0" w:rsidRPr="00BB547B" w:rsidRDefault="002257A0" w:rsidP="000013DC">
            <w:pPr>
              <w:spacing w:after="80"/>
              <w:jc w:val="both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04-359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40FD08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13 996.80 zł</w:t>
            </w:r>
          </w:p>
        </w:tc>
      </w:tr>
      <w:tr w:rsidR="002257A0" w:rsidRPr="00BB547B" w14:paraId="5F7C95CF" w14:textId="77777777" w:rsidTr="000013DC">
        <w:tc>
          <w:tcPr>
            <w:tcW w:w="993" w:type="dxa"/>
            <w:shd w:val="clear" w:color="auto" w:fill="auto"/>
            <w:vAlign w:val="center"/>
          </w:tcPr>
          <w:p w14:paraId="7F8D7E87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23BF854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60</w:t>
            </w:r>
          </w:p>
        </w:tc>
        <w:tc>
          <w:tcPr>
            <w:tcW w:w="4110" w:type="dxa"/>
            <w:shd w:val="clear" w:color="auto" w:fill="auto"/>
          </w:tcPr>
          <w:p w14:paraId="01B29D57" w14:textId="77777777" w:rsidR="002257A0" w:rsidRPr="00BB547B" w:rsidRDefault="007345E0" w:rsidP="000013DC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</w:t>
            </w:r>
            <w:r w:rsidR="002257A0" w:rsidRPr="002257A0">
              <w:rPr>
                <w:rFonts w:ascii="Arial" w:hAnsi="Arial" w:cs="Arial"/>
              </w:rPr>
              <w:t xml:space="preserve">akład naprawczy aparatury medycznej </w:t>
            </w:r>
            <w:proofErr w:type="spellStart"/>
            <w:r>
              <w:rPr>
                <w:rFonts w:ascii="Arial" w:hAnsi="Arial" w:cs="Arial"/>
              </w:rPr>
              <w:t>P</w:t>
            </w:r>
            <w:r w:rsidR="002257A0" w:rsidRPr="002257A0">
              <w:rPr>
                <w:rFonts w:ascii="Arial" w:hAnsi="Arial" w:cs="Arial"/>
              </w:rPr>
              <w:t>olmed</w:t>
            </w:r>
            <w:proofErr w:type="spellEnd"/>
          </w:p>
          <w:p w14:paraId="3C4AB898" w14:textId="77777777" w:rsidR="002257A0" w:rsidRPr="00BB547B" w:rsidRDefault="002257A0" w:rsidP="000013DC">
            <w:pPr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kobielska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17/28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9987C96" w14:textId="77777777" w:rsidR="002257A0" w:rsidRPr="00BB547B" w:rsidRDefault="002257A0" w:rsidP="000013DC">
            <w:pPr>
              <w:spacing w:after="80"/>
              <w:jc w:val="both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04-359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F0370D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1 944.00 zł</w:t>
            </w:r>
          </w:p>
        </w:tc>
      </w:tr>
      <w:tr w:rsidR="002257A0" w:rsidRPr="00BB547B" w14:paraId="58197747" w14:textId="77777777" w:rsidTr="000013DC">
        <w:tc>
          <w:tcPr>
            <w:tcW w:w="993" w:type="dxa"/>
            <w:shd w:val="clear" w:color="auto" w:fill="auto"/>
            <w:vAlign w:val="center"/>
          </w:tcPr>
          <w:p w14:paraId="498C06DB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EFE58A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65</w:t>
            </w:r>
          </w:p>
        </w:tc>
        <w:tc>
          <w:tcPr>
            <w:tcW w:w="4110" w:type="dxa"/>
            <w:shd w:val="clear" w:color="auto" w:fill="auto"/>
          </w:tcPr>
          <w:p w14:paraId="5D459AC6" w14:textId="77777777" w:rsidR="002257A0" w:rsidRPr="00BB547B" w:rsidRDefault="007345E0" w:rsidP="000013DC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</w:t>
            </w:r>
            <w:r w:rsidR="002257A0" w:rsidRPr="002257A0">
              <w:rPr>
                <w:rFonts w:ascii="Arial" w:hAnsi="Arial" w:cs="Arial"/>
              </w:rPr>
              <w:t xml:space="preserve">akład naprawczy aparatury medycznej </w:t>
            </w:r>
            <w:proofErr w:type="spellStart"/>
            <w:r>
              <w:rPr>
                <w:rFonts w:ascii="Arial" w:hAnsi="Arial" w:cs="Arial"/>
              </w:rPr>
              <w:t>P</w:t>
            </w:r>
            <w:r w:rsidR="002257A0" w:rsidRPr="002257A0">
              <w:rPr>
                <w:rFonts w:ascii="Arial" w:hAnsi="Arial" w:cs="Arial"/>
              </w:rPr>
              <w:t>olmed</w:t>
            </w:r>
            <w:proofErr w:type="spellEnd"/>
          </w:p>
          <w:p w14:paraId="524F8E3F" w14:textId="77777777" w:rsidR="002257A0" w:rsidRPr="00BB547B" w:rsidRDefault="002257A0" w:rsidP="000013DC">
            <w:pPr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kobielska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17/28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110EB71" w14:textId="77777777" w:rsidR="002257A0" w:rsidRPr="00BB547B" w:rsidRDefault="002257A0" w:rsidP="000013DC">
            <w:pPr>
              <w:spacing w:after="80"/>
              <w:jc w:val="both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04-359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251EC0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90 720.00 zł</w:t>
            </w:r>
          </w:p>
        </w:tc>
      </w:tr>
      <w:tr w:rsidR="002257A0" w:rsidRPr="00BB547B" w14:paraId="6E0FB77A" w14:textId="77777777" w:rsidTr="000013DC">
        <w:tc>
          <w:tcPr>
            <w:tcW w:w="993" w:type="dxa"/>
            <w:shd w:val="clear" w:color="auto" w:fill="auto"/>
            <w:vAlign w:val="center"/>
          </w:tcPr>
          <w:p w14:paraId="6401BC3A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9EEA51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66</w:t>
            </w:r>
          </w:p>
        </w:tc>
        <w:tc>
          <w:tcPr>
            <w:tcW w:w="4110" w:type="dxa"/>
            <w:shd w:val="clear" w:color="auto" w:fill="auto"/>
          </w:tcPr>
          <w:p w14:paraId="388FF8D2" w14:textId="77777777" w:rsidR="002257A0" w:rsidRPr="00BB547B" w:rsidRDefault="007345E0" w:rsidP="000013DC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</w:t>
            </w:r>
            <w:r w:rsidR="002257A0" w:rsidRPr="002257A0">
              <w:rPr>
                <w:rFonts w:ascii="Arial" w:hAnsi="Arial" w:cs="Arial"/>
              </w:rPr>
              <w:t xml:space="preserve">akład naprawczy aparatury medycznej </w:t>
            </w:r>
            <w:proofErr w:type="spellStart"/>
            <w:r>
              <w:rPr>
                <w:rFonts w:ascii="Arial" w:hAnsi="Arial" w:cs="Arial"/>
              </w:rPr>
              <w:t>P</w:t>
            </w:r>
            <w:r w:rsidR="002257A0" w:rsidRPr="002257A0">
              <w:rPr>
                <w:rFonts w:ascii="Arial" w:hAnsi="Arial" w:cs="Arial"/>
              </w:rPr>
              <w:t>olmed</w:t>
            </w:r>
            <w:proofErr w:type="spellEnd"/>
          </w:p>
          <w:p w14:paraId="06497080" w14:textId="77777777" w:rsidR="002257A0" w:rsidRPr="00BB547B" w:rsidRDefault="002257A0" w:rsidP="000013DC">
            <w:pPr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kobielska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17/28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A6D9AAB" w14:textId="77777777" w:rsidR="002257A0" w:rsidRPr="00BB547B" w:rsidRDefault="002257A0" w:rsidP="000013DC">
            <w:pPr>
              <w:spacing w:after="80"/>
              <w:jc w:val="both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04-359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D3667D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18 273.60 zł</w:t>
            </w:r>
          </w:p>
        </w:tc>
      </w:tr>
      <w:tr w:rsidR="002257A0" w:rsidRPr="00BB547B" w14:paraId="45C28A43" w14:textId="77777777" w:rsidTr="000013DC">
        <w:tc>
          <w:tcPr>
            <w:tcW w:w="993" w:type="dxa"/>
            <w:shd w:val="clear" w:color="auto" w:fill="auto"/>
            <w:vAlign w:val="center"/>
          </w:tcPr>
          <w:p w14:paraId="6BFEBD00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lastRenderedPageBreak/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A5A89B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67</w:t>
            </w:r>
          </w:p>
        </w:tc>
        <w:tc>
          <w:tcPr>
            <w:tcW w:w="4110" w:type="dxa"/>
            <w:shd w:val="clear" w:color="auto" w:fill="auto"/>
          </w:tcPr>
          <w:p w14:paraId="3C4202AC" w14:textId="77777777" w:rsidR="002257A0" w:rsidRPr="00BB547B" w:rsidRDefault="007345E0" w:rsidP="000013DC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</w:t>
            </w:r>
            <w:r w:rsidR="002257A0" w:rsidRPr="002257A0">
              <w:rPr>
                <w:rFonts w:ascii="Arial" w:hAnsi="Arial" w:cs="Arial"/>
              </w:rPr>
              <w:t xml:space="preserve">akład naprawczy aparatury medycznej </w:t>
            </w:r>
            <w:proofErr w:type="spellStart"/>
            <w:r>
              <w:rPr>
                <w:rFonts w:ascii="Arial" w:hAnsi="Arial" w:cs="Arial"/>
              </w:rPr>
              <w:t>P</w:t>
            </w:r>
            <w:r w:rsidR="002257A0" w:rsidRPr="002257A0">
              <w:rPr>
                <w:rFonts w:ascii="Arial" w:hAnsi="Arial" w:cs="Arial"/>
              </w:rPr>
              <w:t>olmed</w:t>
            </w:r>
            <w:proofErr w:type="spellEnd"/>
          </w:p>
          <w:p w14:paraId="4B6D5B72" w14:textId="77777777" w:rsidR="002257A0" w:rsidRPr="00BB547B" w:rsidRDefault="002257A0" w:rsidP="000013DC">
            <w:pPr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kobielska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17/28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3D5A11E3" w14:textId="77777777" w:rsidR="002257A0" w:rsidRPr="00BB547B" w:rsidRDefault="002257A0" w:rsidP="000013DC">
            <w:pPr>
              <w:spacing w:after="80"/>
              <w:jc w:val="both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04-359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6CF367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5 184.00 zł</w:t>
            </w:r>
          </w:p>
        </w:tc>
      </w:tr>
      <w:tr w:rsidR="002257A0" w:rsidRPr="00BB547B" w14:paraId="5B8456F9" w14:textId="77777777" w:rsidTr="000013DC">
        <w:tc>
          <w:tcPr>
            <w:tcW w:w="993" w:type="dxa"/>
            <w:shd w:val="clear" w:color="auto" w:fill="auto"/>
            <w:vAlign w:val="center"/>
          </w:tcPr>
          <w:p w14:paraId="533F0FFE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557371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68</w:t>
            </w:r>
          </w:p>
        </w:tc>
        <w:tc>
          <w:tcPr>
            <w:tcW w:w="4110" w:type="dxa"/>
            <w:shd w:val="clear" w:color="auto" w:fill="auto"/>
          </w:tcPr>
          <w:p w14:paraId="2A3A8CAB" w14:textId="77777777" w:rsidR="002257A0" w:rsidRPr="00BB547B" w:rsidRDefault="007345E0" w:rsidP="000013DC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</w:t>
            </w:r>
            <w:r w:rsidR="002257A0" w:rsidRPr="002257A0">
              <w:rPr>
                <w:rFonts w:ascii="Arial" w:hAnsi="Arial" w:cs="Arial"/>
              </w:rPr>
              <w:t xml:space="preserve">akład naprawczy aparatury medycznej </w:t>
            </w:r>
            <w:proofErr w:type="spellStart"/>
            <w:r>
              <w:rPr>
                <w:rFonts w:ascii="Arial" w:hAnsi="Arial" w:cs="Arial"/>
              </w:rPr>
              <w:t>P</w:t>
            </w:r>
            <w:r w:rsidR="002257A0" w:rsidRPr="002257A0">
              <w:rPr>
                <w:rFonts w:ascii="Arial" w:hAnsi="Arial" w:cs="Arial"/>
              </w:rPr>
              <w:t>olmed</w:t>
            </w:r>
            <w:proofErr w:type="spellEnd"/>
          </w:p>
          <w:p w14:paraId="23335510" w14:textId="77777777" w:rsidR="002257A0" w:rsidRPr="00BB547B" w:rsidRDefault="002257A0" w:rsidP="000013DC">
            <w:pPr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kobielska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17/28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3531198" w14:textId="77777777" w:rsidR="002257A0" w:rsidRPr="00BB547B" w:rsidRDefault="002257A0" w:rsidP="000013DC">
            <w:pPr>
              <w:spacing w:after="80"/>
              <w:jc w:val="both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04-359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D6B256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1 425.60 zł</w:t>
            </w:r>
          </w:p>
        </w:tc>
      </w:tr>
      <w:tr w:rsidR="002257A0" w:rsidRPr="00BB547B" w14:paraId="35752973" w14:textId="77777777" w:rsidTr="000013DC">
        <w:tc>
          <w:tcPr>
            <w:tcW w:w="993" w:type="dxa"/>
            <w:shd w:val="clear" w:color="auto" w:fill="auto"/>
            <w:vAlign w:val="center"/>
          </w:tcPr>
          <w:p w14:paraId="7F09751B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8DE872B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70</w:t>
            </w:r>
          </w:p>
        </w:tc>
        <w:tc>
          <w:tcPr>
            <w:tcW w:w="4110" w:type="dxa"/>
            <w:shd w:val="clear" w:color="auto" w:fill="auto"/>
          </w:tcPr>
          <w:p w14:paraId="7BF447EC" w14:textId="77777777" w:rsidR="002257A0" w:rsidRPr="00BB547B" w:rsidRDefault="007345E0" w:rsidP="000013DC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</w:t>
            </w:r>
            <w:r w:rsidR="002257A0" w:rsidRPr="002257A0">
              <w:rPr>
                <w:rFonts w:ascii="Arial" w:hAnsi="Arial" w:cs="Arial"/>
              </w:rPr>
              <w:t xml:space="preserve">akład naprawczy aparatury medycznej </w:t>
            </w:r>
            <w:proofErr w:type="spellStart"/>
            <w:r>
              <w:rPr>
                <w:rFonts w:ascii="Arial" w:hAnsi="Arial" w:cs="Arial"/>
              </w:rPr>
              <w:t>P</w:t>
            </w:r>
            <w:r w:rsidR="002257A0" w:rsidRPr="002257A0">
              <w:rPr>
                <w:rFonts w:ascii="Arial" w:hAnsi="Arial" w:cs="Arial"/>
              </w:rPr>
              <w:t>olmed</w:t>
            </w:r>
            <w:proofErr w:type="spellEnd"/>
          </w:p>
          <w:p w14:paraId="657817A0" w14:textId="77777777" w:rsidR="002257A0" w:rsidRPr="00BB547B" w:rsidRDefault="002257A0" w:rsidP="000013DC">
            <w:pPr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kobielska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17/28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B2F4EBC" w14:textId="77777777" w:rsidR="002257A0" w:rsidRPr="00BB547B" w:rsidRDefault="002257A0" w:rsidP="000013DC">
            <w:pPr>
              <w:spacing w:after="80"/>
              <w:jc w:val="both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04-359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EC5491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4 536.00 zł</w:t>
            </w:r>
          </w:p>
        </w:tc>
      </w:tr>
      <w:tr w:rsidR="002257A0" w:rsidRPr="00BB547B" w14:paraId="07596508" w14:textId="77777777" w:rsidTr="000013DC">
        <w:tc>
          <w:tcPr>
            <w:tcW w:w="993" w:type="dxa"/>
            <w:shd w:val="clear" w:color="auto" w:fill="auto"/>
            <w:vAlign w:val="center"/>
          </w:tcPr>
          <w:p w14:paraId="6AC3F478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869BAC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71</w:t>
            </w:r>
          </w:p>
        </w:tc>
        <w:tc>
          <w:tcPr>
            <w:tcW w:w="4110" w:type="dxa"/>
            <w:shd w:val="clear" w:color="auto" w:fill="auto"/>
          </w:tcPr>
          <w:p w14:paraId="190F0DE6" w14:textId="77777777" w:rsidR="002257A0" w:rsidRPr="00BB547B" w:rsidRDefault="007345E0" w:rsidP="000013DC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</w:t>
            </w:r>
            <w:r w:rsidR="002257A0" w:rsidRPr="002257A0">
              <w:rPr>
                <w:rFonts w:ascii="Arial" w:hAnsi="Arial" w:cs="Arial"/>
              </w:rPr>
              <w:t xml:space="preserve">akład naprawczy aparatury medycznej </w:t>
            </w:r>
            <w:proofErr w:type="spellStart"/>
            <w:r>
              <w:rPr>
                <w:rFonts w:ascii="Arial" w:hAnsi="Arial" w:cs="Arial"/>
              </w:rPr>
              <w:t>P</w:t>
            </w:r>
            <w:r w:rsidR="002257A0" w:rsidRPr="002257A0">
              <w:rPr>
                <w:rFonts w:ascii="Arial" w:hAnsi="Arial" w:cs="Arial"/>
              </w:rPr>
              <w:t>olmed</w:t>
            </w:r>
            <w:proofErr w:type="spellEnd"/>
          </w:p>
          <w:p w14:paraId="7194E022" w14:textId="77777777" w:rsidR="002257A0" w:rsidRPr="00BB547B" w:rsidRDefault="002257A0" w:rsidP="000013DC">
            <w:pPr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kobielska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17/28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7675F4D" w14:textId="77777777" w:rsidR="002257A0" w:rsidRPr="00BB547B" w:rsidRDefault="002257A0" w:rsidP="000013DC">
            <w:pPr>
              <w:spacing w:after="80"/>
              <w:jc w:val="both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04-359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BFFCFD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2 268.00 zł</w:t>
            </w:r>
          </w:p>
        </w:tc>
      </w:tr>
      <w:tr w:rsidR="002257A0" w:rsidRPr="00BB547B" w14:paraId="6943CE51" w14:textId="77777777" w:rsidTr="000013DC">
        <w:tc>
          <w:tcPr>
            <w:tcW w:w="993" w:type="dxa"/>
            <w:shd w:val="clear" w:color="auto" w:fill="auto"/>
            <w:vAlign w:val="center"/>
          </w:tcPr>
          <w:p w14:paraId="0B85A5B2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326393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72</w:t>
            </w:r>
          </w:p>
        </w:tc>
        <w:tc>
          <w:tcPr>
            <w:tcW w:w="4110" w:type="dxa"/>
            <w:shd w:val="clear" w:color="auto" w:fill="auto"/>
          </w:tcPr>
          <w:p w14:paraId="2522C3F0" w14:textId="77777777" w:rsidR="002257A0" w:rsidRPr="00BB547B" w:rsidRDefault="007345E0" w:rsidP="000013DC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</w:t>
            </w:r>
            <w:r w:rsidR="002257A0" w:rsidRPr="002257A0">
              <w:rPr>
                <w:rFonts w:ascii="Arial" w:hAnsi="Arial" w:cs="Arial"/>
              </w:rPr>
              <w:t xml:space="preserve">akład naprawczy aparatury medycznej </w:t>
            </w:r>
            <w:proofErr w:type="spellStart"/>
            <w:r>
              <w:rPr>
                <w:rFonts w:ascii="Arial" w:hAnsi="Arial" w:cs="Arial"/>
              </w:rPr>
              <w:t>P</w:t>
            </w:r>
            <w:r w:rsidR="002257A0" w:rsidRPr="002257A0">
              <w:rPr>
                <w:rFonts w:ascii="Arial" w:hAnsi="Arial" w:cs="Arial"/>
              </w:rPr>
              <w:t>olmed</w:t>
            </w:r>
            <w:proofErr w:type="spellEnd"/>
          </w:p>
          <w:p w14:paraId="41C3973E" w14:textId="77777777" w:rsidR="002257A0" w:rsidRPr="00BB547B" w:rsidRDefault="002257A0" w:rsidP="000013DC">
            <w:pPr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kobielska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17/28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78E0330" w14:textId="77777777" w:rsidR="002257A0" w:rsidRPr="00BB547B" w:rsidRDefault="002257A0" w:rsidP="000013DC">
            <w:pPr>
              <w:spacing w:after="80"/>
              <w:jc w:val="both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04-359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E1CFDDC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1 944.00 zł</w:t>
            </w:r>
          </w:p>
        </w:tc>
      </w:tr>
      <w:tr w:rsidR="002257A0" w:rsidRPr="00BB547B" w14:paraId="069BF956" w14:textId="77777777" w:rsidTr="000013DC">
        <w:tc>
          <w:tcPr>
            <w:tcW w:w="993" w:type="dxa"/>
            <w:shd w:val="clear" w:color="auto" w:fill="auto"/>
            <w:vAlign w:val="center"/>
          </w:tcPr>
          <w:p w14:paraId="694EDAC1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2B1C72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73</w:t>
            </w:r>
          </w:p>
        </w:tc>
        <w:tc>
          <w:tcPr>
            <w:tcW w:w="4110" w:type="dxa"/>
            <w:shd w:val="clear" w:color="auto" w:fill="auto"/>
          </w:tcPr>
          <w:p w14:paraId="3DEEFE55" w14:textId="77777777" w:rsidR="002257A0" w:rsidRPr="00BB547B" w:rsidRDefault="007345E0" w:rsidP="000013DC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</w:t>
            </w:r>
            <w:r w:rsidR="002257A0" w:rsidRPr="002257A0">
              <w:rPr>
                <w:rFonts w:ascii="Arial" w:hAnsi="Arial" w:cs="Arial"/>
              </w:rPr>
              <w:t xml:space="preserve">akład naprawczy aparatury medycznej </w:t>
            </w:r>
            <w:proofErr w:type="spellStart"/>
            <w:r>
              <w:rPr>
                <w:rFonts w:ascii="Arial" w:hAnsi="Arial" w:cs="Arial"/>
              </w:rPr>
              <w:t>P</w:t>
            </w:r>
            <w:r w:rsidR="002257A0" w:rsidRPr="002257A0">
              <w:rPr>
                <w:rFonts w:ascii="Arial" w:hAnsi="Arial" w:cs="Arial"/>
              </w:rPr>
              <w:t>olmed</w:t>
            </w:r>
            <w:proofErr w:type="spellEnd"/>
          </w:p>
          <w:p w14:paraId="149FD035" w14:textId="77777777" w:rsidR="002257A0" w:rsidRPr="00BB547B" w:rsidRDefault="002257A0" w:rsidP="000013DC">
            <w:pPr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kobielska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17/28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203461D" w14:textId="77777777" w:rsidR="002257A0" w:rsidRPr="00BB547B" w:rsidRDefault="002257A0" w:rsidP="000013DC">
            <w:pPr>
              <w:spacing w:after="80"/>
              <w:jc w:val="both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04-359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2A59D9A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48 600.00 zł</w:t>
            </w:r>
          </w:p>
        </w:tc>
      </w:tr>
      <w:tr w:rsidR="002257A0" w:rsidRPr="00BB547B" w14:paraId="13786A48" w14:textId="77777777" w:rsidTr="000013DC">
        <w:tc>
          <w:tcPr>
            <w:tcW w:w="993" w:type="dxa"/>
            <w:shd w:val="clear" w:color="auto" w:fill="auto"/>
            <w:vAlign w:val="center"/>
          </w:tcPr>
          <w:p w14:paraId="28B90A4C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DCCC5F9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75</w:t>
            </w:r>
          </w:p>
        </w:tc>
        <w:tc>
          <w:tcPr>
            <w:tcW w:w="4110" w:type="dxa"/>
            <w:shd w:val="clear" w:color="auto" w:fill="auto"/>
          </w:tcPr>
          <w:p w14:paraId="13D3BC6C" w14:textId="77777777" w:rsidR="002257A0" w:rsidRPr="00BB547B" w:rsidRDefault="007345E0" w:rsidP="000013DC">
            <w:pPr>
              <w:spacing w:before="8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</w:t>
            </w:r>
            <w:r w:rsidR="002257A0" w:rsidRPr="002257A0">
              <w:rPr>
                <w:rFonts w:ascii="Arial" w:hAnsi="Arial" w:cs="Arial"/>
              </w:rPr>
              <w:t xml:space="preserve">akład naprawczy aparatury medycznej </w:t>
            </w:r>
            <w:proofErr w:type="spellStart"/>
            <w:r>
              <w:rPr>
                <w:rFonts w:ascii="Arial" w:hAnsi="Arial" w:cs="Arial"/>
              </w:rPr>
              <w:t>P</w:t>
            </w:r>
            <w:r w:rsidR="002257A0" w:rsidRPr="002257A0">
              <w:rPr>
                <w:rFonts w:ascii="Arial" w:hAnsi="Arial" w:cs="Arial"/>
              </w:rPr>
              <w:t>olmed</w:t>
            </w:r>
            <w:proofErr w:type="spellEnd"/>
          </w:p>
          <w:p w14:paraId="3CF04258" w14:textId="77777777" w:rsidR="002257A0" w:rsidRPr="00BB547B" w:rsidRDefault="002257A0" w:rsidP="000013DC">
            <w:pPr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kobielska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17/28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82DEBE7" w14:textId="77777777" w:rsidR="002257A0" w:rsidRPr="00BB547B" w:rsidRDefault="002257A0" w:rsidP="000013DC">
            <w:pPr>
              <w:spacing w:after="80"/>
              <w:jc w:val="both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04-359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BFF720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1 620.00 zł</w:t>
            </w:r>
          </w:p>
        </w:tc>
      </w:tr>
      <w:tr w:rsidR="002257A0" w:rsidRPr="00BB547B" w14:paraId="4C1A4D18" w14:textId="77777777" w:rsidTr="000013DC">
        <w:tc>
          <w:tcPr>
            <w:tcW w:w="993" w:type="dxa"/>
            <w:shd w:val="clear" w:color="auto" w:fill="auto"/>
            <w:vAlign w:val="center"/>
          </w:tcPr>
          <w:p w14:paraId="0D9215F7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86154FC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61</w:t>
            </w:r>
          </w:p>
        </w:tc>
        <w:tc>
          <w:tcPr>
            <w:tcW w:w="4110" w:type="dxa"/>
            <w:shd w:val="clear" w:color="auto" w:fill="auto"/>
          </w:tcPr>
          <w:p w14:paraId="0906207E" w14:textId="77777777" w:rsidR="002257A0" w:rsidRPr="00BB547B" w:rsidRDefault="002257A0" w:rsidP="000013DC">
            <w:pPr>
              <w:spacing w:before="80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 xml:space="preserve">ELMIKO </w:t>
            </w:r>
            <w:r w:rsidR="007345E0">
              <w:rPr>
                <w:rFonts w:ascii="Arial" w:hAnsi="Arial" w:cs="Arial"/>
              </w:rPr>
              <w:t>BIOSIGNALS sp. z o.o.</w:t>
            </w:r>
          </w:p>
          <w:p w14:paraId="4B192630" w14:textId="77777777" w:rsidR="002257A0" w:rsidRPr="00BB547B" w:rsidRDefault="007345E0" w:rsidP="000013D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Sportowa 3</w:t>
            </w:r>
          </w:p>
          <w:p w14:paraId="1EDAE3EB" w14:textId="77777777" w:rsidR="002257A0" w:rsidRPr="00BB547B" w:rsidRDefault="007345E0" w:rsidP="000013DC">
            <w:pPr>
              <w:spacing w:after="8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05-822 Milanówek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66781A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15 746.40 zł</w:t>
            </w:r>
          </w:p>
        </w:tc>
      </w:tr>
      <w:tr w:rsidR="002257A0" w:rsidRPr="00BB547B" w14:paraId="35BCC1EF" w14:textId="77777777" w:rsidTr="000013DC">
        <w:tc>
          <w:tcPr>
            <w:tcW w:w="993" w:type="dxa"/>
            <w:shd w:val="clear" w:color="auto" w:fill="auto"/>
            <w:vAlign w:val="center"/>
          </w:tcPr>
          <w:p w14:paraId="280C6EC8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02B910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03825C74" w14:textId="77777777" w:rsidR="002257A0" w:rsidRPr="00BB547B" w:rsidRDefault="002257A0" w:rsidP="000013DC">
            <w:pPr>
              <w:spacing w:before="80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Ultra-</w:t>
            </w:r>
            <w:proofErr w:type="spellStart"/>
            <w:r w:rsidRPr="002257A0">
              <w:rPr>
                <w:rFonts w:ascii="Arial" w:hAnsi="Arial" w:cs="Arial"/>
              </w:rPr>
              <w:t>Med</w:t>
            </w:r>
            <w:proofErr w:type="spellEnd"/>
            <w:r w:rsidRPr="002257A0">
              <w:rPr>
                <w:rFonts w:ascii="Arial" w:hAnsi="Arial" w:cs="Arial"/>
              </w:rPr>
              <w:t xml:space="preserve"> Sp. z o.o.</w:t>
            </w:r>
          </w:p>
          <w:p w14:paraId="3B21861D" w14:textId="77777777" w:rsidR="002257A0" w:rsidRPr="00BB547B" w:rsidRDefault="002257A0" w:rsidP="000013DC">
            <w:pPr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Kossaka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49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022E226" w14:textId="77777777" w:rsidR="002257A0" w:rsidRPr="00BB547B" w:rsidRDefault="002257A0" w:rsidP="000013DC">
            <w:pPr>
              <w:spacing w:after="80"/>
              <w:jc w:val="both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20-358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54A7D7C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51 222.60 zł</w:t>
            </w:r>
          </w:p>
        </w:tc>
      </w:tr>
      <w:tr w:rsidR="002257A0" w:rsidRPr="00BB547B" w14:paraId="6C9C058E" w14:textId="77777777" w:rsidTr="000013DC">
        <w:tc>
          <w:tcPr>
            <w:tcW w:w="993" w:type="dxa"/>
            <w:shd w:val="clear" w:color="auto" w:fill="auto"/>
            <w:vAlign w:val="center"/>
          </w:tcPr>
          <w:p w14:paraId="2568B708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427324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14:paraId="3947FFA0" w14:textId="77777777" w:rsidR="002257A0" w:rsidRPr="00BB547B" w:rsidRDefault="002257A0" w:rsidP="000013DC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257A0">
              <w:rPr>
                <w:rFonts w:ascii="Arial" w:hAnsi="Arial" w:cs="Arial"/>
              </w:rPr>
              <w:t>Biameditek</w:t>
            </w:r>
            <w:proofErr w:type="spellEnd"/>
            <w:r w:rsidRPr="002257A0">
              <w:rPr>
                <w:rFonts w:ascii="Arial" w:hAnsi="Arial" w:cs="Arial"/>
              </w:rPr>
              <w:t xml:space="preserve"> Sp. z o.o.</w:t>
            </w:r>
          </w:p>
          <w:p w14:paraId="1A2664E9" w14:textId="77777777" w:rsidR="002257A0" w:rsidRPr="00BB547B" w:rsidRDefault="002257A0" w:rsidP="000013DC">
            <w:pPr>
              <w:rPr>
                <w:rFonts w:ascii="Arial" w:hAnsi="Arial" w:cs="Arial"/>
              </w:rPr>
            </w:pPr>
            <w:proofErr w:type="spellStart"/>
            <w:r w:rsidRPr="002257A0">
              <w:rPr>
                <w:rFonts w:ascii="Arial" w:hAnsi="Arial" w:cs="Arial"/>
              </w:rPr>
              <w:t>Elewatorska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58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DF9F292" w14:textId="77777777" w:rsidR="002257A0" w:rsidRPr="00BB547B" w:rsidRDefault="002257A0" w:rsidP="000013DC">
            <w:pPr>
              <w:spacing w:after="80"/>
              <w:jc w:val="both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15-620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DBA029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56 376.00 zł</w:t>
            </w:r>
          </w:p>
        </w:tc>
      </w:tr>
      <w:tr w:rsidR="002257A0" w:rsidRPr="00BB547B" w14:paraId="7674467A" w14:textId="77777777" w:rsidTr="000013DC">
        <w:tc>
          <w:tcPr>
            <w:tcW w:w="993" w:type="dxa"/>
            <w:shd w:val="clear" w:color="auto" w:fill="auto"/>
            <w:vAlign w:val="center"/>
          </w:tcPr>
          <w:p w14:paraId="388E0F6C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CF27F5F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14:paraId="3E0D30E2" w14:textId="77777777" w:rsidR="002257A0" w:rsidRPr="00BB547B" w:rsidRDefault="002257A0" w:rsidP="000013DC">
            <w:pPr>
              <w:spacing w:before="80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Media-MED Sp. z o.o.</w:t>
            </w:r>
          </w:p>
          <w:p w14:paraId="1B1931FC" w14:textId="77777777" w:rsidR="002257A0" w:rsidRPr="00BB547B" w:rsidRDefault="002257A0" w:rsidP="000013DC">
            <w:pPr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Promienistych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7</w:t>
            </w:r>
          </w:p>
          <w:p w14:paraId="309F48E5" w14:textId="77777777" w:rsidR="002257A0" w:rsidRPr="00BB547B" w:rsidRDefault="002257A0" w:rsidP="000013DC">
            <w:pPr>
              <w:spacing w:after="80"/>
              <w:jc w:val="both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31-481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BC4371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5 535.00 zł</w:t>
            </w:r>
          </w:p>
        </w:tc>
      </w:tr>
      <w:tr w:rsidR="002257A0" w:rsidRPr="00BB547B" w14:paraId="1483B34F" w14:textId="77777777" w:rsidTr="000013DC">
        <w:tc>
          <w:tcPr>
            <w:tcW w:w="993" w:type="dxa"/>
            <w:shd w:val="clear" w:color="auto" w:fill="auto"/>
            <w:vAlign w:val="center"/>
          </w:tcPr>
          <w:p w14:paraId="65C09CE5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4FF0A8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14:paraId="7AD03358" w14:textId="77777777" w:rsidR="002257A0" w:rsidRPr="00BB547B" w:rsidRDefault="002257A0" w:rsidP="000013DC">
            <w:pPr>
              <w:spacing w:before="80"/>
              <w:rPr>
                <w:rFonts w:ascii="Arial" w:hAnsi="Arial" w:cs="Arial"/>
              </w:rPr>
            </w:pPr>
            <w:proofErr w:type="spellStart"/>
            <w:r w:rsidRPr="002257A0">
              <w:rPr>
                <w:rFonts w:ascii="Arial" w:hAnsi="Arial" w:cs="Arial"/>
              </w:rPr>
              <w:t>Getinge</w:t>
            </w:r>
            <w:proofErr w:type="spellEnd"/>
            <w:r w:rsidRPr="002257A0">
              <w:rPr>
                <w:rFonts w:ascii="Arial" w:hAnsi="Arial" w:cs="Arial"/>
              </w:rPr>
              <w:t xml:space="preserve"> Polska Spółka z ograniczoną odpowiedzialnością</w:t>
            </w:r>
          </w:p>
          <w:p w14:paraId="204EC0C4" w14:textId="77777777" w:rsidR="002257A0" w:rsidRPr="00BB547B" w:rsidRDefault="002257A0" w:rsidP="000013DC">
            <w:pPr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Żwirki i Wigury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845D42E" w14:textId="77777777" w:rsidR="002257A0" w:rsidRPr="00BB547B" w:rsidRDefault="002257A0" w:rsidP="000013DC">
            <w:pPr>
              <w:spacing w:after="80"/>
              <w:jc w:val="both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02-092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9E9AC4B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16 812.36 zł</w:t>
            </w:r>
          </w:p>
        </w:tc>
      </w:tr>
      <w:tr w:rsidR="002257A0" w:rsidRPr="00BB547B" w14:paraId="46DA4D3E" w14:textId="77777777" w:rsidTr="000013DC">
        <w:tc>
          <w:tcPr>
            <w:tcW w:w="993" w:type="dxa"/>
            <w:shd w:val="clear" w:color="auto" w:fill="auto"/>
            <w:vAlign w:val="center"/>
          </w:tcPr>
          <w:p w14:paraId="1B828D22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6D0400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44</w:t>
            </w:r>
          </w:p>
        </w:tc>
        <w:tc>
          <w:tcPr>
            <w:tcW w:w="4110" w:type="dxa"/>
            <w:shd w:val="clear" w:color="auto" w:fill="auto"/>
          </w:tcPr>
          <w:p w14:paraId="433F6C1C" w14:textId="77777777" w:rsidR="002257A0" w:rsidRPr="00BB547B" w:rsidRDefault="002257A0" w:rsidP="000013DC">
            <w:pPr>
              <w:spacing w:before="80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CARL ZEISS Sp. z o.o.</w:t>
            </w:r>
          </w:p>
          <w:p w14:paraId="73234E9A" w14:textId="77777777" w:rsidR="002257A0" w:rsidRPr="00BB547B" w:rsidRDefault="002257A0" w:rsidP="000013DC">
            <w:pPr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Naramowicka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76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C8B6162" w14:textId="77777777" w:rsidR="002257A0" w:rsidRPr="00BB547B" w:rsidRDefault="002257A0" w:rsidP="000013DC">
            <w:pPr>
              <w:spacing w:after="80"/>
              <w:jc w:val="both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61-622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23B4C1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5 229.36 zł</w:t>
            </w:r>
          </w:p>
        </w:tc>
      </w:tr>
      <w:tr w:rsidR="002257A0" w:rsidRPr="00BB547B" w14:paraId="1E14E1B8" w14:textId="77777777" w:rsidTr="000013DC">
        <w:tc>
          <w:tcPr>
            <w:tcW w:w="993" w:type="dxa"/>
            <w:shd w:val="clear" w:color="auto" w:fill="auto"/>
            <w:vAlign w:val="center"/>
          </w:tcPr>
          <w:p w14:paraId="3FD22A8D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CB733B1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53</w:t>
            </w:r>
          </w:p>
        </w:tc>
        <w:tc>
          <w:tcPr>
            <w:tcW w:w="4110" w:type="dxa"/>
            <w:shd w:val="clear" w:color="auto" w:fill="auto"/>
          </w:tcPr>
          <w:p w14:paraId="1B4710A7" w14:textId="77777777" w:rsidR="002257A0" w:rsidRPr="00BB547B" w:rsidRDefault="002257A0" w:rsidP="000013DC">
            <w:pPr>
              <w:spacing w:before="80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CARL ZEISS Sp. z o.o.</w:t>
            </w:r>
          </w:p>
          <w:p w14:paraId="10569A2E" w14:textId="77777777" w:rsidR="002257A0" w:rsidRPr="00BB547B" w:rsidRDefault="002257A0" w:rsidP="000013DC">
            <w:pPr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Naramowicka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76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565A370" w14:textId="77777777" w:rsidR="002257A0" w:rsidRPr="00BB547B" w:rsidRDefault="002257A0" w:rsidP="000013DC">
            <w:pPr>
              <w:spacing w:after="80"/>
              <w:jc w:val="both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61-622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73BD988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6 667.92 zł</w:t>
            </w:r>
          </w:p>
        </w:tc>
      </w:tr>
      <w:tr w:rsidR="002257A0" w:rsidRPr="00BB547B" w14:paraId="73277A53" w14:textId="77777777" w:rsidTr="000013DC">
        <w:tc>
          <w:tcPr>
            <w:tcW w:w="993" w:type="dxa"/>
            <w:shd w:val="clear" w:color="auto" w:fill="auto"/>
            <w:vAlign w:val="center"/>
          </w:tcPr>
          <w:p w14:paraId="222402DF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lastRenderedPageBreak/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8EF33C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71</w:t>
            </w:r>
          </w:p>
        </w:tc>
        <w:tc>
          <w:tcPr>
            <w:tcW w:w="4110" w:type="dxa"/>
            <w:shd w:val="clear" w:color="auto" w:fill="auto"/>
          </w:tcPr>
          <w:p w14:paraId="391636EA" w14:textId="77777777" w:rsidR="002257A0" w:rsidRPr="00BB547B" w:rsidRDefault="002257A0" w:rsidP="000013DC">
            <w:pPr>
              <w:spacing w:before="80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SYNGO SERVICE Sp. z o.o.</w:t>
            </w:r>
          </w:p>
          <w:p w14:paraId="24457AFD" w14:textId="77777777" w:rsidR="002257A0" w:rsidRPr="00BB547B" w:rsidRDefault="002257A0" w:rsidP="000013DC">
            <w:pPr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BYTOMSKA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38B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88BF66F" w14:textId="77777777" w:rsidR="002257A0" w:rsidRPr="00BB547B" w:rsidRDefault="002257A0" w:rsidP="000013DC">
            <w:pPr>
              <w:spacing w:after="80"/>
              <w:jc w:val="both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41-600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2257A0">
              <w:rPr>
                <w:rFonts w:ascii="Arial" w:hAnsi="Arial" w:cs="Arial"/>
              </w:rPr>
              <w:t>Świętochłowice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79AE7B" w14:textId="77777777" w:rsidR="002257A0" w:rsidRPr="00BB547B" w:rsidRDefault="002257A0" w:rsidP="000013DC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2257A0">
              <w:rPr>
                <w:rFonts w:ascii="Arial" w:hAnsi="Arial" w:cs="Arial"/>
              </w:rPr>
              <w:t>3 300.00 zł</w:t>
            </w:r>
          </w:p>
        </w:tc>
      </w:tr>
    </w:tbl>
    <w:p w14:paraId="4C8CB398" w14:textId="77777777" w:rsidR="00A80738" w:rsidRPr="00BB547B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p w14:paraId="5A33DDF4" w14:textId="3E87B0C2" w:rsidR="004922AD" w:rsidRPr="004922AD" w:rsidRDefault="004922AD" w:rsidP="004922AD">
      <w:pPr>
        <w:jc w:val="right"/>
        <w:rPr>
          <w:rFonts w:ascii="Arial" w:hAnsi="Arial" w:cs="Arial"/>
          <w:i/>
          <w:iCs/>
          <w:sz w:val="22"/>
          <w:szCs w:val="22"/>
        </w:rPr>
      </w:pPr>
      <w:r w:rsidRPr="004922AD">
        <w:rPr>
          <w:rFonts w:ascii="Arial" w:hAnsi="Arial" w:cs="Arial"/>
          <w:i/>
          <w:iCs/>
          <w:sz w:val="22"/>
          <w:szCs w:val="22"/>
        </w:rPr>
        <w:t>Z-ca Dyrektora ds. finansowych</w:t>
      </w:r>
    </w:p>
    <w:p w14:paraId="479B63AF" w14:textId="14913E38" w:rsidR="004922AD" w:rsidRPr="004922AD" w:rsidRDefault="004922AD" w:rsidP="004922AD">
      <w:pPr>
        <w:jc w:val="right"/>
        <w:rPr>
          <w:rFonts w:ascii="Arial" w:hAnsi="Arial" w:cs="Arial"/>
          <w:i/>
          <w:iCs/>
          <w:sz w:val="22"/>
          <w:szCs w:val="22"/>
        </w:rPr>
      </w:pPr>
      <w:r w:rsidRPr="004922AD">
        <w:rPr>
          <w:rFonts w:ascii="Arial" w:hAnsi="Arial" w:cs="Arial"/>
          <w:i/>
          <w:iCs/>
          <w:sz w:val="22"/>
          <w:szCs w:val="22"/>
        </w:rPr>
        <w:t>Mgr Dorota Gołąb-Bełtowicz</w:t>
      </w:r>
    </w:p>
    <w:sectPr w:rsidR="004922AD" w:rsidRPr="004922A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979A84" w14:textId="77777777" w:rsidR="003E662E" w:rsidRDefault="003E662E">
      <w:r>
        <w:separator/>
      </w:r>
    </w:p>
  </w:endnote>
  <w:endnote w:type="continuationSeparator" w:id="0">
    <w:p w14:paraId="43D34B54" w14:textId="77777777" w:rsidR="003E662E" w:rsidRDefault="003E6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7D46E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15DDF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92791" w14:textId="77777777" w:rsidR="009F189D" w:rsidRDefault="004922A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79046A8">
        <v:line id="_x0000_s1025" style="position:absolute;left:0;text-align:left;z-index:251657728" from="-3.85pt,8.7pt" to="455.15pt,8.7pt"/>
      </w:pict>
    </w:r>
  </w:p>
  <w:p w14:paraId="31FFB34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C8D29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142DEBE" w14:textId="77777777" w:rsidR="009F189D" w:rsidRDefault="009F189D">
    <w:pPr>
      <w:pStyle w:val="Stopka"/>
      <w:tabs>
        <w:tab w:val="clear" w:pos="4536"/>
      </w:tabs>
      <w:jc w:val="center"/>
    </w:pPr>
  </w:p>
  <w:p w14:paraId="7D67DF3C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91989B" w14:textId="77777777" w:rsidR="003E662E" w:rsidRDefault="003E662E">
      <w:r>
        <w:separator/>
      </w:r>
    </w:p>
  </w:footnote>
  <w:footnote w:type="continuationSeparator" w:id="0">
    <w:p w14:paraId="2F247CB5" w14:textId="77777777" w:rsidR="003E662E" w:rsidRDefault="003E6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77DE6" w14:textId="77777777" w:rsidR="002257A0" w:rsidRDefault="002257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C98FDD" w14:textId="77777777" w:rsidR="002257A0" w:rsidRDefault="002257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F6BA3" w14:textId="77777777" w:rsidR="002257A0" w:rsidRDefault="002257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662E"/>
    <w:rsid w:val="00007727"/>
    <w:rsid w:val="00017720"/>
    <w:rsid w:val="00035488"/>
    <w:rsid w:val="000D7F25"/>
    <w:rsid w:val="000E00E5"/>
    <w:rsid w:val="00173B20"/>
    <w:rsid w:val="001C69FF"/>
    <w:rsid w:val="002257A0"/>
    <w:rsid w:val="0023318D"/>
    <w:rsid w:val="003D72FD"/>
    <w:rsid w:val="003E662E"/>
    <w:rsid w:val="00423179"/>
    <w:rsid w:val="00490DC0"/>
    <w:rsid w:val="004922AD"/>
    <w:rsid w:val="00493F8C"/>
    <w:rsid w:val="004C7E9B"/>
    <w:rsid w:val="005614F2"/>
    <w:rsid w:val="00577BC6"/>
    <w:rsid w:val="0069085C"/>
    <w:rsid w:val="006B27ED"/>
    <w:rsid w:val="007345E0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E082D3"/>
  <w15:chartTrackingRefBased/>
  <w15:docId w15:val="{FE095369-0FB2-4602-B2B6-01AA8EC76D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3EDA6-536E-4310-8321-BC64B2939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5</Pages>
  <Words>809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4</cp:revision>
  <cp:lastPrinted>2023-08-24T10:01:00Z</cp:lastPrinted>
  <dcterms:created xsi:type="dcterms:W3CDTF">2023-08-24T09:52:00Z</dcterms:created>
  <dcterms:modified xsi:type="dcterms:W3CDTF">2023-08-24T10:02:00Z</dcterms:modified>
</cp:coreProperties>
</file>