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62F1E" w14:textId="77777777" w:rsidR="00D665F5" w:rsidRPr="00B66614" w:rsidRDefault="00D068BA" w:rsidP="00D665F5">
      <w:pPr>
        <w:spacing w:after="240"/>
        <w:jc w:val="right"/>
      </w:pPr>
      <w:r w:rsidRPr="00B66614">
        <w:t>Niepołomice</w:t>
      </w:r>
      <w:r w:rsidR="00D665F5" w:rsidRPr="00B66614">
        <w:t xml:space="preserve"> dnia: </w:t>
      </w:r>
      <w:r w:rsidRPr="00B66614">
        <w:t>2023-08-24</w:t>
      </w:r>
    </w:p>
    <w:p w14:paraId="26EA7E8C" w14:textId="77777777" w:rsidR="00D665F5" w:rsidRPr="00B66614" w:rsidRDefault="00D665F5" w:rsidP="00D665F5">
      <w:pPr>
        <w:spacing w:after="240"/>
        <w:jc w:val="right"/>
      </w:pPr>
    </w:p>
    <w:p w14:paraId="0D058306" w14:textId="77777777" w:rsidR="00D665F5" w:rsidRPr="00B66614" w:rsidRDefault="00D068BA" w:rsidP="00577BC6">
      <w:pPr>
        <w:spacing w:after="40"/>
        <w:rPr>
          <w:b/>
          <w:bCs/>
        </w:rPr>
      </w:pPr>
      <w:r w:rsidRPr="00B66614">
        <w:rPr>
          <w:b/>
          <w:bCs/>
        </w:rPr>
        <w:t>GMINA NIEPOŁOMICE</w:t>
      </w:r>
    </w:p>
    <w:p w14:paraId="27803F91" w14:textId="77777777" w:rsidR="00D665F5" w:rsidRPr="00B66614" w:rsidRDefault="00D068BA" w:rsidP="00D665F5">
      <w:r w:rsidRPr="00B66614">
        <w:t>Pl. Zwycięstwa</w:t>
      </w:r>
      <w:r w:rsidR="00D665F5" w:rsidRPr="00B66614">
        <w:t xml:space="preserve"> </w:t>
      </w:r>
      <w:r w:rsidRPr="00B66614">
        <w:t>13</w:t>
      </w:r>
    </w:p>
    <w:p w14:paraId="7E1374F7" w14:textId="77777777" w:rsidR="00D665F5" w:rsidRPr="00B66614" w:rsidRDefault="00D068BA" w:rsidP="00D665F5">
      <w:r w:rsidRPr="00B66614">
        <w:t>32-005</w:t>
      </w:r>
      <w:r w:rsidR="00D665F5" w:rsidRPr="00B66614">
        <w:t xml:space="preserve"> </w:t>
      </w:r>
      <w:r w:rsidRPr="00B66614">
        <w:t>Niepołomice</w:t>
      </w:r>
    </w:p>
    <w:p w14:paraId="43970A49" w14:textId="77777777" w:rsidR="00D665F5" w:rsidRPr="00B66614" w:rsidRDefault="00D665F5" w:rsidP="00D665F5">
      <w:pPr>
        <w:pStyle w:val="Nagwek"/>
        <w:tabs>
          <w:tab w:val="clear" w:pos="4536"/>
          <w:tab w:val="clear" w:pos="9072"/>
        </w:tabs>
      </w:pPr>
    </w:p>
    <w:p w14:paraId="0166B2D9" w14:textId="77777777" w:rsidR="00B66614" w:rsidRPr="00B66614" w:rsidRDefault="00B66614" w:rsidP="00D665F5">
      <w:pPr>
        <w:pStyle w:val="Nagwek"/>
        <w:tabs>
          <w:tab w:val="clear" w:pos="4536"/>
          <w:tab w:val="clear" w:pos="9072"/>
        </w:tabs>
      </w:pPr>
    </w:p>
    <w:p w14:paraId="147262EC" w14:textId="77777777" w:rsidR="00D665F5" w:rsidRPr="00B66614" w:rsidRDefault="00D665F5" w:rsidP="00D665F5">
      <w:pPr>
        <w:pStyle w:val="Nagwek"/>
        <w:tabs>
          <w:tab w:val="clear" w:pos="4536"/>
          <w:tab w:val="left" w:pos="3686"/>
          <w:tab w:val="left" w:pos="7371"/>
        </w:tabs>
      </w:pPr>
    </w:p>
    <w:p w14:paraId="0349A765" w14:textId="77777777" w:rsidR="00A80738" w:rsidRPr="00B66614" w:rsidRDefault="00D665F5" w:rsidP="00D665F5">
      <w:pPr>
        <w:pStyle w:val="Nagwek"/>
        <w:tabs>
          <w:tab w:val="clear" w:pos="4536"/>
        </w:tabs>
      </w:pPr>
      <w:r w:rsidRPr="00B66614">
        <w:t>Znak sprawy:</w:t>
      </w:r>
      <w:r w:rsidRPr="00B66614">
        <w:rPr>
          <w:b/>
        </w:rPr>
        <w:t xml:space="preserve"> </w:t>
      </w:r>
      <w:r w:rsidR="00D068BA" w:rsidRPr="00B66614">
        <w:rPr>
          <w:b/>
        </w:rPr>
        <w:t>ZP.271.18.2023</w:t>
      </w:r>
      <w:r w:rsidR="00A80738" w:rsidRPr="00B66614">
        <w:tab/>
        <w:t xml:space="preserve"> </w:t>
      </w:r>
    </w:p>
    <w:p w14:paraId="3BA76EE3" w14:textId="77777777" w:rsidR="00A80738" w:rsidRPr="00B66614" w:rsidRDefault="00A80738" w:rsidP="00A80738">
      <w:pPr>
        <w:pStyle w:val="Nagwek"/>
        <w:tabs>
          <w:tab w:val="clear" w:pos="4536"/>
          <w:tab w:val="clear" w:pos="9072"/>
        </w:tabs>
      </w:pPr>
    </w:p>
    <w:p w14:paraId="2155BFDA" w14:textId="77777777" w:rsidR="00A80738" w:rsidRPr="00B66614" w:rsidRDefault="00A80738" w:rsidP="00A80738">
      <w:pPr>
        <w:pStyle w:val="Nagwek"/>
        <w:tabs>
          <w:tab w:val="clear" w:pos="4536"/>
          <w:tab w:val="clear" w:pos="9072"/>
        </w:tabs>
      </w:pPr>
    </w:p>
    <w:p w14:paraId="71ADE050" w14:textId="77777777" w:rsidR="00A80738" w:rsidRPr="00B66614" w:rsidRDefault="00A80738" w:rsidP="00A80738">
      <w:pPr>
        <w:pStyle w:val="Nagwek"/>
        <w:tabs>
          <w:tab w:val="clear" w:pos="4536"/>
          <w:tab w:val="clear" w:pos="9072"/>
        </w:tabs>
      </w:pPr>
    </w:p>
    <w:p w14:paraId="36836043" w14:textId="77777777" w:rsidR="00A80738" w:rsidRPr="00B6661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B66614">
        <w:rPr>
          <w:b/>
          <w:spacing w:val="20"/>
        </w:rPr>
        <w:t>INFORMACJA Z OTWARCIA OFERT</w:t>
      </w:r>
    </w:p>
    <w:p w14:paraId="6910C646" w14:textId="77777777" w:rsidR="00A80738" w:rsidRPr="00B6661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14:paraId="439366C3" w14:textId="77777777" w:rsidR="00C659E2" w:rsidRPr="00B66614" w:rsidRDefault="00C659E2" w:rsidP="00C659E2">
      <w:pPr>
        <w:spacing w:before="120" w:after="120"/>
        <w:jc w:val="both"/>
        <w:rPr>
          <w:b/>
          <w:bCs/>
        </w:rPr>
      </w:pPr>
      <w:r w:rsidRPr="00B66614">
        <w:rPr>
          <w:bCs/>
        </w:rPr>
        <w:t xml:space="preserve">Dotyczy </w:t>
      </w:r>
      <w:r w:rsidRPr="00B66614">
        <w:t xml:space="preserve">postępowania o udzielenie zamówienia publicznego prowadzonego w trybie </w:t>
      </w:r>
      <w:r w:rsidR="00D068BA" w:rsidRPr="00B66614">
        <w:t>przetarg nieograniczony</w:t>
      </w:r>
      <w:r w:rsidRPr="00B66614">
        <w:t xml:space="preserve"> na: </w:t>
      </w:r>
    </w:p>
    <w:p w14:paraId="08DA1FEF" w14:textId="77777777" w:rsidR="00A80738" w:rsidRPr="00B66614" w:rsidRDefault="00D068BA" w:rsidP="00577BC6">
      <w:pPr>
        <w:pStyle w:val="Tekstpodstawowywcity"/>
        <w:spacing w:before="120" w:after="480"/>
        <w:ind w:firstLine="0"/>
        <w:jc w:val="center"/>
        <w:rPr>
          <w:sz w:val="20"/>
        </w:rPr>
      </w:pPr>
      <w:r w:rsidRPr="00B66614">
        <w:rPr>
          <w:b/>
          <w:sz w:val="20"/>
        </w:rPr>
        <w:t>Dostawa energii elektrycznej  dla  gminnych obiektów użyteczności publicznej oraz oświetlenia ulicznego na terenie Miasta i Gminy Niepołomice</w:t>
      </w:r>
    </w:p>
    <w:p w14:paraId="3307C62D" w14:textId="77777777" w:rsidR="00D665F5" w:rsidRPr="00B66614" w:rsidRDefault="00D665F5" w:rsidP="00577BC6">
      <w:pPr>
        <w:spacing w:before="120" w:line="276" w:lineRule="auto"/>
        <w:jc w:val="both"/>
      </w:pPr>
      <w:r w:rsidRPr="00B66614">
        <w:t>Zamawiający, działając na podstawie art. 22</w:t>
      </w:r>
      <w:r w:rsidR="00601802" w:rsidRPr="00B66614">
        <w:t>2</w:t>
      </w:r>
      <w:r w:rsidRPr="00B66614">
        <w:t xml:space="preserve"> ust. 5 </w:t>
      </w:r>
      <w:r w:rsidRPr="00B66614">
        <w:rPr>
          <w:bCs/>
        </w:rPr>
        <w:t>ustawy z dnia 11 września 2019 r. Prawo zamówień publicznych</w:t>
      </w:r>
      <w:r w:rsidRPr="00B66614">
        <w:t xml:space="preserve"> </w:t>
      </w:r>
      <w:r w:rsidR="00D068BA" w:rsidRPr="00B66614">
        <w:t>(</w:t>
      </w:r>
      <w:proofErr w:type="spellStart"/>
      <w:r w:rsidR="00D068BA" w:rsidRPr="00B66614">
        <w:t>t.j</w:t>
      </w:r>
      <w:proofErr w:type="spellEnd"/>
      <w:r w:rsidR="00D068BA" w:rsidRPr="00B66614">
        <w:t>. Dz. U. z 2022r. poz. 1710)</w:t>
      </w:r>
      <w:r w:rsidR="00490DC0" w:rsidRPr="00B66614">
        <w:t xml:space="preserve"> </w:t>
      </w:r>
      <w:r w:rsidRPr="00B66614">
        <w:t>udostępnia</w:t>
      </w:r>
      <w:r w:rsidR="00F95C33" w:rsidRPr="00B66614">
        <w:t xml:space="preserve"> </w:t>
      </w:r>
      <w:r w:rsidR="004C7E9B" w:rsidRPr="00B66614">
        <w:t>informacj</w:t>
      </w:r>
      <w:r w:rsidR="00577BC6" w:rsidRPr="00B66614">
        <w:t>ę</w:t>
      </w:r>
      <w:r w:rsidR="00035488" w:rsidRPr="00B66614">
        <w:t xml:space="preserve"> z otwarcia ofert</w:t>
      </w:r>
      <w:r w:rsidR="00577BC6" w:rsidRPr="00B66614">
        <w:t>.</w:t>
      </w:r>
    </w:p>
    <w:p w14:paraId="4C4A8895" w14:textId="77777777" w:rsidR="00A80738" w:rsidRPr="00B66614" w:rsidRDefault="00D665F5" w:rsidP="00577BC6">
      <w:pPr>
        <w:spacing w:before="120" w:after="120" w:line="276" w:lineRule="auto"/>
        <w:jc w:val="both"/>
      </w:pPr>
      <w:r w:rsidRPr="00B66614">
        <w:t>Podczas otwarcia ofert, mającego miejsce</w:t>
      </w:r>
      <w:r w:rsidR="00FF4AB1" w:rsidRPr="00B66614">
        <w:t xml:space="preserve"> w dniu </w:t>
      </w:r>
      <w:r w:rsidR="00D068BA" w:rsidRPr="00B66614">
        <w:t>24/08/2023</w:t>
      </w:r>
      <w:r w:rsidR="00FF4AB1" w:rsidRPr="00B66614">
        <w:t xml:space="preserve"> o godz. </w:t>
      </w:r>
      <w:r w:rsidR="00D068BA" w:rsidRPr="00B66614">
        <w:t>09:30</w:t>
      </w:r>
      <w:r w:rsidRPr="00B66614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66614" w14:paraId="174417B2" w14:textId="77777777" w:rsidTr="003F57CD">
        <w:tc>
          <w:tcPr>
            <w:tcW w:w="993" w:type="dxa"/>
            <w:shd w:val="clear" w:color="auto" w:fill="auto"/>
            <w:vAlign w:val="center"/>
          </w:tcPr>
          <w:p w14:paraId="6266ACF8" w14:textId="77777777" w:rsidR="00D665F5" w:rsidRPr="00B66614" w:rsidRDefault="00D665F5" w:rsidP="003F57CD">
            <w:pPr>
              <w:spacing w:before="120" w:after="120"/>
              <w:jc w:val="center"/>
            </w:pPr>
            <w:r w:rsidRPr="00B66614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8069511" w14:textId="77777777" w:rsidR="00D665F5" w:rsidRPr="00B66614" w:rsidRDefault="00D665F5" w:rsidP="003F57CD">
            <w:pPr>
              <w:spacing w:before="120" w:after="120"/>
              <w:jc w:val="center"/>
            </w:pPr>
            <w:r w:rsidRPr="00B66614">
              <w:t>Nazwa</w:t>
            </w:r>
            <w:r w:rsidR="003F57CD" w:rsidRPr="00B66614">
              <w:t xml:space="preserve"> </w:t>
            </w:r>
            <w:r w:rsidRPr="00B66614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916107" w14:textId="77777777" w:rsidR="00D665F5" w:rsidRPr="00B66614" w:rsidRDefault="00D665F5" w:rsidP="003F57CD">
            <w:pPr>
              <w:spacing w:before="120" w:after="120"/>
              <w:jc w:val="center"/>
            </w:pPr>
            <w:r w:rsidRPr="00B66614">
              <w:t>Cena oferty</w:t>
            </w:r>
          </w:p>
        </w:tc>
      </w:tr>
      <w:tr w:rsidR="00D068BA" w:rsidRPr="00B66614" w14:paraId="477F04B8" w14:textId="77777777" w:rsidTr="004D3222">
        <w:tc>
          <w:tcPr>
            <w:tcW w:w="993" w:type="dxa"/>
            <w:shd w:val="clear" w:color="auto" w:fill="auto"/>
            <w:vAlign w:val="center"/>
          </w:tcPr>
          <w:p w14:paraId="2A4DCC73" w14:textId="77777777" w:rsidR="00D068BA" w:rsidRPr="00B66614" w:rsidRDefault="00D068BA" w:rsidP="004D3222">
            <w:pPr>
              <w:spacing w:before="80" w:after="80"/>
              <w:jc w:val="center"/>
            </w:pPr>
            <w:r w:rsidRPr="00B66614">
              <w:t>1</w:t>
            </w:r>
          </w:p>
        </w:tc>
        <w:tc>
          <w:tcPr>
            <w:tcW w:w="5244" w:type="dxa"/>
            <w:shd w:val="clear" w:color="auto" w:fill="auto"/>
          </w:tcPr>
          <w:p w14:paraId="05A927E1" w14:textId="77777777" w:rsidR="00D068BA" w:rsidRPr="00B66614" w:rsidRDefault="00D068BA" w:rsidP="004D3222">
            <w:pPr>
              <w:spacing w:before="80"/>
            </w:pPr>
            <w:proofErr w:type="spellStart"/>
            <w:r w:rsidRPr="00B66614">
              <w:t>Entrade</w:t>
            </w:r>
            <w:proofErr w:type="spellEnd"/>
            <w:r w:rsidRPr="00B66614">
              <w:t xml:space="preserve"> Sp. z o.o.</w:t>
            </w:r>
          </w:p>
          <w:p w14:paraId="456B9CE2" w14:textId="4F008C81" w:rsidR="00D068BA" w:rsidRPr="00B66614" w:rsidRDefault="00B66614" w:rsidP="004D3222">
            <w:r w:rsidRPr="00B66614">
              <w:t xml:space="preserve">Ul. </w:t>
            </w:r>
            <w:r w:rsidR="00D068BA" w:rsidRPr="00B66614">
              <w:t>Poznańska</w:t>
            </w:r>
            <w:r w:rsidR="00D068BA" w:rsidRPr="00B66614">
              <w:t xml:space="preserve"> </w:t>
            </w:r>
            <w:r w:rsidR="00D068BA" w:rsidRPr="00B66614">
              <w:t>86/88</w:t>
            </w:r>
            <w:r w:rsidR="00D068BA" w:rsidRPr="00B66614">
              <w:t xml:space="preserve"> </w:t>
            </w:r>
          </w:p>
          <w:p w14:paraId="4C6E6224" w14:textId="699145FE" w:rsidR="00D068BA" w:rsidRPr="00B66614" w:rsidRDefault="00D068BA" w:rsidP="004D3222">
            <w:pPr>
              <w:spacing w:after="80"/>
              <w:jc w:val="both"/>
            </w:pPr>
            <w:r w:rsidRPr="00B66614">
              <w:t>05-850</w:t>
            </w:r>
            <w:r w:rsidRPr="00B66614">
              <w:t xml:space="preserve"> </w:t>
            </w:r>
            <w:r w:rsidRPr="00B66614">
              <w:t>Jawc</w:t>
            </w:r>
            <w:r w:rsidR="00B66614" w:rsidRPr="00B66614">
              <w:t>z</w:t>
            </w:r>
            <w:r w:rsidRPr="00B66614">
              <w:t>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B7E954" w14:textId="77777777" w:rsidR="00D068BA" w:rsidRPr="00B66614" w:rsidRDefault="00D068BA" w:rsidP="004D3222">
            <w:pPr>
              <w:spacing w:before="80" w:after="80"/>
              <w:jc w:val="center"/>
            </w:pPr>
            <w:r w:rsidRPr="00B66614">
              <w:t>32 239 924.76 zł</w:t>
            </w:r>
          </w:p>
        </w:tc>
      </w:tr>
      <w:tr w:rsidR="00D068BA" w:rsidRPr="00B66614" w14:paraId="4C2ABC0C" w14:textId="77777777" w:rsidTr="004D3222">
        <w:tc>
          <w:tcPr>
            <w:tcW w:w="993" w:type="dxa"/>
            <w:shd w:val="clear" w:color="auto" w:fill="auto"/>
            <w:vAlign w:val="center"/>
          </w:tcPr>
          <w:p w14:paraId="6EE4F270" w14:textId="77777777" w:rsidR="00D068BA" w:rsidRPr="00B66614" w:rsidRDefault="00D068BA" w:rsidP="004D3222">
            <w:pPr>
              <w:spacing w:before="80" w:after="80"/>
              <w:jc w:val="center"/>
            </w:pPr>
            <w:r w:rsidRPr="00B66614">
              <w:t>2</w:t>
            </w:r>
          </w:p>
        </w:tc>
        <w:tc>
          <w:tcPr>
            <w:tcW w:w="5244" w:type="dxa"/>
            <w:shd w:val="clear" w:color="auto" w:fill="auto"/>
          </w:tcPr>
          <w:p w14:paraId="6035AC98" w14:textId="7C8F9521" w:rsidR="00D068BA" w:rsidRPr="00B66614" w:rsidRDefault="00D068BA" w:rsidP="004D3222">
            <w:pPr>
              <w:spacing w:before="80"/>
            </w:pPr>
            <w:r w:rsidRPr="00B66614">
              <w:t>TAURON Sprzedaż sp. z</w:t>
            </w:r>
            <w:r w:rsidR="00B66614" w:rsidRPr="00B66614">
              <w:t xml:space="preserve"> </w:t>
            </w:r>
            <w:r w:rsidRPr="00B66614">
              <w:t>o</w:t>
            </w:r>
            <w:r w:rsidR="00B66614" w:rsidRPr="00B66614">
              <w:t>.</w:t>
            </w:r>
            <w:r w:rsidRPr="00B66614">
              <w:t xml:space="preserve"> o.</w:t>
            </w:r>
          </w:p>
          <w:p w14:paraId="062B3171" w14:textId="4003795C" w:rsidR="00D068BA" w:rsidRPr="00B66614" w:rsidRDefault="00B66614" w:rsidP="004D3222">
            <w:r w:rsidRPr="00B66614">
              <w:t xml:space="preserve">Ul. </w:t>
            </w:r>
            <w:r w:rsidR="00D068BA" w:rsidRPr="00B66614">
              <w:t>Łagiewnicka</w:t>
            </w:r>
            <w:r w:rsidR="00D068BA" w:rsidRPr="00B66614">
              <w:t xml:space="preserve"> </w:t>
            </w:r>
            <w:r w:rsidR="00D068BA" w:rsidRPr="00B66614">
              <w:t>60</w:t>
            </w:r>
            <w:r w:rsidR="00D068BA" w:rsidRPr="00B66614">
              <w:t xml:space="preserve"> </w:t>
            </w:r>
          </w:p>
          <w:p w14:paraId="421476F2" w14:textId="77777777" w:rsidR="00D068BA" w:rsidRPr="00B66614" w:rsidRDefault="00D068BA" w:rsidP="004D3222">
            <w:pPr>
              <w:spacing w:after="80"/>
              <w:jc w:val="both"/>
            </w:pPr>
            <w:r w:rsidRPr="00B66614">
              <w:t>30-417</w:t>
            </w:r>
            <w:r w:rsidRPr="00B66614">
              <w:t xml:space="preserve"> </w:t>
            </w:r>
            <w:r w:rsidRPr="00B6661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23F2EA" w14:textId="77777777" w:rsidR="00D068BA" w:rsidRPr="00B66614" w:rsidRDefault="00D068BA" w:rsidP="004D3222">
            <w:pPr>
              <w:spacing w:before="80" w:after="80"/>
              <w:jc w:val="center"/>
            </w:pPr>
            <w:r w:rsidRPr="00B66614">
              <w:t>21 829 115.71 zł</w:t>
            </w:r>
          </w:p>
        </w:tc>
      </w:tr>
    </w:tbl>
    <w:p w14:paraId="1E7CE550" w14:textId="77777777" w:rsidR="0069085C" w:rsidRPr="00B66614" w:rsidRDefault="0069085C" w:rsidP="00A80738">
      <w:pPr>
        <w:spacing w:before="120" w:after="120"/>
        <w:jc w:val="both"/>
      </w:pPr>
    </w:p>
    <w:p w14:paraId="3875F672" w14:textId="77777777" w:rsidR="00577BC6" w:rsidRPr="00B66614" w:rsidRDefault="00577BC6" w:rsidP="00A80738">
      <w:pPr>
        <w:spacing w:before="120" w:after="120"/>
        <w:jc w:val="both"/>
      </w:pPr>
    </w:p>
    <w:sectPr w:rsidR="00577BC6" w:rsidRPr="00B6661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45DFFA" w14:textId="77777777" w:rsidR="00396B7D" w:rsidRDefault="00396B7D">
      <w:r>
        <w:separator/>
      </w:r>
    </w:p>
  </w:endnote>
  <w:endnote w:type="continuationSeparator" w:id="0">
    <w:p w14:paraId="1915B06D" w14:textId="77777777" w:rsidR="00396B7D" w:rsidRDefault="00396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5B64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DF8A0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98929" w14:textId="5BE7E035" w:rsidR="009F189D" w:rsidRPr="00B66614" w:rsidRDefault="009F189D" w:rsidP="00B6661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1510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5DA600" w14:textId="77777777" w:rsidR="009F189D" w:rsidRDefault="009F189D">
    <w:pPr>
      <w:pStyle w:val="Stopka"/>
      <w:tabs>
        <w:tab w:val="clear" w:pos="4536"/>
      </w:tabs>
      <w:jc w:val="center"/>
    </w:pPr>
  </w:p>
  <w:p w14:paraId="5AB6138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5DF15F" w14:textId="77777777" w:rsidR="00396B7D" w:rsidRDefault="00396B7D">
      <w:r>
        <w:separator/>
      </w:r>
    </w:p>
  </w:footnote>
  <w:footnote w:type="continuationSeparator" w:id="0">
    <w:p w14:paraId="0552177A" w14:textId="77777777" w:rsidR="00396B7D" w:rsidRDefault="00396B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FF7C1" w14:textId="77777777" w:rsidR="00D068BA" w:rsidRDefault="00D068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C7FE9" w14:textId="77777777" w:rsidR="00D068BA" w:rsidRDefault="00D068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CA247" w14:textId="77777777" w:rsidR="00D068BA" w:rsidRDefault="00D068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6B7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96B7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B66614"/>
    <w:rsid w:val="00C236D3"/>
    <w:rsid w:val="00C659E2"/>
    <w:rsid w:val="00CB0802"/>
    <w:rsid w:val="00D068BA"/>
    <w:rsid w:val="00D665F5"/>
    <w:rsid w:val="00D7128F"/>
    <w:rsid w:val="00EA3476"/>
    <w:rsid w:val="00F44906"/>
    <w:rsid w:val="00F95C33"/>
    <w:rsid w:val="00FB667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21E767"/>
  <w15:chartTrackingRefBased/>
  <w15:docId w15:val="{E4EBDF09-7243-46C0-A51C-6B816A933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2023-08-24T09:23:00Z</cp:lastPrinted>
  <dcterms:created xsi:type="dcterms:W3CDTF">2023-08-24T09:23:00Z</dcterms:created>
  <dcterms:modified xsi:type="dcterms:W3CDTF">2023-08-24T09:23:00Z</dcterms:modified>
</cp:coreProperties>
</file>