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6AE22" w14:textId="77777777" w:rsidR="00890B92" w:rsidRPr="00E9318D" w:rsidRDefault="003100FB" w:rsidP="00890B92">
      <w:pPr>
        <w:spacing w:after="240"/>
        <w:jc w:val="right"/>
      </w:pPr>
      <w:r w:rsidRPr="00E9318D">
        <w:t>Niepołomice</w:t>
      </w:r>
      <w:r w:rsidR="00890B92" w:rsidRPr="00E9318D">
        <w:t xml:space="preserve"> dnia: </w:t>
      </w:r>
      <w:r w:rsidRPr="00E9318D">
        <w:t>2023-08-24</w:t>
      </w:r>
    </w:p>
    <w:p w14:paraId="05B32892" w14:textId="77777777" w:rsidR="00890B92" w:rsidRPr="00E9318D" w:rsidRDefault="00890B92" w:rsidP="00890B92">
      <w:pPr>
        <w:spacing w:after="240"/>
        <w:jc w:val="right"/>
      </w:pPr>
    </w:p>
    <w:p w14:paraId="452810D3" w14:textId="77777777" w:rsidR="00890B92" w:rsidRPr="00E9318D" w:rsidRDefault="003100FB" w:rsidP="00890B92">
      <w:pPr>
        <w:rPr>
          <w:b/>
          <w:bCs/>
        </w:rPr>
      </w:pPr>
      <w:r w:rsidRPr="00E9318D">
        <w:rPr>
          <w:b/>
          <w:bCs/>
        </w:rPr>
        <w:t>GMINA NIEPOŁOMICE</w:t>
      </w:r>
    </w:p>
    <w:p w14:paraId="2D1A59CD" w14:textId="77777777" w:rsidR="00890B92" w:rsidRPr="00E9318D" w:rsidRDefault="003100FB" w:rsidP="00890B92">
      <w:r w:rsidRPr="00E9318D">
        <w:t>Pl. Zwycięstwa</w:t>
      </w:r>
      <w:r w:rsidR="00890B92" w:rsidRPr="00E9318D">
        <w:t xml:space="preserve"> </w:t>
      </w:r>
      <w:r w:rsidRPr="00E9318D">
        <w:t>13</w:t>
      </w:r>
    </w:p>
    <w:p w14:paraId="66F3DD92" w14:textId="77777777" w:rsidR="00890B92" w:rsidRPr="00E9318D" w:rsidRDefault="003100FB" w:rsidP="00890B92">
      <w:r w:rsidRPr="00E9318D">
        <w:t>32-005</w:t>
      </w:r>
      <w:r w:rsidR="00890B92" w:rsidRPr="00E9318D">
        <w:t xml:space="preserve"> </w:t>
      </w:r>
      <w:r w:rsidRPr="00E9318D">
        <w:t>Niepołomice</w:t>
      </w:r>
    </w:p>
    <w:p w14:paraId="03D7F90B" w14:textId="77777777" w:rsidR="00A80738" w:rsidRPr="00E9318D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14:paraId="3ADCA42B" w14:textId="77777777" w:rsidR="00E9318D" w:rsidRPr="00E9318D" w:rsidRDefault="00E9318D" w:rsidP="00A80738">
      <w:pPr>
        <w:pStyle w:val="Nagwek"/>
        <w:tabs>
          <w:tab w:val="clear" w:pos="4536"/>
          <w:tab w:val="left" w:pos="3686"/>
          <w:tab w:val="left" w:pos="7371"/>
        </w:tabs>
      </w:pPr>
    </w:p>
    <w:p w14:paraId="0F79E03C" w14:textId="77777777" w:rsidR="00A80738" w:rsidRPr="00E9318D" w:rsidRDefault="00007727" w:rsidP="00A80738">
      <w:pPr>
        <w:pStyle w:val="Nagwek"/>
        <w:tabs>
          <w:tab w:val="clear" w:pos="4536"/>
        </w:tabs>
      </w:pPr>
      <w:r w:rsidRPr="00E9318D">
        <w:t>Znak sprawy:</w:t>
      </w:r>
      <w:r w:rsidRPr="00E9318D">
        <w:rPr>
          <w:b/>
        </w:rPr>
        <w:t xml:space="preserve"> </w:t>
      </w:r>
      <w:r w:rsidR="003100FB" w:rsidRPr="00E9318D">
        <w:rPr>
          <w:b/>
        </w:rPr>
        <w:t>ZP.271.18.2023</w:t>
      </w:r>
      <w:r w:rsidR="00A80738" w:rsidRPr="00E9318D">
        <w:tab/>
        <w:t xml:space="preserve"> </w:t>
      </w:r>
    </w:p>
    <w:p w14:paraId="519C0AFA" w14:textId="77777777" w:rsidR="00A80738" w:rsidRPr="00E9318D" w:rsidRDefault="00A80738" w:rsidP="00A80738">
      <w:pPr>
        <w:pStyle w:val="Nagwek"/>
        <w:tabs>
          <w:tab w:val="clear" w:pos="4536"/>
          <w:tab w:val="clear" w:pos="9072"/>
        </w:tabs>
      </w:pPr>
    </w:p>
    <w:p w14:paraId="6A5E06F6" w14:textId="77777777" w:rsidR="00A80738" w:rsidRPr="00E9318D" w:rsidRDefault="00A80738" w:rsidP="00A80738">
      <w:pPr>
        <w:pStyle w:val="Nagwek"/>
        <w:tabs>
          <w:tab w:val="clear" w:pos="4536"/>
          <w:tab w:val="clear" w:pos="9072"/>
        </w:tabs>
      </w:pPr>
    </w:p>
    <w:p w14:paraId="343E0C05" w14:textId="77777777" w:rsidR="00A80738" w:rsidRPr="00E9318D" w:rsidRDefault="00A80738" w:rsidP="00A80738">
      <w:pPr>
        <w:pStyle w:val="Nagwek"/>
        <w:tabs>
          <w:tab w:val="clear" w:pos="4536"/>
          <w:tab w:val="clear" w:pos="9072"/>
        </w:tabs>
      </w:pPr>
    </w:p>
    <w:p w14:paraId="4B5FF0EF" w14:textId="77777777" w:rsidR="00890B92" w:rsidRPr="00E9318D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E9318D">
        <w:rPr>
          <w:b/>
          <w:spacing w:val="20"/>
        </w:rPr>
        <w:t xml:space="preserve">INFORMACJA </w:t>
      </w:r>
    </w:p>
    <w:p w14:paraId="3AAAE7DA" w14:textId="77777777" w:rsidR="00A80738" w:rsidRPr="00E9318D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E9318D">
        <w:rPr>
          <w:b/>
          <w:spacing w:val="20"/>
        </w:rPr>
        <w:t>O KWOCIE PRZEZNACZONEJ NA REALIZACJĘ ZAMÓWIENIA</w:t>
      </w:r>
    </w:p>
    <w:p w14:paraId="498D66AB" w14:textId="77777777" w:rsidR="00C659E2" w:rsidRPr="00E9318D" w:rsidRDefault="00C659E2" w:rsidP="00382A4A">
      <w:pPr>
        <w:spacing w:before="120" w:after="240"/>
        <w:jc w:val="both"/>
        <w:rPr>
          <w:b/>
          <w:bCs/>
        </w:rPr>
      </w:pPr>
      <w:r w:rsidRPr="00E9318D">
        <w:rPr>
          <w:bCs/>
        </w:rPr>
        <w:t xml:space="preserve">Dotyczy </w:t>
      </w:r>
      <w:r w:rsidRPr="00E9318D">
        <w:t xml:space="preserve">postępowania o udzielenie zamówienia publicznego prowadzonego w trybie </w:t>
      </w:r>
      <w:r w:rsidR="003100FB" w:rsidRPr="00E9318D">
        <w:t>przetarg nieograniczony</w:t>
      </w:r>
      <w:r w:rsidRPr="00E9318D">
        <w:t xml:space="preserve"> na: </w:t>
      </w:r>
    </w:p>
    <w:p w14:paraId="50A88B1B" w14:textId="77777777" w:rsidR="00A80738" w:rsidRPr="00E9318D" w:rsidRDefault="003100FB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E9318D">
        <w:rPr>
          <w:b/>
          <w:sz w:val="20"/>
        </w:rPr>
        <w:t>Dostawa energii elektrycznej  dla  gminnych obiektów użyteczności publicznej oraz oświetlenia ulicznego na terenie Miasta i Gminy Niepołomice</w:t>
      </w:r>
    </w:p>
    <w:p w14:paraId="6CED749B" w14:textId="77777777" w:rsidR="00890B92" w:rsidRPr="00E9318D" w:rsidRDefault="00A80738" w:rsidP="00890B92">
      <w:pPr>
        <w:spacing w:before="480" w:after="120"/>
        <w:jc w:val="both"/>
      </w:pPr>
      <w:r w:rsidRPr="00E9318D">
        <w:t xml:space="preserve">Zamawiający na podstawie art. </w:t>
      </w:r>
      <w:r w:rsidR="00890B92" w:rsidRPr="00E9318D">
        <w:t>22</w:t>
      </w:r>
      <w:r w:rsidR="0043158A" w:rsidRPr="00E9318D">
        <w:t>2</w:t>
      </w:r>
      <w:r w:rsidRPr="00E9318D">
        <w:t xml:space="preserve"> ust. </w:t>
      </w:r>
      <w:r w:rsidR="00890B92" w:rsidRPr="00E9318D">
        <w:t>4</w:t>
      </w:r>
      <w:r w:rsidRPr="00E9318D">
        <w:t xml:space="preserve"> </w:t>
      </w:r>
      <w:r w:rsidR="00890B92" w:rsidRPr="00E9318D">
        <w:rPr>
          <w:bCs/>
        </w:rPr>
        <w:t>ustawy z dnia 11 września 2019 r. Prawo zamówień publicznych</w:t>
      </w:r>
      <w:r w:rsidR="004C7E9B" w:rsidRPr="00E9318D">
        <w:t xml:space="preserve"> </w:t>
      </w:r>
      <w:r w:rsidR="003100FB" w:rsidRPr="00E9318D">
        <w:t>(</w:t>
      </w:r>
      <w:proofErr w:type="spellStart"/>
      <w:r w:rsidR="003100FB" w:rsidRPr="00E9318D">
        <w:t>t.j</w:t>
      </w:r>
      <w:proofErr w:type="spellEnd"/>
      <w:r w:rsidR="003100FB" w:rsidRPr="00E9318D">
        <w:t>. Dz. U. z 2022r. poz. 1710)</w:t>
      </w:r>
      <w:r w:rsidR="00490DC0" w:rsidRPr="00E9318D">
        <w:t xml:space="preserve"> </w:t>
      </w:r>
      <w:r w:rsidR="00890B92" w:rsidRPr="00E9318D">
        <w:t>informuje, że kwota, jaką zamierza przeznaczyć na sfinansowanie zamówienia wynosi:</w:t>
      </w:r>
    </w:p>
    <w:p w14:paraId="6C9F4A6D" w14:textId="77777777" w:rsidR="0069085C" w:rsidRPr="00E9318D" w:rsidRDefault="003100FB" w:rsidP="00A80738">
      <w:pPr>
        <w:spacing w:before="120" w:after="120"/>
        <w:jc w:val="both"/>
      </w:pPr>
      <w:r w:rsidRPr="00E9318D">
        <w:rPr>
          <w:b/>
        </w:rPr>
        <w:t>20 205 622.67</w:t>
      </w:r>
      <w:r w:rsidR="00890B92" w:rsidRPr="00E9318D">
        <w:t xml:space="preserve"> zł brutto.</w:t>
      </w:r>
    </w:p>
    <w:p w14:paraId="35F73BFF" w14:textId="77777777" w:rsidR="00890B92" w:rsidRPr="00E9318D" w:rsidRDefault="00890B92" w:rsidP="00A80738">
      <w:pPr>
        <w:spacing w:before="120" w:after="120"/>
        <w:jc w:val="both"/>
      </w:pPr>
    </w:p>
    <w:p w14:paraId="68C57DFA" w14:textId="77777777" w:rsidR="00890B92" w:rsidRPr="00E9318D" w:rsidRDefault="00890B92" w:rsidP="00A80738">
      <w:pPr>
        <w:spacing w:before="120" w:after="120"/>
        <w:jc w:val="both"/>
      </w:pPr>
    </w:p>
    <w:p w14:paraId="7B7EBF9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537C501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78D83CA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4B05C0B6" w14:textId="3D92DAD1" w:rsidR="00C236D3" w:rsidRPr="00382A4A" w:rsidRDefault="003100FB" w:rsidP="00173B20">
      <w:pPr>
        <w:jc w:val="right"/>
        <w:rPr>
          <w:rFonts w:ascii="Arial" w:hAnsi="Arial" w:cs="Arial"/>
          <w:sz w:val="22"/>
          <w:szCs w:val="22"/>
        </w:rPr>
      </w:pPr>
      <w:r w:rsidRPr="003100FB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9194F" w14:textId="77777777" w:rsidR="00CE2BF0" w:rsidRDefault="00CE2BF0">
      <w:r>
        <w:separator/>
      </w:r>
    </w:p>
  </w:endnote>
  <w:endnote w:type="continuationSeparator" w:id="0">
    <w:p w14:paraId="055331EA" w14:textId="77777777" w:rsidR="00CE2BF0" w:rsidRDefault="00CE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19F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150B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636C4" w14:textId="33BEAB42" w:rsidR="009F189D" w:rsidRPr="00E9318D" w:rsidRDefault="009F189D" w:rsidP="00E931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91A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DF3680" w14:textId="77777777" w:rsidR="009F189D" w:rsidRDefault="009F189D">
    <w:pPr>
      <w:pStyle w:val="Stopka"/>
      <w:tabs>
        <w:tab w:val="clear" w:pos="4536"/>
      </w:tabs>
      <w:jc w:val="center"/>
    </w:pPr>
  </w:p>
  <w:p w14:paraId="653A9E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19D52" w14:textId="77777777" w:rsidR="00CE2BF0" w:rsidRDefault="00CE2BF0">
      <w:r>
        <w:separator/>
      </w:r>
    </w:p>
  </w:footnote>
  <w:footnote w:type="continuationSeparator" w:id="0">
    <w:p w14:paraId="07E4C9E5" w14:textId="77777777" w:rsidR="00CE2BF0" w:rsidRDefault="00CE2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47321" w14:textId="77777777" w:rsidR="003100FB" w:rsidRDefault="003100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1E61F" w14:textId="77777777" w:rsidR="003100FB" w:rsidRDefault="003100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12F1F" w14:textId="77777777" w:rsidR="003100FB" w:rsidRDefault="003100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2BF0"/>
    <w:rsid w:val="00007727"/>
    <w:rsid w:val="00017720"/>
    <w:rsid w:val="00035488"/>
    <w:rsid w:val="000D7F25"/>
    <w:rsid w:val="000E00E5"/>
    <w:rsid w:val="00173B20"/>
    <w:rsid w:val="001C69FF"/>
    <w:rsid w:val="0023318D"/>
    <w:rsid w:val="003100FB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E2BF0"/>
    <w:rsid w:val="00D7128F"/>
    <w:rsid w:val="00E9318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3DD8B7"/>
  <w15:chartTrackingRefBased/>
  <w15:docId w15:val="{80493F8E-27F0-4093-814B-97A3A7035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2023-08-24T07:11:00Z</cp:lastPrinted>
  <dcterms:created xsi:type="dcterms:W3CDTF">2023-08-24T07:11:00Z</dcterms:created>
  <dcterms:modified xsi:type="dcterms:W3CDTF">2023-08-24T07:11:00Z</dcterms:modified>
</cp:coreProperties>
</file>