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EDB42" w14:textId="77777777" w:rsidR="00890B92" w:rsidRPr="00C902DE" w:rsidRDefault="00376E0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76E0E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376E0E">
        <w:rPr>
          <w:rFonts w:ascii="Arial" w:hAnsi="Arial" w:cs="Arial"/>
          <w:sz w:val="24"/>
          <w:szCs w:val="24"/>
        </w:rPr>
        <w:t>2023-08-24</w:t>
      </w:r>
    </w:p>
    <w:p w14:paraId="16DE665E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D09F37F" w14:textId="77777777" w:rsidR="00890B92" w:rsidRPr="00C902DE" w:rsidRDefault="00376E0E" w:rsidP="00890B92">
      <w:pPr>
        <w:rPr>
          <w:rFonts w:ascii="Arial" w:hAnsi="Arial" w:cs="Arial"/>
          <w:b/>
          <w:bCs/>
          <w:sz w:val="24"/>
          <w:szCs w:val="24"/>
        </w:rPr>
      </w:pPr>
      <w:r w:rsidRPr="00376E0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1CF36B0" w14:textId="77777777" w:rsidR="00890B92" w:rsidRPr="00C902DE" w:rsidRDefault="00376E0E" w:rsidP="00890B92">
      <w:pPr>
        <w:rPr>
          <w:rFonts w:ascii="Arial" w:hAnsi="Arial" w:cs="Arial"/>
          <w:sz w:val="24"/>
          <w:szCs w:val="24"/>
        </w:rPr>
      </w:pPr>
      <w:r w:rsidRPr="00376E0E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76E0E">
        <w:rPr>
          <w:rFonts w:ascii="Arial" w:hAnsi="Arial" w:cs="Arial"/>
          <w:sz w:val="24"/>
          <w:szCs w:val="24"/>
        </w:rPr>
        <w:t>66</w:t>
      </w:r>
    </w:p>
    <w:p w14:paraId="7571D8F9" w14:textId="77777777" w:rsidR="00890B92" w:rsidRPr="00C902DE" w:rsidRDefault="00376E0E" w:rsidP="00890B92">
      <w:pPr>
        <w:rPr>
          <w:rFonts w:ascii="Arial" w:hAnsi="Arial" w:cs="Arial"/>
          <w:sz w:val="24"/>
          <w:szCs w:val="24"/>
        </w:rPr>
      </w:pPr>
      <w:r w:rsidRPr="00376E0E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76E0E">
        <w:rPr>
          <w:rFonts w:ascii="Arial" w:hAnsi="Arial" w:cs="Arial"/>
          <w:sz w:val="24"/>
          <w:szCs w:val="24"/>
        </w:rPr>
        <w:t>Kraków</w:t>
      </w:r>
    </w:p>
    <w:p w14:paraId="2B9DBCE6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64818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73C9AD7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B10D2DA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F75AB37" w14:textId="1226ABDC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376E0E" w:rsidRPr="00376E0E">
        <w:rPr>
          <w:rFonts w:ascii="Arial" w:hAnsi="Arial" w:cs="Arial"/>
          <w:b/>
          <w:sz w:val="24"/>
          <w:szCs w:val="24"/>
        </w:rPr>
        <w:t>SZP-271-26</w:t>
      </w:r>
      <w:r w:rsidR="006E19FC">
        <w:rPr>
          <w:rFonts w:ascii="Arial" w:hAnsi="Arial" w:cs="Arial"/>
          <w:b/>
          <w:sz w:val="24"/>
          <w:szCs w:val="24"/>
        </w:rPr>
        <w:t>/</w:t>
      </w:r>
      <w:r w:rsidR="00376E0E" w:rsidRPr="00376E0E">
        <w:rPr>
          <w:rFonts w:ascii="Arial" w:hAnsi="Arial" w:cs="Arial"/>
          <w:b/>
          <w:sz w:val="24"/>
          <w:szCs w:val="24"/>
        </w:rPr>
        <w:t>23</w:t>
      </w:r>
      <w:r w:rsidR="006E19FC">
        <w:rPr>
          <w:rFonts w:ascii="Arial" w:hAnsi="Arial" w:cs="Arial"/>
          <w:b/>
          <w:sz w:val="24"/>
          <w:szCs w:val="24"/>
        </w:rPr>
        <w:t>-564.AOM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0365BC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6B083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5268DD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31CD1AA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3A44F22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17CA62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76E0E" w:rsidRPr="00376E0E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15FF78CB" w14:textId="77777777" w:rsidR="00A80738" w:rsidRPr="00C902DE" w:rsidRDefault="00376E0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376E0E">
        <w:rPr>
          <w:rFonts w:ascii="Arial" w:hAnsi="Arial" w:cs="Arial"/>
          <w:b/>
          <w:sz w:val="22"/>
          <w:szCs w:val="22"/>
        </w:rPr>
        <w:t>Wykonanie przeglądów okresowych sprzętu medycznego na potrzeby Oddziałów Szpitalnych (76 grup)</w:t>
      </w:r>
    </w:p>
    <w:p w14:paraId="04C9CDEE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76E0E" w:rsidRPr="00376E0E">
        <w:rPr>
          <w:rFonts w:ascii="Arial" w:hAnsi="Arial" w:cs="Arial"/>
          <w:sz w:val="24"/>
          <w:szCs w:val="24"/>
        </w:rPr>
        <w:t>(</w:t>
      </w:r>
      <w:proofErr w:type="spellStart"/>
      <w:r w:rsidR="00376E0E" w:rsidRPr="00376E0E">
        <w:rPr>
          <w:rFonts w:ascii="Arial" w:hAnsi="Arial" w:cs="Arial"/>
          <w:sz w:val="24"/>
          <w:szCs w:val="24"/>
        </w:rPr>
        <w:t>t.j</w:t>
      </w:r>
      <w:proofErr w:type="spellEnd"/>
      <w:r w:rsidR="00376E0E" w:rsidRPr="00376E0E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76E0E" w:rsidRPr="00C902DE" w14:paraId="5A58D27F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DD03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 zamówienia w wysokości 43 200.02 zł brutto;</w:t>
            </w:r>
          </w:p>
        </w:tc>
      </w:tr>
      <w:tr w:rsidR="00376E0E" w:rsidRPr="00C902DE" w14:paraId="65B9BC09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904527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 zamówienia w wysokości 209 999.95 zł brutto;</w:t>
            </w:r>
          </w:p>
        </w:tc>
      </w:tr>
      <w:tr w:rsidR="00376E0E" w:rsidRPr="00C902DE" w14:paraId="5290AB9D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FA16E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 zamówienia w wysokości 16 200.00 zł brutto;</w:t>
            </w:r>
          </w:p>
        </w:tc>
      </w:tr>
      <w:tr w:rsidR="00376E0E" w:rsidRPr="00C902DE" w14:paraId="1344140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1477C9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 zamówienia w wysokości 5 400.01 zł brutto;</w:t>
            </w:r>
          </w:p>
        </w:tc>
      </w:tr>
      <w:tr w:rsidR="00376E0E" w:rsidRPr="00C902DE" w14:paraId="3AE8E51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C0A78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 zamówienia w wysokości 600.02 zł brutto;</w:t>
            </w:r>
          </w:p>
        </w:tc>
      </w:tr>
      <w:tr w:rsidR="00376E0E" w:rsidRPr="00C902DE" w14:paraId="545A9D7C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A8F8B9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 zamówienia w wysokości 5 399.98 zł brutto;</w:t>
            </w:r>
          </w:p>
        </w:tc>
      </w:tr>
      <w:tr w:rsidR="00376E0E" w:rsidRPr="00C902DE" w14:paraId="6377D71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58747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 zamówienia w wysokości 3 600.00 zł brutto;</w:t>
            </w:r>
          </w:p>
        </w:tc>
      </w:tr>
      <w:tr w:rsidR="00376E0E" w:rsidRPr="00C902DE" w14:paraId="50F381B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833E23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8 zamówienia w wysokości 600.02 zł brutto;</w:t>
            </w:r>
          </w:p>
        </w:tc>
      </w:tr>
      <w:tr w:rsidR="00376E0E" w:rsidRPr="00C902DE" w14:paraId="7B37A07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C3D10D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9 zamówienia w wysokości 8 100.00 zł brutto;</w:t>
            </w:r>
          </w:p>
        </w:tc>
      </w:tr>
      <w:tr w:rsidR="00376E0E" w:rsidRPr="00C902DE" w14:paraId="2CDFFDA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13A650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10 zamówienia w wysokości 30 000.00 zł brutto;</w:t>
            </w:r>
          </w:p>
        </w:tc>
      </w:tr>
      <w:tr w:rsidR="00376E0E" w:rsidRPr="00C902DE" w14:paraId="60485289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12475C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11 zamówienia w wysokości 1 049.99 zł brutto;</w:t>
            </w:r>
          </w:p>
        </w:tc>
      </w:tr>
      <w:tr w:rsidR="00376E0E" w:rsidRPr="00C902DE" w14:paraId="19528AF0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9341DD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12 zamówienia w wysokości 3 300.00 zł brutto;</w:t>
            </w:r>
          </w:p>
        </w:tc>
      </w:tr>
      <w:tr w:rsidR="00376E0E" w:rsidRPr="00C902DE" w14:paraId="7D3C01DD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A8CFE3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13 zamówienia w wysokości 3 300.00 zł brutto;</w:t>
            </w:r>
          </w:p>
        </w:tc>
      </w:tr>
      <w:tr w:rsidR="00376E0E" w:rsidRPr="00C902DE" w14:paraId="354D83A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2089A7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14 zamówienia w wysokości 16 499.99 zł brutto;</w:t>
            </w:r>
          </w:p>
        </w:tc>
      </w:tr>
      <w:tr w:rsidR="00376E0E" w:rsidRPr="00C902DE" w14:paraId="54A79A5E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BFF85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15 zamówienia w wysokości 2 999.98 zł brutto;</w:t>
            </w:r>
          </w:p>
        </w:tc>
      </w:tr>
      <w:tr w:rsidR="00376E0E" w:rsidRPr="00C902DE" w14:paraId="0E04757B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D9E3C9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lastRenderedPageBreak/>
              <w:t>części 16 zamówienia w wysokości 6 600.01 zł brutto;</w:t>
            </w:r>
          </w:p>
        </w:tc>
      </w:tr>
      <w:tr w:rsidR="00376E0E" w:rsidRPr="00C902DE" w14:paraId="2DAAD269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1BB2E5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17 zamówienia w wysokości 4 500.00 zł brutto;</w:t>
            </w:r>
          </w:p>
        </w:tc>
      </w:tr>
      <w:tr w:rsidR="00376E0E" w:rsidRPr="00C902DE" w14:paraId="55943DFB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56CA1C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18 zamówienia w wysokości 9 000.01 zł brutto;</w:t>
            </w:r>
          </w:p>
        </w:tc>
      </w:tr>
      <w:tr w:rsidR="00376E0E" w:rsidRPr="00C902DE" w14:paraId="21850051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1AADA9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19 zamówienia w wysokości 2 700.02 zł brutto;</w:t>
            </w:r>
          </w:p>
        </w:tc>
      </w:tr>
      <w:tr w:rsidR="00376E0E" w:rsidRPr="00C902DE" w14:paraId="27EA109F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69E7B0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20 zamówienia w wysokości 6 000.03 zł brutto;</w:t>
            </w:r>
          </w:p>
        </w:tc>
      </w:tr>
      <w:tr w:rsidR="00376E0E" w:rsidRPr="00C902DE" w14:paraId="7D4E138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8C7AC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21 zamówienia w wysokości 7 499.98 zł brutto;</w:t>
            </w:r>
          </w:p>
        </w:tc>
      </w:tr>
      <w:tr w:rsidR="00376E0E" w:rsidRPr="00C902DE" w14:paraId="18A617FB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5024F2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22 zamówienia w wysokości 1 499.99 zł brutto;</w:t>
            </w:r>
          </w:p>
        </w:tc>
      </w:tr>
      <w:tr w:rsidR="00376E0E" w:rsidRPr="00C902DE" w14:paraId="186DD00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F2B746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23 zamówienia w wysokości 3 000.01 zł brutto;</w:t>
            </w:r>
          </w:p>
        </w:tc>
      </w:tr>
      <w:tr w:rsidR="00376E0E" w:rsidRPr="00C902DE" w14:paraId="66862D5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D2369E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24 zamówienia w wysokości 14 999.97 zł brutto;</w:t>
            </w:r>
          </w:p>
        </w:tc>
      </w:tr>
      <w:tr w:rsidR="00376E0E" w:rsidRPr="00C902DE" w14:paraId="5DDD7EF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85D8DD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25 zamówienia w wysokości 2 099.94 zł brutto;</w:t>
            </w:r>
          </w:p>
        </w:tc>
      </w:tr>
      <w:tr w:rsidR="00376E0E" w:rsidRPr="00C902DE" w14:paraId="16CF1C5A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5C73B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26 zamówienia w wysokości 55 799.99 zł brutto;</w:t>
            </w:r>
          </w:p>
        </w:tc>
      </w:tr>
      <w:tr w:rsidR="00376E0E" w:rsidRPr="00C902DE" w14:paraId="0EA04BE3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7F7460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27 zamówienia w wysokości 18 300.01 zł brutto;</w:t>
            </w:r>
          </w:p>
        </w:tc>
      </w:tr>
      <w:tr w:rsidR="00376E0E" w:rsidRPr="00C902DE" w14:paraId="343999F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8C021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28 zamówienia w wysokości 1 200.03 zł brutto;</w:t>
            </w:r>
          </w:p>
        </w:tc>
      </w:tr>
      <w:tr w:rsidR="00376E0E" w:rsidRPr="00C902DE" w14:paraId="7FE3048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D3FEC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29 zamówienia w wysokości 1 499.99 zł brutto;</w:t>
            </w:r>
          </w:p>
        </w:tc>
      </w:tr>
      <w:tr w:rsidR="00376E0E" w:rsidRPr="00C902DE" w14:paraId="529B7F2D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313A6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30 zamówienia w wysokości 150.01 zł brutto;</w:t>
            </w:r>
          </w:p>
        </w:tc>
      </w:tr>
      <w:tr w:rsidR="00376E0E" w:rsidRPr="00C902DE" w14:paraId="463F73B8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6ACCCC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31 zamówienia w wysokości 2 249.99 zł brutto;</w:t>
            </w:r>
          </w:p>
        </w:tc>
      </w:tr>
      <w:tr w:rsidR="00376E0E" w:rsidRPr="00C902DE" w14:paraId="441E0330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4729D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32 zamówienia w wysokości 2 700.02 zł brutto;</w:t>
            </w:r>
          </w:p>
        </w:tc>
      </w:tr>
      <w:tr w:rsidR="00376E0E" w:rsidRPr="00C902DE" w14:paraId="4C21EB7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6D2499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33 zamówienia w wysokości 14 400.37 zł brutto;</w:t>
            </w:r>
          </w:p>
        </w:tc>
      </w:tr>
      <w:tr w:rsidR="00376E0E" w:rsidRPr="00C902DE" w14:paraId="1BD9154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52B43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34 zamówienia w wysokości 1 200.00 zł brutto;</w:t>
            </w:r>
          </w:p>
        </w:tc>
      </w:tr>
      <w:tr w:rsidR="00376E0E" w:rsidRPr="00C902DE" w14:paraId="3534EED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11F019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35 zamówienia w wysokości 1 499.99 zł brutto;</w:t>
            </w:r>
          </w:p>
        </w:tc>
      </w:tr>
      <w:tr w:rsidR="00376E0E" w:rsidRPr="00C902DE" w14:paraId="0FE0B6B8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BB560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36 zamówienia w wysokości 17 100.01 zł brutto;</w:t>
            </w:r>
          </w:p>
        </w:tc>
      </w:tr>
      <w:tr w:rsidR="00376E0E" w:rsidRPr="00C902DE" w14:paraId="1DF94C49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CE78B3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37 zamówienia w wysokości 9 000.04 zł brutto;</w:t>
            </w:r>
          </w:p>
        </w:tc>
      </w:tr>
      <w:tr w:rsidR="00376E0E" w:rsidRPr="00C902DE" w14:paraId="4340785B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F05D83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38 zamówienia w wysokości 5 099.99 zł brutto;</w:t>
            </w:r>
          </w:p>
        </w:tc>
      </w:tr>
      <w:tr w:rsidR="00376E0E" w:rsidRPr="00C902DE" w14:paraId="4E7E2378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60803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39 zamówienia w wysokości 1 590.00 zł brutto;</w:t>
            </w:r>
          </w:p>
        </w:tc>
      </w:tr>
      <w:tr w:rsidR="00376E0E" w:rsidRPr="00C902DE" w14:paraId="697B713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239E44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40 zamówienia w wysokości 4 200.01 zł brutto;</w:t>
            </w:r>
          </w:p>
        </w:tc>
      </w:tr>
      <w:tr w:rsidR="00376E0E" w:rsidRPr="00C902DE" w14:paraId="5905420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B3350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41 zamówienia w wysokości 1 200.03 zł brutto;</w:t>
            </w:r>
          </w:p>
        </w:tc>
      </w:tr>
      <w:tr w:rsidR="00376E0E" w:rsidRPr="00C902DE" w14:paraId="02EAAF81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C2D824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42 zamówienia w wysokości 12 600.00 zł brutto;</w:t>
            </w:r>
          </w:p>
        </w:tc>
      </w:tr>
      <w:tr w:rsidR="00376E0E" w:rsidRPr="00C902DE" w14:paraId="5443B73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5B93D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43 zamówienia w wysokości 3 600.00 zł brutto;</w:t>
            </w:r>
          </w:p>
        </w:tc>
      </w:tr>
      <w:tr w:rsidR="00376E0E" w:rsidRPr="00C902DE" w14:paraId="3FAB29B3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D8791D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44 zamówienia w wysokości 5 999.99 zł brutto;</w:t>
            </w:r>
          </w:p>
        </w:tc>
      </w:tr>
      <w:tr w:rsidR="00376E0E" w:rsidRPr="00C902DE" w14:paraId="4A6F29DC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6B7B8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45 zamówienia w wysokości 21 000.00 zł brutto;</w:t>
            </w:r>
          </w:p>
        </w:tc>
      </w:tr>
      <w:tr w:rsidR="00376E0E" w:rsidRPr="00C902DE" w14:paraId="61612883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A5B6C3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46 zamówienia w wysokości 5 999.99 zł brutto;</w:t>
            </w:r>
          </w:p>
        </w:tc>
      </w:tr>
      <w:tr w:rsidR="00376E0E" w:rsidRPr="00C902DE" w14:paraId="4FEB2568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5C02F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47 zamówienia w wysokości 11 999.99 zł brutto;</w:t>
            </w:r>
          </w:p>
        </w:tc>
      </w:tr>
      <w:tr w:rsidR="00376E0E" w:rsidRPr="00C902DE" w14:paraId="25875B89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6F8E7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48 zamówienia w wysokości 3 600.00 zł brutto;</w:t>
            </w:r>
          </w:p>
        </w:tc>
      </w:tr>
      <w:tr w:rsidR="00376E0E" w:rsidRPr="00C902DE" w14:paraId="306E586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CF514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49 zamówienia w wysokości 3 780.01 zł brutto;</w:t>
            </w:r>
          </w:p>
        </w:tc>
      </w:tr>
      <w:tr w:rsidR="00376E0E" w:rsidRPr="00C902DE" w14:paraId="4C2D59E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423D10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50 zamówienia w wysokości 1 200.03 zł brutto;</w:t>
            </w:r>
          </w:p>
        </w:tc>
      </w:tr>
      <w:tr w:rsidR="00376E0E" w:rsidRPr="00C902DE" w14:paraId="27288689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DE59D2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51 zamówienia w wysokości 8 700.02 zł brutto;</w:t>
            </w:r>
          </w:p>
        </w:tc>
      </w:tr>
      <w:tr w:rsidR="00376E0E" w:rsidRPr="00C902DE" w14:paraId="0D1C4B5A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BE06E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52 zamówienia w wysokości 900.01 zł brutto;</w:t>
            </w:r>
          </w:p>
        </w:tc>
      </w:tr>
      <w:tr w:rsidR="00376E0E" w:rsidRPr="00C902DE" w14:paraId="7B860E8E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837757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53 zamówienia w wysokości 6 900.00 zł brutto;</w:t>
            </w:r>
          </w:p>
        </w:tc>
      </w:tr>
      <w:tr w:rsidR="00376E0E" w:rsidRPr="00C902DE" w14:paraId="755AEDB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E96880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54 zamówienia w wysokości 5 999.99 zł brutto;</w:t>
            </w:r>
          </w:p>
        </w:tc>
      </w:tr>
      <w:tr w:rsidR="00376E0E" w:rsidRPr="00C902DE" w14:paraId="05AD817A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E3895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lastRenderedPageBreak/>
              <w:t>części 55 zamówienia w wysokości 4 200.01 zł brutto;</w:t>
            </w:r>
          </w:p>
        </w:tc>
      </w:tr>
      <w:tr w:rsidR="00376E0E" w:rsidRPr="00C902DE" w14:paraId="5A82032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4CD486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56 zamówienia w wysokości 9 599.99 zł brutto;</w:t>
            </w:r>
          </w:p>
        </w:tc>
      </w:tr>
      <w:tr w:rsidR="00376E0E" w:rsidRPr="00C902DE" w14:paraId="0135DBE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BFCD5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57 zamówienia w wysokości 3 000.01 zł brutto;</w:t>
            </w:r>
          </w:p>
        </w:tc>
      </w:tr>
      <w:tr w:rsidR="00376E0E" w:rsidRPr="00C902DE" w14:paraId="1AE5E46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41D71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58 zamówienia w wysokości 6 600.01 zł brutto;</w:t>
            </w:r>
          </w:p>
        </w:tc>
      </w:tr>
      <w:tr w:rsidR="00376E0E" w:rsidRPr="00C902DE" w14:paraId="18C6E895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780E3D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59 zamówienia w wysokości 18 000.01 zł brutto;</w:t>
            </w:r>
          </w:p>
        </w:tc>
      </w:tr>
      <w:tr w:rsidR="00376E0E" w:rsidRPr="00C902DE" w14:paraId="0F8298BD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D5509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60 zamówienia w wysokości 5 999.99 zł brutto;</w:t>
            </w:r>
          </w:p>
        </w:tc>
      </w:tr>
      <w:tr w:rsidR="00376E0E" w:rsidRPr="00C902DE" w14:paraId="12089A9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2A4E3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61 zamówienia w wysokości 7 800.01 zł brutto;</w:t>
            </w:r>
          </w:p>
        </w:tc>
      </w:tr>
      <w:tr w:rsidR="00376E0E" w:rsidRPr="00C902DE" w14:paraId="177C25E2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1F1BD8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62 zamówienia w wysokości 4 499.97 zł brutto;</w:t>
            </w:r>
          </w:p>
        </w:tc>
      </w:tr>
      <w:tr w:rsidR="00376E0E" w:rsidRPr="00C902DE" w14:paraId="16C8402A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C5FEAF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63 zamówienia w wysokości 2 700.02 zł brutto;</w:t>
            </w:r>
          </w:p>
        </w:tc>
      </w:tr>
      <w:tr w:rsidR="00376E0E" w:rsidRPr="00C902DE" w14:paraId="408A9DF2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254C4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64 zamówienia w wysokości 1 350.01 zł brutto;</w:t>
            </w:r>
          </w:p>
        </w:tc>
      </w:tr>
      <w:tr w:rsidR="00376E0E" w:rsidRPr="00C902DE" w14:paraId="6E6370E2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DA3657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65 zamówienia w wysokości 29 249.81 zł brutto;</w:t>
            </w:r>
          </w:p>
        </w:tc>
      </w:tr>
      <w:tr w:rsidR="00376E0E" w:rsidRPr="00C902DE" w14:paraId="13CAEF9F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EE80AA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66 zamówienia w wysokości 21 150.17 zł brutto;</w:t>
            </w:r>
          </w:p>
        </w:tc>
      </w:tr>
      <w:tr w:rsidR="00376E0E" w:rsidRPr="00C902DE" w14:paraId="155537FC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5775F5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67 zamówienia w wysokości 7 799.98 zł brutto;</w:t>
            </w:r>
          </w:p>
        </w:tc>
      </w:tr>
      <w:tr w:rsidR="00376E0E" w:rsidRPr="00C902DE" w14:paraId="2DF491D1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517B5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68 zamówienia w wysokości 1 199.97 zł brutto;</w:t>
            </w:r>
          </w:p>
        </w:tc>
      </w:tr>
      <w:tr w:rsidR="00376E0E" w:rsidRPr="00C902DE" w14:paraId="59C20A5C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8ACC08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69 zamówienia w wysokości 3 000.01 zł brutto;</w:t>
            </w:r>
          </w:p>
        </w:tc>
      </w:tr>
      <w:tr w:rsidR="00376E0E" w:rsidRPr="00C902DE" w14:paraId="1C53D337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145D81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70 zamówienia w wysokości 4 499.97 zł brutto;</w:t>
            </w:r>
          </w:p>
        </w:tc>
      </w:tr>
      <w:tr w:rsidR="00376E0E" w:rsidRPr="00C902DE" w14:paraId="1CFA7C7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DAA50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71 zamówienia w wysokości 3 600.00 zł brutto;</w:t>
            </w:r>
          </w:p>
        </w:tc>
      </w:tr>
      <w:tr w:rsidR="00376E0E" w:rsidRPr="00C902DE" w14:paraId="1E113FF4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851F5E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72 zamówienia w wysokości 4 500.00 zł brutto;</w:t>
            </w:r>
          </w:p>
        </w:tc>
      </w:tr>
      <w:tr w:rsidR="00376E0E" w:rsidRPr="00C902DE" w14:paraId="2552ED9B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F2F36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73 zamówienia w wysokości 33 749.78 zł brutto;</w:t>
            </w:r>
          </w:p>
        </w:tc>
      </w:tr>
      <w:tr w:rsidR="00376E0E" w:rsidRPr="00C902DE" w14:paraId="28B44516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72159E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74 zamówienia w wysokości 11 400.00 zł brutto;</w:t>
            </w:r>
          </w:p>
        </w:tc>
      </w:tr>
      <w:tr w:rsidR="00376E0E" w:rsidRPr="00C902DE" w14:paraId="5B656DAC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CB2C0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75 zamówienia w wysokości 1 949.99 zł brutto;</w:t>
            </w:r>
          </w:p>
        </w:tc>
      </w:tr>
      <w:tr w:rsidR="00376E0E" w:rsidRPr="00C902DE" w14:paraId="2D9D9890" w14:textId="77777777" w:rsidTr="00494D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2D4ADB" w14:textId="77777777" w:rsidR="00376E0E" w:rsidRPr="00C902DE" w:rsidRDefault="00376E0E" w:rsidP="00494D1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76E0E">
              <w:rPr>
                <w:rFonts w:ascii="Arial" w:hAnsi="Arial" w:cs="Arial"/>
                <w:sz w:val="24"/>
                <w:szCs w:val="24"/>
              </w:rPr>
              <w:t>części 76 zamówienia w wysokości 299.99 zł brutto;</w:t>
            </w:r>
          </w:p>
        </w:tc>
      </w:tr>
    </w:tbl>
    <w:p w14:paraId="11F2A07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40281A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355CCF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D3622F4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0E7B57E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643D044" w14:textId="523D7743" w:rsidR="006E19FC" w:rsidRPr="006E19FC" w:rsidRDefault="00376E0E" w:rsidP="006E19FC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376E0E">
        <w:rPr>
          <w:rFonts w:ascii="Arial" w:hAnsi="Arial" w:cs="Arial"/>
          <w:sz w:val="24"/>
          <w:szCs w:val="24"/>
        </w:rPr>
        <w:t xml:space="preserve"> </w:t>
      </w:r>
      <w:r w:rsidR="006E19FC" w:rsidRPr="006E19FC">
        <w:rPr>
          <w:rFonts w:ascii="Arial" w:hAnsi="Arial" w:cs="Arial"/>
          <w:i/>
          <w:iCs/>
          <w:sz w:val="24"/>
          <w:szCs w:val="24"/>
        </w:rPr>
        <w:t>Z-ca Dyrektora ds. finansowych</w:t>
      </w:r>
    </w:p>
    <w:p w14:paraId="14B5F53F" w14:textId="71467C4F" w:rsidR="006E19FC" w:rsidRPr="006E19FC" w:rsidRDefault="006E19FC" w:rsidP="006E19FC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6E19FC">
        <w:rPr>
          <w:rFonts w:ascii="Arial" w:hAnsi="Arial" w:cs="Arial"/>
          <w:i/>
          <w:iCs/>
          <w:sz w:val="24"/>
          <w:szCs w:val="24"/>
        </w:rPr>
        <w:t>Mgr Dorota Gołąb-Bełtowicz</w:t>
      </w:r>
    </w:p>
    <w:sectPr w:rsidR="006E19FC" w:rsidRPr="006E19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F6D50" w14:textId="77777777" w:rsidR="003E5A9B" w:rsidRDefault="003E5A9B">
      <w:r>
        <w:separator/>
      </w:r>
    </w:p>
  </w:endnote>
  <w:endnote w:type="continuationSeparator" w:id="0">
    <w:p w14:paraId="788B1578" w14:textId="77777777" w:rsidR="003E5A9B" w:rsidRDefault="003E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6DC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741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15F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5C2121">
        <v:line id="_x0000_s1025" style="position:absolute;left:0;text-align:left;z-index:251657728" from="-3.85pt,8.7pt" to="455.15pt,8.7pt"/>
      </w:pict>
    </w:r>
  </w:p>
  <w:p w14:paraId="669DBA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6B7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071B66" w14:textId="77777777" w:rsidR="009F189D" w:rsidRDefault="009F189D">
    <w:pPr>
      <w:pStyle w:val="Stopka"/>
      <w:tabs>
        <w:tab w:val="clear" w:pos="4536"/>
      </w:tabs>
      <w:jc w:val="center"/>
    </w:pPr>
  </w:p>
  <w:p w14:paraId="0CB2F3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B49BC" w14:textId="77777777" w:rsidR="003E5A9B" w:rsidRDefault="003E5A9B">
      <w:r>
        <w:separator/>
      </w:r>
    </w:p>
  </w:footnote>
  <w:footnote w:type="continuationSeparator" w:id="0">
    <w:p w14:paraId="063B4E19" w14:textId="77777777" w:rsidR="003E5A9B" w:rsidRDefault="003E5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2596" w14:textId="77777777" w:rsidR="00376E0E" w:rsidRDefault="00376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7368" w14:textId="77777777" w:rsidR="00376E0E" w:rsidRDefault="00376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ADC8A" w14:textId="77777777" w:rsidR="00376E0E" w:rsidRDefault="00376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A9B"/>
    <w:rsid w:val="00007727"/>
    <w:rsid w:val="00017720"/>
    <w:rsid w:val="00035488"/>
    <w:rsid w:val="000D7F25"/>
    <w:rsid w:val="000E00E5"/>
    <w:rsid w:val="00173B20"/>
    <w:rsid w:val="001C69FF"/>
    <w:rsid w:val="0023318D"/>
    <w:rsid w:val="00376E0E"/>
    <w:rsid w:val="003D72FD"/>
    <w:rsid w:val="003E5A9B"/>
    <w:rsid w:val="00423179"/>
    <w:rsid w:val="0049054E"/>
    <w:rsid w:val="00490DC0"/>
    <w:rsid w:val="00493F8C"/>
    <w:rsid w:val="004C7E9B"/>
    <w:rsid w:val="00510EC8"/>
    <w:rsid w:val="00524583"/>
    <w:rsid w:val="0069085C"/>
    <w:rsid w:val="006E19F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D4C23"/>
  <w15:chartTrackingRefBased/>
  <w15:docId w15:val="{6E6F2B2B-F236-402C-9835-1AF0EA62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780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2023-08-24T05:44:00Z</cp:lastPrinted>
  <dcterms:created xsi:type="dcterms:W3CDTF">2023-08-24T05:43:00Z</dcterms:created>
  <dcterms:modified xsi:type="dcterms:W3CDTF">2023-08-24T05:44:00Z</dcterms:modified>
</cp:coreProperties>
</file>