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63ED5" w14:textId="66F24C54" w:rsidR="00FB7F50" w:rsidRPr="002245BE" w:rsidRDefault="00030EE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30EE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B06A30">
        <w:rPr>
          <w:sz w:val="22"/>
          <w:szCs w:val="22"/>
        </w:rPr>
        <w:t>23.08.2023 r.</w:t>
      </w:r>
    </w:p>
    <w:p w14:paraId="7AD018C3" w14:textId="77777777" w:rsidR="00030EE0" w:rsidRPr="00030EE0" w:rsidRDefault="00030EE0" w:rsidP="00FB7F50">
      <w:pPr>
        <w:spacing w:after="40"/>
        <w:rPr>
          <w:b/>
          <w:bCs/>
          <w:sz w:val="22"/>
          <w:szCs w:val="22"/>
        </w:rPr>
      </w:pPr>
      <w:r w:rsidRPr="00030EE0">
        <w:rPr>
          <w:b/>
          <w:bCs/>
          <w:sz w:val="22"/>
          <w:szCs w:val="22"/>
        </w:rPr>
        <w:t>Szpital Miejski Specjalistyczny</w:t>
      </w:r>
    </w:p>
    <w:p w14:paraId="1C52F504" w14:textId="77777777" w:rsidR="00030EE0" w:rsidRPr="00030EE0" w:rsidRDefault="00030EE0" w:rsidP="00FB7F50">
      <w:pPr>
        <w:spacing w:after="40"/>
        <w:rPr>
          <w:b/>
          <w:bCs/>
          <w:sz w:val="22"/>
          <w:szCs w:val="22"/>
        </w:rPr>
      </w:pPr>
      <w:r w:rsidRPr="00030EE0">
        <w:rPr>
          <w:b/>
          <w:bCs/>
          <w:sz w:val="22"/>
          <w:szCs w:val="22"/>
        </w:rPr>
        <w:t>im. Gabriela Narutowicza w Krakowie</w:t>
      </w:r>
    </w:p>
    <w:p w14:paraId="31B1D9B8" w14:textId="77777777" w:rsidR="00FB7F50" w:rsidRPr="002245BE" w:rsidRDefault="00030EE0" w:rsidP="00FB7F50">
      <w:pPr>
        <w:rPr>
          <w:sz w:val="22"/>
          <w:szCs w:val="22"/>
        </w:rPr>
      </w:pPr>
      <w:r w:rsidRPr="00030EE0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030EE0">
        <w:rPr>
          <w:sz w:val="22"/>
          <w:szCs w:val="22"/>
        </w:rPr>
        <w:t>35-37</w:t>
      </w:r>
    </w:p>
    <w:p w14:paraId="0EFA2391" w14:textId="77777777" w:rsidR="00FB7F50" w:rsidRPr="002245BE" w:rsidRDefault="00030EE0" w:rsidP="00FB7F50">
      <w:pPr>
        <w:rPr>
          <w:sz w:val="22"/>
          <w:szCs w:val="22"/>
        </w:rPr>
      </w:pPr>
      <w:r w:rsidRPr="00030EE0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030EE0">
        <w:rPr>
          <w:sz w:val="22"/>
          <w:szCs w:val="22"/>
        </w:rPr>
        <w:t>Kraków</w:t>
      </w:r>
    </w:p>
    <w:p w14:paraId="4DC84A8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7DF253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030EE0" w:rsidRPr="00607F9B" w14:paraId="4E9F06AC" w14:textId="77777777" w:rsidTr="00571FB4">
        <w:trPr>
          <w:trHeight w:val="638"/>
        </w:trPr>
        <w:tc>
          <w:tcPr>
            <w:tcW w:w="959" w:type="dxa"/>
            <w:shd w:val="clear" w:color="auto" w:fill="auto"/>
          </w:tcPr>
          <w:p w14:paraId="66A437A0" w14:textId="77777777" w:rsidR="00030EE0" w:rsidRPr="00607F9B" w:rsidRDefault="00030EE0" w:rsidP="00571FB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4F6E43E" w14:textId="473C974E" w:rsidR="00030EE0" w:rsidRPr="00607F9B" w:rsidRDefault="00030EE0" w:rsidP="00571FB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30EE0">
              <w:rPr>
                <w:sz w:val="22"/>
                <w:szCs w:val="22"/>
              </w:rPr>
              <w:t>podstawowy</w:t>
            </w:r>
            <w:r w:rsidR="009E0682">
              <w:rPr>
                <w:sz w:val="22"/>
                <w:szCs w:val="22"/>
              </w:rPr>
              <w:t>m</w:t>
            </w:r>
            <w:r w:rsidRPr="00030EE0">
              <w:rPr>
                <w:sz w:val="22"/>
                <w:szCs w:val="22"/>
              </w:rPr>
              <w:t xml:space="preserve"> bez negocjacji - art. 275 pkt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30EE0">
              <w:rPr>
                <w:b/>
                <w:bCs/>
                <w:sz w:val="22"/>
                <w:szCs w:val="22"/>
              </w:rPr>
              <w:t>Zakup i dostawa rurek</w:t>
            </w:r>
            <w:r w:rsidR="009E0682">
              <w:rPr>
                <w:b/>
                <w:bCs/>
                <w:sz w:val="22"/>
                <w:szCs w:val="22"/>
              </w:rPr>
              <w:br/>
            </w:r>
            <w:r w:rsidRPr="00030EE0">
              <w:rPr>
                <w:b/>
                <w:bCs/>
                <w:sz w:val="22"/>
                <w:szCs w:val="22"/>
              </w:rPr>
              <w:t>i sond do neuromonitoringu</w:t>
            </w:r>
            <w:r w:rsidR="009E0682">
              <w:rPr>
                <w:b/>
                <w:bCs/>
                <w:sz w:val="22"/>
                <w:szCs w:val="22"/>
              </w:rPr>
              <w:t xml:space="preserve"> – Rurki dotchawicze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30EE0">
              <w:rPr>
                <w:b/>
                <w:sz w:val="22"/>
                <w:szCs w:val="22"/>
              </w:rPr>
              <w:t>ZP/38/2023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BB146B8" w14:textId="06B546C3" w:rsidR="009E0682" w:rsidRPr="009E068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>Zamawiający</w:t>
      </w:r>
      <w:r w:rsidR="009E0682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</w:t>
      </w:r>
      <w:r w:rsidR="009E0682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030EE0" w14:paraId="32E9F57C" w14:textId="77777777" w:rsidTr="009E0682">
        <w:trPr>
          <w:cantSplit/>
        </w:trPr>
        <w:tc>
          <w:tcPr>
            <w:tcW w:w="9072" w:type="dxa"/>
          </w:tcPr>
          <w:p w14:paraId="2A2B2D1A" w14:textId="362F89DB" w:rsidR="00030EE0" w:rsidRPr="009E0682" w:rsidRDefault="00030EE0" w:rsidP="00571FB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E0682">
              <w:rPr>
                <w:b/>
                <w:sz w:val="22"/>
                <w:szCs w:val="22"/>
              </w:rPr>
              <w:t xml:space="preserve">Medtronic Poland </w:t>
            </w:r>
            <w:r w:rsidR="009E0682" w:rsidRPr="009E0682">
              <w:rPr>
                <w:b/>
                <w:sz w:val="22"/>
                <w:szCs w:val="22"/>
              </w:rPr>
              <w:t>S</w:t>
            </w:r>
            <w:r w:rsidRPr="009E0682">
              <w:rPr>
                <w:b/>
                <w:sz w:val="22"/>
                <w:szCs w:val="22"/>
              </w:rPr>
              <w:t>p. z o.o.</w:t>
            </w:r>
          </w:p>
          <w:p w14:paraId="556E1A3B" w14:textId="77777777" w:rsidR="00030EE0" w:rsidRPr="009E0682" w:rsidRDefault="00030EE0" w:rsidP="00571FB4">
            <w:pPr>
              <w:jc w:val="both"/>
              <w:rPr>
                <w:bCs/>
                <w:sz w:val="22"/>
                <w:szCs w:val="22"/>
              </w:rPr>
            </w:pPr>
            <w:r w:rsidRPr="009E0682">
              <w:rPr>
                <w:bCs/>
                <w:sz w:val="22"/>
                <w:szCs w:val="22"/>
              </w:rPr>
              <w:t xml:space="preserve">ul. Polna 11 </w:t>
            </w:r>
          </w:p>
          <w:p w14:paraId="7BF136D3" w14:textId="77777777" w:rsidR="00030EE0" w:rsidRPr="009E0682" w:rsidRDefault="00030EE0" w:rsidP="00571FB4">
            <w:pPr>
              <w:jc w:val="both"/>
              <w:rPr>
                <w:bCs/>
                <w:sz w:val="22"/>
                <w:szCs w:val="22"/>
              </w:rPr>
            </w:pPr>
            <w:r w:rsidRPr="009E0682">
              <w:rPr>
                <w:bCs/>
                <w:sz w:val="22"/>
                <w:szCs w:val="22"/>
              </w:rPr>
              <w:t>00-633 Warszawa</w:t>
            </w:r>
          </w:p>
          <w:p w14:paraId="6FD14458" w14:textId="77777777" w:rsidR="00030EE0" w:rsidRPr="009E0682" w:rsidRDefault="00030EE0" w:rsidP="00571FB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9E0682">
              <w:rPr>
                <w:sz w:val="22"/>
                <w:szCs w:val="22"/>
              </w:rPr>
              <w:t>na:</w:t>
            </w:r>
          </w:p>
          <w:p w14:paraId="4A37E25F" w14:textId="00F90169" w:rsidR="00030EE0" w:rsidRPr="009E0682" w:rsidRDefault="00030EE0" w:rsidP="00571FB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9E0682">
              <w:rPr>
                <w:sz w:val="22"/>
                <w:szCs w:val="22"/>
              </w:rPr>
              <w:t xml:space="preserve">Rurki dotchawicze </w:t>
            </w:r>
          </w:p>
          <w:p w14:paraId="5CF440D5" w14:textId="77777777" w:rsidR="00030EE0" w:rsidRPr="009E0682" w:rsidRDefault="00030EE0" w:rsidP="00571FB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E0682">
              <w:rPr>
                <w:color w:val="000000"/>
                <w:sz w:val="22"/>
                <w:szCs w:val="22"/>
              </w:rPr>
              <w:t>Uzasadnienie wyboru:</w:t>
            </w:r>
          </w:p>
          <w:p w14:paraId="216821EB" w14:textId="77777777" w:rsidR="00030EE0" w:rsidRDefault="00030EE0" w:rsidP="00571FB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E0682">
              <w:rPr>
                <w:sz w:val="22"/>
                <w:szCs w:val="22"/>
              </w:rPr>
              <w:t>Jedyna oferta. Spełnia wymagania SWZ.</w:t>
            </w:r>
          </w:p>
        </w:tc>
      </w:tr>
    </w:tbl>
    <w:p w14:paraId="547B69F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2693"/>
        <w:gridCol w:w="2551"/>
      </w:tblGrid>
      <w:tr w:rsidR="009E0682" w:rsidRPr="008567C7" w14:paraId="50091ED3" w14:textId="77777777" w:rsidTr="009E0682">
        <w:trPr>
          <w:trHeight w:val="510"/>
        </w:trPr>
        <w:tc>
          <w:tcPr>
            <w:tcW w:w="709" w:type="dxa"/>
            <w:vAlign w:val="center"/>
          </w:tcPr>
          <w:p w14:paraId="1D9D135B" w14:textId="77777777" w:rsidR="009E0682" w:rsidRPr="008567C7" w:rsidRDefault="009E068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14:paraId="2DFC4FBE" w14:textId="77777777" w:rsidR="009E0682" w:rsidRPr="008567C7" w:rsidRDefault="009E068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693" w:type="dxa"/>
            <w:vAlign w:val="center"/>
          </w:tcPr>
          <w:p w14:paraId="438C0304" w14:textId="77777777" w:rsidR="009E0682" w:rsidRPr="008567C7" w:rsidRDefault="009E068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0EE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551" w:type="dxa"/>
            <w:vAlign w:val="center"/>
          </w:tcPr>
          <w:p w14:paraId="6F4BF529" w14:textId="77777777" w:rsidR="009E0682" w:rsidRPr="008567C7" w:rsidRDefault="009E068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E0682" w:rsidRPr="008567C7" w14:paraId="7572DA7C" w14:textId="77777777" w:rsidTr="009E0682">
        <w:tc>
          <w:tcPr>
            <w:tcW w:w="709" w:type="dxa"/>
            <w:vAlign w:val="center"/>
          </w:tcPr>
          <w:p w14:paraId="08F05D72" w14:textId="77777777" w:rsidR="009E0682" w:rsidRPr="008567C7" w:rsidRDefault="009E0682" w:rsidP="00571F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EE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14:paraId="083D9B42" w14:textId="1A22C689" w:rsidR="009E0682" w:rsidRPr="002B6761" w:rsidRDefault="009E0682" w:rsidP="00571FB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30EE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Medtronic Poland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</w:t>
            </w:r>
            <w:r w:rsidRPr="00030EE0">
              <w:rPr>
                <w:rFonts w:ascii="Times New Roman" w:hAnsi="Times New Roman" w:cs="Times New Roman"/>
                <w:b/>
                <w:sz w:val="18"/>
                <w:szCs w:val="18"/>
              </w:rPr>
              <w:t>p. z o.o.</w:t>
            </w:r>
          </w:p>
          <w:p w14:paraId="3E79F956" w14:textId="77777777" w:rsidR="009E0682" w:rsidRPr="008567C7" w:rsidRDefault="009E0682" w:rsidP="00571FB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0EE0">
              <w:rPr>
                <w:rFonts w:ascii="Times New Roman" w:hAnsi="Times New Roman" w:cs="Times New Roman"/>
                <w:bCs/>
                <w:sz w:val="18"/>
                <w:szCs w:val="18"/>
              </w:rPr>
              <w:t>ul. Polna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0EE0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85F2138" w14:textId="77777777" w:rsidR="009E0682" w:rsidRPr="001B7815" w:rsidRDefault="009E0682" w:rsidP="00571FB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0EE0">
              <w:rPr>
                <w:rFonts w:ascii="Times New Roman" w:hAnsi="Times New Roman" w:cs="Times New Roman"/>
                <w:bCs/>
                <w:sz w:val="18"/>
                <w:szCs w:val="18"/>
              </w:rPr>
              <w:t>00-633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0EE0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2693" w:type="dxa"/>
            <w:vAlign w:val="center"/>
          </w:tcPr>
          <w:p w14:paraId="248A5E67" w14:textId="77777777" w:rsidR="009E0682" w:rsidRPr="008567C7" w:rsidRDefault="009E0682" w:rsidP="00571F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EE0">
              <w:rPr>
                <w:rFonts w:ascii="Times New Roman" w:hAnsi="Times New Roman" w:cs="Times New Roman"/>
                <w:sz w:val="18"/>
                <w:szCs w:val="18"/>
              </w:rPr>
              <w:t xml:space="preserve">  300,00</w:t>
            </w:r>
          </w:p>
        </w:tc>
        <w:tc>
          <w:tcPr>
            <w:tcW w:w="2551" w:type="dxa"/>
            <w:vAlign w:val="center"/>
          </w:tcPr>
          <w:p w14:paraId="3C3918A2" w14:textId="77777777" w:rsidR="009E0682" w:rsidRPr="008567C7" w:rsidRDefault="009E0682" w:rsidP="00571F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EE0">
              <w:rPr>
                <w:rFonts w:ascii="Times New Roman" w:hAnsi="Times New Roman" w:cs="Times New Roman"/>
                <w:sz w:val="18"/>
                <w:szCs w:val="18"/>
              </w:rPr>
              <w:t xml:space="preserve">  300,00</w:t>
            </w:r>
          </w:p>
        </w:tc>
      </w:tr>
    </w:tbl>
    <w:p w14:paraId="5234CCDE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EA44A5F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sectPr w:rsidR="00F960D7" w:rsidRPr="00F33C66" w:rsidSect="009E06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0242A" w14:textId="77777777" w:rsidR="005845AA" w:rsidRDefault="005845AA">
      <w:r>
        <w:separator/>
      </w:r>
    </w:p>
  </w:endnote>
  <w:endnote w:type="continuationSeparator" w:id="0">
    <w:p w14:paraId="714BDAF6" w14:textId="77777777" w:rsidR="005845AA" w:rsidRDefault="00584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1A37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1D01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C58190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AC42CE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836A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E259C" w14:textId="77777777" w:rsidR="005845AA" w:rsidRDefault="005845AA">
      <w:r>
        <w:separator/>
      </w:r>
    </w:p>
  </w:footnote>
  <w:footnote w:type="continuationSeparator" w:id="0">
    <w:p w14:paraId="0706C0D3" w14:textId="77777777" w:rsidR="005845AA" w:rsidRDefault="005845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97FE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8BA6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74C4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45AA"/>
    <w:rsid w:val="00005838"/>
    <w:rsid w:val="00022322"/>
    <w:rsid w:val="00030EE0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45AA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E0682"/>
    <w:rsid w:val="009F0E5C"/>
    <w:rsid w:val="00A029B8"/>
    <w:rsid w:val="00A17CDB"/>
    <w:rsid w:val="00AA02AC"/>
    <w:rsid w:val="00B06A30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6AD14A"/>
  <w15:chartTrackingRefBased/>
  <w15:docId w15:val="{38DE7EFA-8F80-438B-AA56-F1A39EA53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3</cp:revision>
  <cp:lastPrinted>2023-08-22T11:12:00Z</cp:lastPrinted>
  <dcterms:created xsi:type="dcterms:W3CDTF">2023-08-22T11:13:00Z</dcterms:created>
  <dcterms:modified xsi:type="dcterms:W3CDTF">2023-08-23T12:26:00Z</dcterms:modified>
</cp:coreProperties>
</file>