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0C01E5BA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125E988A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D40CBC" w:rsidRPr="00D40CBC">
        <w:rPr>
          <w:b/>
          <w:sz w:val="22"/>
          <w:szCs w:val="22"/>
        </w:rPr>
        <w:t>ochrona fizyczna i dozór obiektów AGH zlokalizowanych w Miękini - KC-zp.272-405/23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002"/>
        <w:gridCol w:w="2268"/>
        <w:gridCol w:w="2693"/>
      </w:tblGrid>
      <w:tr w:rsidR="00E966CF" w14:paraId="091B7D5D" w14:textId="30FC9A16" w:rsidTr="00E966CF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E966CF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E966CF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E966CF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67823E61" w14:textId="77777777" w:rsidR="006B5B02" w:rsidRPr="006B5B02" w:rsidRDefault="006B5B02" w:rsidP="006B5B0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</w:pPr>
      <w:r w:rsidRPr="006B5B0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0A9FEC14" w14:textId="77777777" w:rsidR="006B5B02" w:rsidRPr="006B5B02" w:rsidRDefault="006B5B02" w:rsidP="006B5B0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B5B0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45D81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CE3E2" w14:textId="77777777" w:rsidR="00265B55" w:rsidRDefault="00265B55">
      <w:r>
        <w:separator/>
      </w:r>
    </w:p>
  </w:endnote>
  <w:endnote w:type="continuationSeparator" w:id="0">
    <w:p w14:paraId="7C53891E" w14:textId="77777777" w:rsidR="00265B55" w:rsidRDefault="00265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93915" w14:textId="77777777" w:rsidR="00265B55" w:rsidRDefault="00265B55">
      <w:r>
        <w:separator/>
      </w:r>
    </w:p>
  </w:footnote>
  <w:footnote w:type="continuationSeparator" w:id="0">
    <w:p w14:paraId="5F58830E" w14:textId="77777777" w:rsidR="00265B55" w:rsidRDefault="00265B55">
      <w:r>
        <w:continuationSeparator/>
      </w:r>
    </w:p>
  </w:footnote>
  <w:footnote w:id="1">
    <w:p w14:paraId="4F229744" w14:textId="77777777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A0874"/>
    <w:rsid w:val="00160017"/>
    <w:rsid w:val="00210E8E"/>
    <w:rsid w:val="00221EF3"/>
    <w:rsid w:val="00226572"/>
    <w:rsid w:val="00265B55"/>
    <w:rsid w:val="00276C10"/>
    <w:rsid w:val="00361EEE"/>
    <w:rsid w:val="003C67B1"/>
    <w:rsid w:val="0042347E"/>
    <w:rsid w:val="005136B3"/>
    <w:rsid w:val="00561097"/>
    <w:rsid w:val="00676A09"/>
    <w:rsid w:val="006B5B02"/>
    <w:rsid w:val="006C357F"/>
    <w:rsid w:val="006D7C24"/>
    <w:rsid w:val="00702A72"/>
    <w:rsid w:val="00707683"/>
    <w:rsid w:val="007267C9"/>
    <w:rsid w:val="007D7D6C"/>
    <w:rsid w:val="007F7B24"/>
    <w:rsid w:val="008209FE"/>
    <w:rsid w:val="00826C67"/>
    <w:rsid w:val="008B02BB"/>
    <w:rsid w:val="009B7E62"/>
    <w:rsid w:val="00A273FE"/>
    <w:rsid w:val="00A40AE7"/>
    <w:rsid w:val="00A45D81"/>
    <w:rsid w:val="00A54C7C"/>
    <w:rsid w:val="00A91C25"/>
    <w:rsid w:val="00A9350F"/>
    <w:rsid w:val="00B750ED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2023-08-22T07:52:00Z</cp:lastPrinted>
  <dcterms:created xsi:type="dcterms:W3CDTF">2023-08-22T07:52:00Z</dcterms:created>
  <dcterms:modified xsi:type="dcterms:W3CDTF">2023-08-22T07:52:00Z</dcterms:modified>
</cp:coreProperties>
</file>