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6F256" w14:textId="78FA545E" w:rsidR="00D665F5" w:rsidRPr="00931E62" w:rsidRDefault="00DD004F" w:rsidP="00931E62">
      <w:pPr>
        <w:spacing w:after="240"/>
        <w:jc w:val="right"/>
        <w:rPr>
          <w:sz w:val="24"/>
          <w:szCs w:val="24"/>
        </w:rPr>
      </w:pPr>
      <w:bookmarkStart w:id="0" w:name="_Hlk52197885"/>
      <w:r w:rsidRPr="00931E62">
        <w:rPr>
          <w:sz w:val="24"/>
          <w:szCs w:val="24"/>
        </w:rPr>
        <w:t>Kraków</w:t>
      </w:r>
      <w:r w:rsidR="00D665F5" w:rsidRPr="00931E62">
        <w:rPr>
          <w:sz w:val="24"/>
          <w:szCs w:val="24"/>
        </w:rPr>
        <w:t xml:space="preserve"> dnia: </w:t>
      </w:r>
      <w:r w:rsidRPr="00931E62">
        <w:rPr>
          <w:sz w:val="24"/>
          <w:szCs w:val="24"/>
        </w:rPr>
        <w:t>2023-08-21</w:t>
      </w:r>
    </w:p>
    <w:p w14:paraId="2B9B86CA" w14:textId="77777777" w:rsidR="00DD004F" w:rsidRPr="00931E62" w:rsidRDefault="00DD004F" w:rsidP="00577BC6">
      <w:pPr>
        <w:spacing w:after="40"/>
        <w:rPr>
          <w:b/>
          <w:bCs/>
          <w:sz w:val="24"/>
          <w:szCs w:val="24"/>
        </w:rPr>
      </w:pPr>
      <w:r w:rsidRPr="00931E62">
        <w:rPr>
          <w:b/>
          <w:bCs/>
          <w:sz w:val="24"/>
          <w:szCs w:val="24"/>
        </w:rPr>
        <w:t>Szpital Miejski Specjalistyczny</w:t>
      </w:r>
    </w:p>
    <w:p w14:paraId="088EBA0B" w14:textId="77777777" w:rsidR="00DD004F" w:rsidRPr="00931E62" w:rsidRDefault="00DD004F" w:rsidP="00577BC6">
      <w:pPr>
        <w:spacing w:after="40"/>
        <w:rPr>
          <w:b/>
          <w:bCs/>
          <w:sz w:val="24"/>
          <w:szCs w:val="24"/>
        </w:rPr>
      </w:pPr>
      <w:r w:rsidRPr="00931E62">
        <w:rPr>
          <w:b/>
          <w:bCs/>
          <w:sz w:val="24"/>
          <w:szCs w:val="24"/>
        </w:rPr>
        <w:t>im. Gabriela Narutowicza w Krakowie</w:t>
      </w:r>
    </w:p>
    <w:p w14:paraId="6F93DF9E" w14:textId="77777777" w:rsidR="00D665F5" w:rsidRPr="00931E62" w:rsidRDefault="00DD004F" w:rsidP="00D665F5">
      <w:pPr>
        <w:rPr>
          <w:sz w:val="24"/>
          <w:szCs w:val="24"/>
        </w:rPr>
      </w:pPr>
      <w:r w:rsidRPr="00931E62">
        <w:rPr>
          <w:sz w:val="24"/>
          <w:szCs w:val="24"/>
        </w:rPr>
        <w:t>ul. Prądnicka</w:t>
      </w:r>
      <w:r w:rsidR="00D665F5" w:rsidRPr="00931E62">
        <w:rPr>
          <w:sz w:val="24"/>
          <w:szCs w:val="24"/>
        </w:rPr>
        <w:t xml:space="preserve"> </w:t>
      </w:r>
      <w:r w:rsidRPr="00931E62">
        <w:rPr>
          <w:sz w:val="24"/>
          <w:szCs w:val="24"/>
        </w:rPr>
        <w:t>35-37</w:t>
      </w:r>
    </w:p>
    <w:p w14:paraId="4CCEADC4" w14:textId="6193843D" w:rsidR="00D665F5" w:rsidRPr="00931E62" w:rsidRDefault="00DD004F" w:rsidP="00931E62">
      <w:pPr>
        <w:rPr>
          <w:sz w:val="24"/>
          <w:szCs w:val="24"/>
        </w:rPr>
      </w:pPr>
      <w:r w:rsidRPr="00931E62">
        <w:rPr>
          <w:sz w:val="24"/>
          <w:szCs w:val="24"/>
        </w:rPr>
        <w:t>31-202</w:t>
      </w:r>
      <w:r w:rsidR="00D665F5" w:rsidRPr="00931E62">
        <w:rPr>
          <w:sz w:val="24"/>
          <w:szCs w:val="24"/>
        </w:rPr>
        <w:t xml:space="preserve"> </w:t>
      </w:r>
      <w:r w:rsidRPr="00931E62">
        <w:rPr>
          <w:sz w:val="24"/>
          <w:szCs w:val="24"/>
        </w:rPr>
        <w:t>Kraków</w:t>
      </w:r>
    </w:p>
    <w:p w14:paraId="38E32BF8" w14:textId="5CF3985A" w:rsidR="00931E62" w:rsidRPr="00931E62" w:rsidRDefault="00A80738" w:rsidP="00931E62">
      <w:pPr>
        <w:pStyle w:val="Nagwek"/>
        <w:tabs>
          <w:tab w:val="clear" w:pos="4536"/>
        </w:tabs>
        <w:rPr>
          <w:sz w:val="24"/>
          <w:szCs w:val="24"/>
        </w:rPr>
      </w:pPr>
      <w:r w:rsidRPr="00931E62">
        <w:rPr>
          <w:sz w:val="24"/>
          <w:szCs w:val="24"/>
        </w:rPr>
        <w:tab/>
        <w:t xml:space="preserve"> </w:t>
      </w:r>
    </w:p>
    <w:p w14:paraId="1FAAB87B" w14:textId="77777777" w:rsidR="00A80738" w:rsidRPr="00931E62" w:rsidRDefault="00A80738" w:rsidP="00931E62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931E62">
        <w:rPr>
          <w:b/>
          <w:spacing w:val="20"/>
          <w:sz w:val="28"/>
        </w:rPr>
        <w:t>INFORMACJA Z OTWARCIA OFERT</w:t>
      </w:r>
    </w:p>
    <w:p w14:paraId="7374028C" w14:textId="77777777" w:rsidR="00A80738" w:rsidRPr="00931E62" w:rsidRDefault="00A80738" w:rsidP="00931E62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64A5C19" w14:textId="1D6B9A85" w:rsidR="00931E62" w:rsidRPr="00931E62" w:rsidRDefault="00C659E2" w:rsidP="00931E62">
      <w:pPr>
        <w:jc w:val="both"/>
        <w:rPr>
          <w:sz w:val="24"/>
          <w:szCs w:val="24"/>
        </w:rPr>
      </w:pPr>
      <w:r w:rsidRPr="00931E62">
        <w:rPr>
          <w:bCs/>
          <w:sz w:val="24"/>
          <w:szCs w:val="24"/>
        </w:rPr>
        <w:t xml:space="preserve">Dotyczy </w:t>
      </w:r>
      <w:r w:rsidRPr="00931E62">
        <w:rPr>
          <w:sz w:val="24"/>
          <w:szCs w:val="24"/>
        </w:rPr>
        <w:t xml:space="preserve">postępowania o udzielenie zamówienia publicznego prowadzonego w trybie </w:t>
      </w:r>
      <w:r w:rsidR="00DD004F" w:rsidRPr="00931E62">
        <w:rPr>
          <w:sz w:val="24"/>
          <w:szCs w:val="24"/>
        </w:rPr>
        <w:t>przetarg</w:t>
      </w:r>
      <w:r w:rsidR="00931E62">
        <w:rPr>
          <w:sz w:val="24"/>
          <w:szCs w:val="24"/>
        </w:rPr>
        <w:t>u</w:t>
      </w:r>
      <w:r w:rsidR="00DD004F" w:rsidRPr="00931E62">
        <w:rPr>
          <w:sz w:val="24"/>
          <w:szCs w:val="24"/>
        </w:rPr>
        <w:t xml:space="preserve"> nieograniczon</w:t>
      </w:r>
      <w:r w:rsidR="00931E62">
        <w:rPr>
          <w:sz w:val="24"/>
          <w:szCs w:val="24"/>
        </w:rPr>
        <w:t>ego</w:t>
      </w:r>
      <w:r w:rsidRPr="00931E62">
        <w:rPr>
          <w:sz w:val="24"/>
          <w:szCs w:val="24"/>
        </w:rPr>
        <w:t xml:space="preserve"> na:</w:t>
      </w:r>
    </w:p>
    <w:p w14:paraId="4BF98FF8" w14:textId="0828AB29" w:rsidR="00A80738" w:rsidRDefault="00DD004F" w:rsidP="00931E62">
      <w:pPr>
        <w:pStyle w:val="Tekstpodstawowywcity"/>
        <w:ind w:firstLine="0"/>
        <w:jc w:val="center"/>
        <w:rPr>
          <w:b/>
          <w:szCs w:val="24"/>
        </w:rPr>
      </w:pPr>
      <w:r w:rsidRPr="00931E62">
        <w:rPr>
          <w:b/>
          <w:szCs w:val="24"/>
        </w:rPr>
        <w:t>Zakup i dostawa produktów farmaceutycznych III</w:t>
      </w:r>
      <w:r w:rsidR="00931E62">
        <w:rPr>
          <w:szCs w:val="24"/>
        </w:rPr>
        <w:t xml:space="preserve">- </w:t>
      </w:r>
      <w:proofErr w:type="spellStart"/>
      <w:r w:rsidR="00931E62" w:rsidRPr="00931E62">
        <w:rPr>
          <w:szCs w:val="24"/>
        </w:rPr>
        <w:t>nak</w:t>
      </w:r>
      <w:proofErr w:type="spellEnd"/>
      <w:r w:rsidR="00931E62" w:rsidRPr="00931E62">
        <w:rPr>
          <w:szCs w:val="24"/>
        </w:rPr>
        <w:t xml:space="preserve"> sprawy:</w:t>
      </w:r>
      <w:r w:rsidR="00931E62" w:rsidRPr="00931E62">
        <w:rPr>
          <w:b/>
          <w:szCs w:val="24"/>
        </w:rPr>
        <w:t xml:space="preserve"> ZP/34/2023</w:t>
      </w:r>
    </w:p>
    <w:p w14:paraId="1B3AFE0B" w14:textId="77777777" w:rsidR="00931E62" w:rsidRPr="00931E62" w:rsidRDefault="00931E62" w:rsidP="00931E62">
      <w:pPr>
        <w:pStyle w:val="Tekstpodstawowywcity"/>
        <w:ind w:firstLine="0"/>
        <w:rPr>
          <w:szCs w:val="24"/>
        </w:rPr>
      </w:pPr>
    </w:p>
    <w:p w14:paraId="4014FCDA" w14:textId="77777777" w:rsidR="00D665F5" w:rsidRPr="00931E6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931E62">
        <w:rPr>
          <w:sz w:val="24"/>
          <w:szCs w:val="24"/>
        </w:rPr>
        <w:t>Zamawiający, działając na podstawie art. 22</w:t>
      </w:r>
      <w:r w:rsidR="00FC7F5E" w:rsidRPr="00931E62">
        <w:rPr>
          <w:sz w:val="24"/>
          <w:szCs w:val="24"/>
        </w:rPr>
        <w:t>2</w:t>
      </w:r>
      <w:r w:rsidRPr="00931E62">
        <w:rPr>
          <w:sz w:val="24"/>
          <w:szCs w:val="24"/>
        </w:rPr>
        <w:t xml:space="preserve"> ust. 5 </w:t>
      </w:r>
      <w:r w:rsidRPr="00931E62">
        <w:rPr>
          <w:bCs/>
          <w:sz w:val="24"/>
          <w:szCs w:val="24"/>
        </w:rPr>
        <w:t>ustawy z dnia 11 września 2019 r. Prawo zamówień publicznych</w:t>
      </w:r>
      <w:r w:rsidRPr="00931E62">
        <w:rPr>
          <w:sz w:val="24"/>
          <w:szCs w:val="24"/>
        </w:rPr>
        <w:t xml:space="preserve"> </w:t>
      </w:r>
      <w:r w:rsidR="00DD004F" w:rsidRPr="00931E62">
        <w:rPr>
          <w:sz w:val="24"/>
          <w:szCs w:val="24"/>
        </w:rPr>
        <w:t>(</w:t>
      </w:r>
      <w:proofErr w:type="spellStart"/>
      <w:r w:rsidR="00DD004F" w:rsidRPr="00931E62">
        <w:rPr>
          <w:sz w:val="24"/>
          <w:szCs w:val="24"/>
        </w:rPr>
        <w:t>t.j</w:t>
      </w:r>
      <w:proofErr w:type="spellEnd"/>
      <w:r w:rsidR="00DD004F" w:rsidRPr="00931E62">
        <w:rPr>
          <w:sz w:val="24"/>
          <w:szCs w:val="24"/>
        </w:rPr>
        <w:t>. Dz. U. z 2022r. poz. 1710)</w:t>
      </w:r>
      <w:r w:rsidR="00490DC0" w:rsidRPr="00931E62">
        <w:rPr>
          <w:sz w:val="24"/>
          <w:szCs w:val="24"/>
        </w:rPr>
        <w:t xml:space="preserve"> </w:t>
      </w:r>
      <w:r w:rsidRPr="00931E62">
        <w:rPr>
          <w:sz w:val="24"/>
          <w:szCs w:val="24"/>
        </w:rPr>
        <w:t>udostępnia</w:t>
      </w:r>
      <w:r w:rsidR="00F95C33" w:rsidRPr="00931E62">
        <w:rPr>
          <w:sz w:val="24"/>
          <w:szCs w:val="24"/>
        </w:rPr>
        <w:t xml:space="preserve"> </w:t>
      </w:r>
      <w:r w:rsidR="004C7E9B" w:rsidRPr="00931E62">
        <w:rPr>
          <w:sz w:val="24"/>
          <w:szCs w:val="24"/>
        </w:rPr>
        <w:t>informacj</w:t>
      </w:r>
      <w:r w:rsidR="00577BC6" w:rsidRPr="00931E62">
        <w:rPr>
          <w:sz w:val="24"/>
          <w:szCs w:val="24"/>
        </w:rPr>
        <w:t>ę</w:t>
      </w:r>
      <w:r w:rsidR="00035488" w:rsidRPr="00931E62">
        <w:rPr>
          <w:sz w:val="24"/>
          <w:szCs w:val="24"/>
        </w:rPr>
        <w:t xml:space="preserve"> z otwarcia ofert</w:t>
      </w:r>
      <w:r w:rsidR="00577BC6" w:rsidRPr="00931E62">
        <w:rPr>
          <w:sz w:val="24"/>
          <w:szCs w:val="24"/>
        </w:rPr>
        <w:t>.</w:t>
      </w:r>
    </w:p>
    <w:p w14:paraId="00351649" w14:textId="77777777" w:rsidR="00A80738" w:rsidRPr="00931E6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931E62">
        <w:rPr>
          <w:sz w:val="24"/>
          <w:szCs w:val="24"/>
        </w:rPr>
        <w:t>Podczas otwarcia ofert, mającego miejsce</w:t>
      </w:r>
      <w:r w:rsidR="00FF4AB1" w:rsidRPr="00931E62">
        <w:rPr>
          <w:sz w:val="24"/>
          <w:szCs w:val="24"/>
        </w:rPr>
        <w:t xml:space="preserve"> w dniu </w:t>
      </w:r>
      <w:r w:rsidR="00DD004F" w:rsidRPr="00931E62">
        <w:rPr>
          <w:sz w:val="24"/>
          <w:szCs w:val="24"/>
        </w:rPr>
        <w:t>21/08/2023</w:t>
      </w:r>
      <w:r w:rsidR="00FF4AB1" w:rsidRPr="00931E62">
        <w:rPr>
          <w:sz w:val="24"/>
          <w:szCs w:val="24"/>
        </w:rPr>
        <w:t xml:space="preserve"> o godz. </w:t>
      </w:r>
      <w:r w:rsidR="00DD004F" w:rsidRPr="00931E62">
        <w:rPr>
          <w:sz w:val="24"/>
          <w:szCs w:val="24"/>
        </w:rPr>
        <w:t>12:00</w:t>
      </w:r>
      <w:r w:rsidRPr="00931E6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931E62" w14:paraId="49522A4A" w14:textId="77777777" w:rsidTr="00C82837">
        <w:tc>
          <w:tcPr>
            <w:tcW w:w="993" w:type="dxa"/>
            <w:shd w:val="clear" w:color="auto" w:fill="auto"/>
            <w:vAlign w:val="center"/>
          </w:tcPr>
          <w:p w14:paraId="0FA48EE4" w14:textId="77777777" w:rsidR="006B27ED" w:rsidRPr="00931E62" w:rsidRDefault="006B27ED" w:rsidP="00931E62">
            <w:pPr>
              <w:jc w:val="center"/>
              <w:rPr>
                <w:b/>
                <w:bCs/>
              </w:rPr>
            </w:pPr>
            <w:r w:rsidRPr="00931E62">
              <w:rPr>
                <w:b/>
                <w:bCs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0A864A" w14:textId="77777777" w:rsidR="006B27ED" w:rsidRPr="00931E62" w:rsidRDefault="006B27ED" w:rsidP="00931E62">
            <w:pPr>
              <w:jc w:val="center"/>
              <w:rPr>
                <w:b/>
                <w:bCs/>
              </w:rPr>
            </w:pPr>
            <w:r w:rsidRPr="00931E62">
              <w:rPr>
                <w:b/>
                <w:bCs/>
              </w:rPr>
              <w:t>Nr</w:t>
            </w:r>
            <w:r w:rsidR="00C82837" w:rsidRPr="00931E62">
              <w:rPr>
                <w:b/>
                <w:bCs/>
              </w:rPr>
              <w:t xml:space="preserve"> </w:t>
            </w:r>
            <w:r w:rsidRPr="00931E62">
              <w:rPr>
                <w:b/>
                <w:bCs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29CE9557" w14:textId="77777777" w:rsidR="006B27ED" w:rsidRPr="00931E62" w:rsidRDefault="006B27ED" w:rsidP="00931E62">
            <w:pPr>
              <w:jc w:val="center"/>
              <w:rPr>
                <w:b/>
                <w:bCs/>
              </w:rPr>
            </w:pPr>
            <w:r w:rsidRPr="00931E62">
              <w:rPr>
                <w:b/>
                <w:bCs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43E918" w14:textId="773F7DA3" w:rsidR="006B27ED" w:rsidRPr="00931E62" w:rsidRDefault="00931E62" w:rsidP="00931E62">
            <w:pPr>
              <w:jc w:val="center"/>
              <w:rPr>
                <w:b/>
                <w:bCs/>
              </w:rPr>
            </w:pPr>
            <w:r w:rsidRPr="00931E62">
              <w:rPr>
                <w:b/>
                <w:bCs/>
              </w:rPr>
              <w:t xml:space="preserve">Wartość pakietu brutto </w:t>
            </w:r>
          </w:p>
        </w:tc>
      </w:tr>
      <w:tr w:rsidR="00DD004F" w:rsidRPr="00931E62" w14:paraId="29D4DC11" w14:textId="77777777" w:rsidTr="00896846">
        <w:tc>
          <w:tcPr>
            <w:tcW w:w="993" w:type="dxa"/>
            <w:shd w:val="clear" w:color="auto" w:fill="auto"/>
            <w:vAlign w:val="center"/>
          </w:tcPr>
          <w:p w14:paraId="702D3A5D" w14:textId="77777777" w:rsidR="00DD004F" w:rsidRPr="00931E62" w:rsidRDefault="00DD004F" w:rsidP="00931E62">
            <w:pPr>
              <w:jc w:val="center"/>
            </w:pPr>
            <w:r w:rsidRPr="00931E62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24E7B1" w14:textId="77777777" w:rsidR="00DD004F" w:rsidRPr="00931E62" w:rsidRDefault="00DD004F" w:rsidP="00931E62">
            <w:pPr>
              <w:jc w:val="center"/>
            </w:pPr>
            <w:r w:rsidRPr="00931E62">
              <w:t>49</w:t>
            </w:r>
          </w:p>
        </w:tc>
        <w:tc>
          <w:tcPr>
            <w:tcW w:w="4110" w:type="dxa"/>
            <w:shd w:val="clear" w:color="auto" w:fill="auto"/>
          </w:tcPr>
          <w:p w14:paraId="2CD925FA" w14:textId="77777777" w:rsidR="00DD004F" w:rsidRPr="00931E62" w:rsidRDefault="00DD004F" w:rsidP="00931E62">
            <w:r w:rsidRPr="00931E62">
              <w:t>Sanofi-</w:t>
            </w:r>
            <w:proofErr w:type="spellStart"/>
            <w:r w:rsidRPr="00931E62">
              <w:t>Aventis</w:t>
            </w:r>
            <w:proofErr w:type="spellEnd"/>
            <w:r w:rsidRPr="00931E62">
              <w:t xml:space="preserve"> Sp. z o.o.</w:t>
            </w:r>
          </w:p>
          <w:p w14:paraId="2192B5E6" w14:textId="52A4A519" w:rsidR="00DD004F" w:rsidRPr="00931E62" w:rsidRDefault="00931E62" w:rsidP="00931E62">
            <w:r>
              <w:t xml:space="preserve">ul. </w:t>
            </w:r>
            <w:r w:rsidR="00DD004F" w:rsidRPr="00931E62">
              <w:t>Bonifraterska</w:t>
            </w:r>
            <w:r w:rsidR="00DD004F" w:rsidRPr="00931E62">
              <w:t xml:space="preserve"> </w:t>
            </w:r>
            <w:r w:rsidR="00DD004F" w:rsidRPr="00931E62">
              <w:t>17</w:t>
            </w:r>
            <w:r w:rsidR="00DD004F" w:rsidRPr="00931E62">
              <w:t xml:space="preserve"> </w:t>
            </w:r>
          </w:p>
          <w:p w14:paraId="1458F660" w14:textId="77777777" w:rsidR="00DD004F" w:rsidRPr="00931E62" w:rsidRDefault="00DD004F" w:rsidP="00931E62">
            <w:pPr>
              <w:jc w:val="both"/>
            </w:pPr>
            <w:r w:rsidRPr="00931E62">
              <w:t>00-203</w:t>
            </w:r>
            <w:r w:rsidRPr="00931E62">
              <w:t xml:space="preserve"> </w:t>
            </w:r>
            <w:r w:rsidRPr="00931E6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F06EBB" w14:textId="77777777" w:rsidR="00DD004F" w:rsidRPr="00931E62" w:rsidRDefault="00DD004F" w:rsidP="00931E62">
            <w:pPr>
              <w:jc w:val="center"/>
            </w:pPr>
            <w:r w:rsidRPr="00931E62">
              <w:t>49 228.47 zł</w:t>
            </w:r>
          </w:p>
        </w:tc>
      </w:tr>
      <w:tr w:rsidR="00DD004F" w:rsidRPr="00931E62" w14:paraId="1EC8F815" w14:textId="77777777" w:rsidTr="00896846">
        <w:tc>
          <w:tcPr>
            <w:tcW w:w="993" w:type="dxa"/>
            <w:shd w:val="clear" w:color="auto" w:fill="auto"/>
            <w:vAlign w:val="center"/>
          </w:tcPr>
          <w:p w14:paraId="660B53BC" w14:textId="77777777" w:rsidR="00DD004F" w:rsidRPr="00931E62" w:rsidRDefault="00DD004F" w:rsidP="00931E62">
            <w:pPr>
              <w:jc w:val="center"/>
            </w:pPr>
            <w:r w:rsidRPr="00931E62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985226" w14:textId="77777777" w:rsidR="00DD004F" w:rsidRPr="00931E62" w:rsidRDefault="00DD004F" w:rsidP="00931E62">
            <w:pPr>
              <w:jc w:val="center"/>
            </w:pPr>
            <w:r w:rsidRPr="00931E62">
              <w:t>29</w:t>
            </w:r>
          </w:p>
        </w:tc>
        <w:tc>
          <w:tcPr>
            <w:tcW w:w="4110" w:type="dxa"/>
            <w:shd w:val="clear" w:color="auto" w:fill="auto"/>
          </w:tcPr>
          <w:p w14:paraId="7D94697F" w14:textId="77777777" w:rsidR="00DD004F" w:rsidRPr="00931E62" w:rsidRDefault="00DD004F" w:rsidP="00931E62">
            <w:r w:rsidRPr="00931E62">
              <w:t>GENESIS PHARM Sp. z o. o. Sp. K.</w:t>
            </w:r>
          </w:p>
          <w:p w14:paraId="41A02A58" w14:textId="729617A3" w:rsidR="00DD004F" w:rsidRPr="00931E62" w:rsidRDefault="00931E62" w:rsidP="00931E62">
            <w:r>
              <w:t xml:space="preserve">ul. </w:t>
            </w:r>
            <w:r w:rsidR="00DD004F" w:rsidRPr="00931E62">
              <w:t>Obywatelska</w:t>
            </w:r>
            <w:r w:rsidR="00DD004F" w:rsidRPr="00931E62">
              <w:t xml:space="preserve"> </w:t>
            </w:r>
            <w:r w:rsidR="00DD004F" w:rsidRPr="00931E62">
              <w:t>128/152</w:t>
            </w:r>
            <w:r w:rsidR="00DD004F" w:rsidRPr="00931E62">
              <w:t xml:space="preserve"> </w:t>
            </w:r>
          </w:p>
          <w:p w14:paraId="38853987" w14:textId="77777777" w:rsidR="00DD004F" w:rsidRPr="00931E62" w:rsidRDefault="00DD004F" w:rsidP="00931E62">
            <w:pPr>
              <w:jc w:val="both"/>
            </w:pPr>
            <w:r w:rsidRPr="00931E62">
              <w:t>94-104</w:t>
            </w:r>
            <w:r w:rsidRPr="00931E62">
              <w:t xml:space="preserve"> </w:t>
            </w:r>
            <w:r w:rsidRPr="00931E62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FCB56D" w14:textId="77777777" w:rsidR="00DD004F" w:rsidRPr="00931E62" w:rsidRDefault="00DD004F" w:rsidP="00931E62">
            <w:pPr>
              <w:jc w:val="center"/>
            </w:pPr>
            <w:r w:rsidRPr="00931E62">
              <w:t>4 536.00 zł</w:t>
            </w:r>
          </w:p>
        </w:tc>
      </w:tr>
      <w:tr w:rsidR="00DD004F" w:rsidRPr="00931E62" w14:paraId="72DD5CBF" w14:textId="77777777" w:rsidTr="00896846">
        <w:tc>
          <w:tcPr>
            <w:tcW w:w="993" w:type="dxa"/>
            <w:shd w:val="clear" w:color="auto" w:fill="auto"/>
            <w:vAlign w:val="center"/>
          </w:tcPr>
          <w:p w14:paraId="1EE1FD2C" w14:textId="77777777" w:rsidR="00DD004F" w:rsidRPr="00931E62" w:rsidRDefault="00DD004F" w:rsidP="00931E62">
            <w:pPr>
              <w:jc w:val="center"/>
            </w:pPr>
            <w:r w:rsidRPr="00931E62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BA35A8" w14:textId="77777777" w:rsidR="00DD004F" w:rsidRPr="00931E62" w:rsidRDefault="00DD004F" w:rsidP="00931E62">
            <w:pPr>
              <w:jc w:val="center"/>
            </w:pPr>
            <w:r w:rsidRPr="00931E62">
              <w:t>8</w:t>
            </w:r>
          </w:p>
        </w:tc>
        <w:tc>
          <w:tcPr>
            <w:tcW w:w="4110" w:type="dxa"/>
            <w:shd w:val="clear" w:color="auto" w:fill="auto"/>
          </w:tcPr>
          <w:p w14:paraId="28A96279" w14:textId="0F2E851B" w:rsidR="00DD004F" w:rsidRPr="00931E62" w:rsidRDefault="00DD004F" w:rsidP="00931E62">
            <w:proofErr w:type="spellStart"/>
            <w:r w:rsidRPr="00931E62">
              <w:t>Aesculap</w:t>
            </w:r>
            <w:proofErr w:type="spellEnd"/>
            <w:r w:rsidRPr="00931E62">
              <w:t xml:space="preserve"> </w:t>
            </w:r>
            <w:proofErr w:type="spellStart"/>
            <w:r w:rsidRPr="00931E62">
              <w:t>Chifa</w:t>
            </w:r>
            <w:proofErr w:type="spellEnd"/>
            <w:r w:rsidRPr="00931E62">
              <w:t xml:space="preserve"> S</w:t>
            </w:r>
            <w:r w:rsidR="00931E62">
              <w:t>p. z o.o.</w:t>
            </w:r>
          </w:p>
          <w:p w14:paraId="053379C7" w14:textId="06B50C04" w:rsidR="00DD004F" w:rsidRPr="00931E62" w:rsidRDefault="00931E62" w:rsidP="00931E62">
            <w:r>
              <w:t xml:space="preserve">ul. </w:t>
            </w:r>
            <w:r w:rsidR="00DD004F" w:rsidRPr="00931E62">
              <w:t>Tysiąclecia</w:t>
            </w:r>
            <w:r w:rsidR="00DD004F" w:rsidRPr="00931E62">
              <w:t xml:space="preserve"> </w:t>
            </w:r>
            <w:r w:rsidR="00DD004F" w:rsidRPr="00931E62">
              <w:t>14</w:t>
            </w:r>
            <w:r w:rsidR="00DD004F" w:rsidRPr="00931E62">
              <w:t xml:space="preserve"> </w:t>
            </w:r>
          </w:p>
          <w:p w14:paraId="22D37527" w14:textId="77777777" w:rsidR="00DD004F" w:rsidRPr="00931E62" w:rsidRDefault="00DD004F" w:rsidP="00931E62">
            <w:pPr>
              <w:jc w:val="both"/>
            </w:pPr>
            <w:r w:rsidRPr="00931E62">
              <w:t>64-300</w:t>
            </w:r>
            <w:r w:rsidRPr="00931E62">
              <w:t xml:space="preserve"> </w:t>
            </w:r>
            <w:r w:rsidRPr="00931E62"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4212F1" w14:textId="77777777" w:rsidR="00DD004F" w:rsidRPr="00931E62" w:rsidRDefault="00DD004F" w:rsidP="00931E62">
            <w:pPr>
              <w:jc w:val="center"/>
            </w:pPr>
            <w:r w:rsidRPr="00931E62">
              <w:t>439 853.76 zł</w:t>
            </w:r>
          </w:p>
        </w:tc>
      </w:tr>
      <w:tr w:rsidR="00DD004F" w:rsidRPr="00931E62" w14:paraId="3E7E9A31" w14:textId="77777777" w:rsidTr="00896846">
        <w:tc>
          <w:tcPr>
            <w:tcW w:w="993" w:type="dxa"/>
            <w:shd w:val="clear" w:color="auto" w:fill="auto"/>
            <w:vAlign w:val="center"/>
          </w:tcPr>
          <w:p w14:paraId="313C0A3E" w14:textId="77777777" w:rsidR="00DD004F" w:rsidRPr="00931E62" w:rsidRDefault="00DD004F" w:rsidP="00931E62">
            <w:pPr>
              <w:jc w:val="center"/>
            </w:pPr>
            <w:r w:rsidRPr="00931E62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61B3EE" w14:textId="77777777" w:rsidR="00DD004F" w:rsidRPr="00931E62" w:rsidRDefault="00DD004F" w:rsidP="00931E62">
            <w:pPr>
              <w:jc w:val="center"/>
            </w:pPr>
            <w:r w:rsidRPr="00931E62">
              <w:t>43</w:t>
            </w:r>
          </w:p>
        </w:tc>
        <w:tc>
          <w:tcPr>
            <w:tcW w:w="4110" w:type="dxa"/>
            <w:shd w:val="clear" w:color="auto" w:fill="auto"/>
          </w:tcPr>
          <w:p w14:paraId="2A408F46" w14:textId="6EC6116D" w:rsidR="00DD004F" w:rsidRPr="00931E62" w:rsidRDefault="00931E62" w:rsidP="00931E62">
            <w:r w:rsidRPr="00931E62">
              <w:t>Centrala Farmaceutyczna Cefarm S</w:t>
            </w:r>
            <w:r>
              <w:t>.A.</w:t>
            </w:r>
          </w:p>
          <w:p w14:paraId="09C533CB" w14:textId="4CF7F40C" w:rsidR="00DD004F" w:rsidRPr="00931E62" w:rsidRDefault="00931E62" w:rsidP="00931E62">
            <w:r>
              <w:t>u</w:t>
            </w:r>
            <w:r w:rsidRPr="00931E62">
              <w:t>l.</w:t>
            </w:r>
            <w:r>
              <w:t xml:space="preserve"> </w:t>
            </w:r>
            <w:r w:rsidRPr="00931E62">
              <w:t xml:space="preserve">Jana Kazimierza 16 </w:t>
            </w:r>
          </w:p>
          <w:p w14:paraId="6D60B189" w14:textId="77777777" w:rsidR="00DD004F" w:rsidRPr="00931E62" w:rsidRDefault="00DD004F" w:rsidP="00931E62">
            <w:pPr>
              <w:jc w:val="both"/>
            </w:pPr>
            <w:r w:rsidRPr="00931E62">
              <w:t>01-248</w:t>
            </w:r>
            <w:r w:rsidRPr="00931E62">
              <w:t xml:space="preserve"> </w:t>
            </w:r>
            <w:r w:rsidRPr="00931E6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87B6DA" w14:textId="77777777" w:rsidR="00DD004F" w:rsidRPr="00931E62" w:rsidRDefault="00DD004F" w:rsidP="00931E62">
            <w:pPr>
              <w:jc w:val="center"/>
            </w:pPr>
            <w:r w:rsidRPr="00931E62">
              <w:t>15 984.00 zł</w:t>
            </w:r>
          </w:p>
        </w:tc>
      </w:tr>
      <w:tr w:rsidR="00DD004F" w:rsidRPr="00931E62" w14:paraId="6AE99F4A" w14:textId="77777777" w:rsidTr="00896846">
        <w:tc>
          <w:tcPr>
            <w:tcW w:w="993" w:type="dxa"/>
            <w:shd w:val="clear" w:color="auto" w:fill="auto"/>
            <w:vAlign w:val="center"/>
          </w:tcPr>
          <w:p w14:paraId="19EE3134" w14:textId="77777777" w:rsidR="00DD004F" w:rsidRPr="00931E62" w:rsidRDefault="00DD004F" w:rsidP="00931E62">
            <w:pPr>
              <w:jc w:val="center"/>
            </w:pPr>
            <w:r w:rsidRPr="00931E62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E264D7" w14:textId="77777777" w:rsidR="00DD004F" w:rsidRPr="00931E62" w:rsidRDefault="00DD004F" w:rsidP="00931E62">
            <w:pPr>
              <w:jc w:val="center"/>
            </w:pPr>
            <w:r w:rsidRPr="00931E62">
              <w:t>6</w:t>
            </w:r>
          </w:p>
        </w:tc>
        <w:tc>
          <w:tcPr>
            <w:tcW w:w="4110" w:type="dxa"/>
            <w:shd w:val="clear" w:color="auto" w:fill="auto"/>
          </w:tcPr>
          <w:p w14:paraId="45437AD9" w14:textId="77777777" w:rsidR="00DD004F" w:rsidRPr="00931E62" w:rsidRDefault="00DD004F" w:rsidP="00931E62">
            <w:proofErr w:type="spellStart"/>
            <w:r w:rsidRPr="00931E62">
              <w:t>Fresenius</w:t>
            </w:r>
            <w:proofErr w:type="spellEnd"/>
            <w:r w:rsidRPr="00931E62">
              <w:t xml:space="preserve"> </w:t>
            </w:r>
            <w:proofErr w:type="spellStart"/>
            <w:r w:rsidRPr="00931E62">
              <w:t>Kabi</w:t>
            </w:r>
            <w:proofErr w:type="spellEnd"/>
            <w:r w:rsidRPr="00931E62">
              <w:t xml:space="preserve"> Polska Sp.  z o.o.</w:t>
            </w:r>
          </w:p>
          <w:p w14:paraId="48CCC281" w14:textId="77777777" w:rsidR="00DD004F" w:rsidRPr="00931E62" w:rsidRDefault="00DD004F" w:rsidP="00931E62">
            <w:r w:rsidRPr="00931E62">
              <w:t>Al. Jerozolimskie</w:t>
            </w:r>
            <w:r w:rsidRPr="00931E62">
              <w:t xml:space="preserve"> </w:t>
            </w:r>
            <w:r w:rsidRPr="00931E62">
              <w:t>134</w:t>
            </w:r>
            <w:r w:rsidRPr="00931E62">
              <w:t xml:space="preserve"> </w:t>
            </w:r>
          </w:p>
          <w:p w14:paraId="724EA960" w14:textId="77777777" w:rsidR="00DD004F" w:rsidRPr="00931E62" w:rsidRDefault="00DD004F" w:rsidP="00931E62">
            <w:pPr>
              <w:jc w:val="both"/>
            </w:pPr>
            <w:r w:rsidRPr="00931E62">
              <w:t>02-305</w:t>
            </w:r>
            <w:r w:rsidRPr="00931E62">
              <w:t xml:space="preserve"> </w:t>
            </w:r>
            <w:r w:rsidRPr="00931E6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C4B1E6" w14:textId="77777777" w:rsidR="00DD004F" w:rsidRPr="00931E62" w:rsidRDefault="00DD004F" w:rsidP="00931E62">
            <w:pPr>
              <w:jc w:val="center"/>
            </w:pPr>
            <w:r w:rsidRPr="00931E62">
              <w:t>84 834.00 zł</w:t>
            </w:r>
          </w:p>
        </w:tc>
      </w:tr>
      <w:tr w:rsidR="00DD004F" w:rsidRPr="00931E62" w14:paraId="2C03F795" w14:textId="77777777" w:rsidTr="00896846">
        <w:tc>
          <w:tcPr>
            <w:tcW w:w="993" w:type="dxa"/>
            <w:shd w:val="clear" w:color="auto" w:fill="auto"/>
            <w:vAlign w:val="center"/>
          </w:tcPr>
          <w:p w14:paraId="1F90D8D0" w14:textId="77777777" w:rsidR="00DD004F" w:rsidRPr="00931E62" w:rsidRDefault="00DD004F" w:rsidP="00931E62">
            <w:pPr>
              <w:jc w:val="center"/>
            </w:pPr>
            <w:r w:rsidRPr="00931E62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DA7204" w14:textId="77777777" w:rsidR="00DD004F" w:rsidRPr="00931E62" w:rsidRDefault="00DD004F" w:rsidP="00931E62">
            <w:pPr>
              <w:jc w:val="center"/>
            </w:pPr>
            <w:r w:rsidRPr="00931E62">
              <w:t>7</w:t>
            </w:r>
          </w:p>
        </w:tc>
        <w:tc>
          <w:tcPr>
            <w:tcW w:w="4110" w:type="dxa"/>
            <w:shd w:val="clear" w:color="auto" w:fill="auto"/>
          </w:tcPr>
          <w:p w14:paraId="6154BDBF" w14:textId="77777777" w:rsidR="00DD004F" w:rsidRPr="00931E62" w:rsidRDefault="00DD004F" w:rsidP="00931E62">
            <w:proofErr w:type="spellStart"/>
            <w:r w:rsidRPr="00931E62">
              <w:t>Fresenius</w:t>
            </w:r>
            <w:proofErr w:type="spellEnd"/>
            <w:r w:rsidRPr="00931E62">
              <w:t xml:space="preserve"> </w:t>
            </w:r>
            <w:proofErr w:type="spellStart"/>
            <w:r w:rsidRPr="00931E62">
              <w:t>Kabi</w:t>
            </w:r>
            <w:proofErr w:type="spellEnd"/>
            <w:r w:rsidRPr="00931E62">
              <w:t xml:space="preserve"> Polska Sp.  z o.o.</w:t>
            </w:r>
          </w:p>
          <w:p w14:paraId="0B002E5E" w14:textId="77777777" w:rsidR="00DD004F" w:rsidRPr="00931E62" w:rsidRDefault="00DD004F" w:rsidP="00931E62">
            <w:r w:rsidRPr="00931E62">
              <w:t>Al. Jerozolimskie</w:t>
            </w:r>
            <w:r w:rsidRPr="00931E62">
              <w:t xml:space="preserve"> </w:t>
            </w:r>
            <w:r w:rsidRPr="00931E62">
              <w:t>134</w:t>
            </w:r>
            <w:r w:rsidRPr="00931E62">
              <w:t xml:space="preserve"> </w:t>
            </w:r>
          </w:p>
          <w:p w14:paraId="20FF87CB" w14:textId="77777777" w:rsidR="00DD004F" w:rsidRPr="00931E62" w:rsidRDefault="00DD004F" w:rsidP="00931E62">
            <w:pPr>
              <w:jc w:val="both"/>
            </w:pPr>
            <w:r w:rsidRPr="00931E62">
              <w:t>02-305</w:t>
            </w:r>
            <w:r w:rsidRPr="00931E62">
              <w:t xml:space="preserve"> </w:t>
            </w:r>
            <w:r w:rsidRPr="00931E6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0940B4" w14:textId="77777777" w:rsidR="00DD004F" w:rsidRPr="00931E62" w:rsidRDefault="00DD004F" w:rsidP="00931E62">
            <w:pPr>
              <w:jc w:val="center"/>
            </w:pPr>
            <w:r w:rsidRPr="00931E62">
              <w:t>13 547.95 zł</w:t>
            </w:r>
          </w:p>
        </w:tc>
      </w:tr>
      <w:tr w:rsidR="00DD004F" w:rsidRPr="00931E62" w14:paraId="1A6905D3" w14:textId="77777777" w:rsidTr="00896846">
        <w:tc>
          <w:tcPr>
            <w:tcW w:w="993" w:type="dxa"/>
            <w:shd w:val="clear" w:color="auto" w:fill="auto"/>
            <w:vAlign w:val="center"/>
          </w:tcPr>
          <w:p w14:paraId="2F3DDFD4" w14:textId="77777777" w:rsidR="00DD004F" w:rsidRPr="00931E62" w:rsidRDefault="00DD004F" w:rsidP="00931E62">
            <w:pPr>
              <w:jc w:val="center"/>
            </w:pPr>
            <w:r w:rsidRPr="00931E62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C0938A" w14:textId="77777777" w:rsidR="00DD004F" w:rsidRPr="00931E62" w:rsidRDefault="00DD004F" w:rsidP="00931E62">
            <w:pPr>
              <w:jc w:val="center"/>
            </w:pPr>
            <w:r w:rsidRPr="00931E62">
              <w:t>11</w:t>
            </w:r>
          </w:p>
        </w:tc>
        <w:tc>
          <w:tcPr>
            <w:tcW w:w="4110" w:type="dxa"/>
            <w:shd w:val="clear" w:color="auto" w:fill="auto"/>
          </w:tcPr>
          <w:p w14:paraId="3DE918EF" w14:textId="77777777" w:rsidR="00DD004F" w:rsidRPr="00931E62" w:rsidRDefault="00DD004F" w:rsidP="00931E62">
            <w:proofErr w:type="spellStart"/>
            <w:r w:rsidRPr="00931E62">
              <w:t>Fresenius</w:t>
            </w:r>
            <w:proofErr w:type="spellEnd"/>
            <w:r w:rsidRPr="00931E62">
              <w:t xml:space="preserve"> </w:t>
            </w:r>
            <w:proofErr w:type="spellStart"/>
            <w:r w:rsidRPr="00931E62">
              <w:t>Kabi</w:t>
            </w:r>
            <w:proofErr w:type="spellEnd"/>
            <w:r w:rsidRPr="00931E62">
              <w:t xml:space="preserve"> Polska Sp.  z o.o.</w:t>
            </w:r>
          </w:p>
          <w:p w14:paraId="326E4FC8" w14:textId="77777777" w:rsidR="00DD004F" w:rsidRPr="00931E62" w:rsidRDefault="00DD004F" w:rsidP="00931E62">
            <w:r w:rsidRPr="00931E62">
              <w:t>Al. Jerozolimskie</w:t>
            </w:r>
            <w:r w:rsidRPr="00931E62">
              <w:t xml:space="preserve"> </w:t>
            </w:r>
            <w:r w:rsidRPr="00931E62">
              <w:t>134</w:t>
            </w:r>
            <w:r w:rsidRPr="00931E62">
              <w:t xml:space="preserve"> </w:t>
            </w:r>
          </w:p>
          <w:p w14:paraId="4CF78605" w14:textId="77777777" w:rsidR="00DD004F" w:rsidRPr="00931E62" w:rsidRDefault="00DD004F" w:rsidP="00931E62">
            <w:pPr>
              <w:jc w:val="both"/>
            </w:pPr>
            <w:r w:rsidRPr="00931E62">
              <w:t>02-305</w:t>
            </w:r>
            <w:r w:rsidRPr="00931E62">
              <w:t xml:space="preserve"> </w:t>
            </w:r>
            <w:r w:rsidRPr="00931E6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DD49E7" w14:textId="77777777" w:rsidR="00DD004F" w:rsidRPr="00931E62" w:rsidRDefault="00DD004F" w:rsidP="00931E62">
            <w:pPr>
              <w:jc w:val="center"/>
            </w:pPr>
            <w:r w:rsidRPr="00931E62">
              <w:t>23 718.96 zł</w:t>
            </w:r>
          </w:p>
        </w:tc>
      </w:tr>
      <w:tr w:rsidR="00DD004F" w:rsidRPr="00931E62" w14:paraId="57F58304" w14:textId="77777777" w:rsidTr="00896846">
        <w:tc>
          <w:tcPr>
            <w:tcW w:w="993" w:type="dxa"/>
            <w:shd w:val="clear" w:color="auto" w:fill="auto"/>
            <w:vAlign w:val="center"/>
          </w:tcPr>
          <w:p w14:paraId="4A114080" w14:textId="77777777" w:rsidR="00DD004F" w:rsidRPr="00931E62" w:rsidRDefault="00DD004F" w:rsidP="00931E62">
            <w:pPr>
              <w:jc w:val="center"/>
            </w:pPr>
            <w:r w:rsidRPr="00931E62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E447F8" w14:textId="77777777" w:rsidR="00DD004F" w:rsidRPr="00931E62" w:rsidRDefault="00DD004F" w:rsidP="00931E62">
            <w:pPr>
              <w:jc w:val="center"/>
            </w:pPr>
            <w:r w:rsidRPr="00931E62">
              <w:t>30</w:t>
            </w:r>
          </w:p>
        </w:tc>
        <w:tc>
          <w:tcPr>
            <w:tcW w:w="4110" w:type="dxa"/>
            <w:shd w:val="clear" w:color="auto" w:fill="auto"/>
          </w:tcPr>
          <w:p w14:paraId="5AA9A3EC" w14:textId="77777777" w:rsidR="00DD004F" w:rsidRPr="00931E62" w:rsidRDefault="00DD004F" w:rsidP="00931E62">
            <w:proofErr w:type="spellStart"/>
            <w:r w:rsidRPr="00931E62">
              <w:t>Fresenius</w:t>
            </w:r>
            <w:proofErr w:type="spellEnd"/>
            <w:r w:rsidRPr="00931E62">
              <w:t xml:space="preserve"> </w:t>
            </w:r>
            <w:proofErr w:type="spellStart"/>
            <w:r w:rsidRPr="00931E62">
              <w:t>Kabi</w:t>
            </w:r>
            <w:proofErr w:type="spellEnd"/>
            <w:r w:rsidRPr="00931E62">
              <w:t xml:space="preserve"> Polska Sp.  z o.o.</w:t>
            </w:r>
          </w:p>
          <w:p w14:paraId="390282BB" w14:textId="77777777" w:rsidR="00DD004F" w:rsidRPr="00931E62" w:rsidRDefault="00DD004F" w:rsidP="00931E62">
            <w:r w:rsidRPr="00931E62">
              <w:t>Al. Jerozolimskie</w:t>
            </w:r>
            <w:r w:rsidRPr="00931E62">
              <w:t xml:space="preserve"> </w:t>
            </w:r>
            <w:r w:rsidRPr="00931E62">
              <w:t>134</w:t>
            </w:r>
            <w:r w:rsidRPr="00931E62">
              <w:t xml:space="preserve"> </w:t>
            </w:r>
          </w:p>
          <w:p w14:paraId="305E0C49" w14:textId="77777777" w:rsidR="00DD004F" w:rsidRPr="00931E62" w:rsidRDefault="00DD004F" w:rsidP="00931E62">
            <w:pPr>
              <w:jc w:val="both"/>
            </w:pPr>
            <w:r w:rsidRPr="00931E62">
              <w:t>02-305</w:t>
            </w:r>
            <w:r w:rsidRPr="00931E62">
              <w:t xml:space="preserve"> </w:t>
            </w:r>
            <w:r w:rsidRPr="00931E6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0A29E2" w14:textId="77777777" w:rsidR="00DD004F" w:rsidRPr="00931E62" w:rsidRDefault="00DD004F" w:rsidP="00931E62">
            <w:pPr>
              <w:jc w:val="center"/>
            </w:pPr>
            <w:r w:rsidRPr="00931E62">
              <w:t>238 360.32 zł</w:t>
            </w:r>
          </w:p>
        </w:tc>
      </w:tr>
      <w:tr w:rsidR="00DD004F" w:rsidRPr="00931E62" w14:paraId="76C2B3BF" w14:textId="77777777" w:rsidTr="00896846">
        <w:tc>
          <w:tcPr>
            <w:tcW w:w="993" w:type="dxa"/>
            <w:shd w:val="clear" w:color="auto" w:fill="auto"/>
            <w:vAlign w:val="center"/>
          </w:tcPr>
          <w:p w14:paraId="00B007F9" w14:textId="77777777" w:rsidR="00DD004F" w:rsidRPr="00931E62" w:rsidRDefault="00DD004F" w:rsidP="00931E62">
            <w:pPr>
              <w:jc w:val="center"/>
            </w:pPr>
            <w:r w:rsidRPr="00931E62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2E94EC" w14:textId="77777777" w:rsidR="00DD004F" w:rsidRPr="00931E62" w:rsidRDefault="00DD004F" w:rsidP="00931E62">
            <w:pPr>
              <w:jc w:val="center"/>
            </w:pPr>
            <w:r w:rsidRPr="00931E62">
              <w:t>37</w:t>
            </w:r>
          </w:p>
        </w:tc>
        <w:tc>
          <w:tcPr>
            <w:tcW w:w="4110" w:type="dxa"/>
            <w:shd w:val="clear" w:color="auto" w:fill="auto"/>
          </w:tcPr>
          <w:p w14:paraId="22142E27" w14:textId="77777777" w:rsidR="00DD004F" w:rsidRPr="00931E62" w:rsidRDefault="00DD004F" w:rsidP="00931E62">
            <w:proofErr w:type="spellStart"/>
            <w:r w:rsidRPr="00931E62">
              <w:t>Fresenius</w:t>
            </w:r>
            <w:proofErr w:type="spellEnd"/>
            <w:r w:rsidRPr="00931E62">
              <w:t xml:space="preserve"> </w:t>
            </w:r>
            <w:proofErr w:type="spellStart"/>
            <w:r w:rsidRPr="00931E62">
              <w:t>Kabi</w:t>
            </w:r>
            <w:proofErr w:type="spellEnd"/>
            <w:r w:rsidRPr="00931E62">
              <w:t xml:space="preserve"> Polska Sp.  z o.o.</w:t>
            </w:r>
          </w:p>
          <w:p w14:paraId="7B3B5C51" w14:textId="77777777" w:rsidR="00DD004F" w:rsidRPr="00931E62" w:rsidRDefault="00DD004F" w:rsidP="00931E62">
            <w:r w:rsidRPr="00931E62">
              <w:t>Al. Jerozolimskie</w:t>
            </w:r>
            <w:r w:rsidRPr="00931E62">
              <w:t xml:space="preserve"> </w:t>
            </w:r>
            <w:r w:rsidRPr="00931E62">
              <w:t>134</w:t>
            </w:r>
            <w:r w:rsidRPr="00931E62">
              <w:t xml:space="preserve"> </w:t>
            </w:r>
          </w:p>
          <w:p w14:paraId="2F517A93" w14:textId="77777777" w:rsidR="00DD004F" w:rsidRPr="00931E62" w:rsidRDefault="00DD004F" w:rsidP="00931E62">
            <w:pPr>
              <w:jc w:val="both"/>
            </w:pPr>
            <w:r w:rsidRPr="00931E62">
              <w:t>02-305</w:t>
            </w:r>
            <w:r w:rsidRPr="00931E62">
              <w:t xml:space="preserve"> </w:t>
            </w:r>
            <w:r w:rsidRPr="00931E6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D829A6" w14:textId="77777777" w:rsidR="00DD004F" w:rsidRPr="00931E62" w:rsidRDefault="00DD004F" w:rsidP="00931E62">
            <w:pPr>
              <w:jc w:val="center"/>
            </w:pPr>
            <w:r w:rsidRPr="00931E62">
              <w:t>12 960.00 zł</w:t>
            </w:r>
          </w:p>
        </w:tc>
      </w:tr>
      <w:tr w:rsidR="00DD004F" w:rsidRPr="00931E62" w14:paraId="10C0AB34" w14:textId="77777777" w:rsidTr="00896846">
        <w:tc>
          <w:tcPr>
            <w:tcW w:w="993" w:type="dxa"/>
            <w:shd w:val="clear" w:color="auto" w:fill="auto"/>
            <w:vAlign w:val="center"/>
          </w:tcPr>
          <w:p w14:paraId="26769C8D" w14:textId="77777777" w:rsidR="00DD004F" w:rsidRPr="00931E62" w:rsidRDefault="00DD004F" w:rsidP="00931E62">
            <w:pPr>
              <w:jc w:val="center"/>
            </w:pPr>
            <w:r w:rsidRPr="00931E62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6091EF" w14:textId="77777777" w:rsidR="00DD004F" w:rsidRPr="00931E62" w:rsidRDefault="00DD004F" w:rsidP="00931E62">
            <w:pPr>
              <w:jc w:val="center"/>
            </w:pPr>
            <w:r w:rsidRPr="00931E62">
              <w:t>38</w:t>
            </w:r>
          </w:p>
        </w:tc>
        <w:tc>
          <w:tcPr>
            <w:tcW w:w="4110" w:type="dxa"/>
            <w:shd w:val="clear" w:color="auto" w:fill="auto"/>
          </w:tcPr>
          <w:p w14:paraId="26CB46F5" w14:textId="77777777" w:rsidR="00DD004F" w:rsidRPr="00931E62" w:rsidRDefault="00DD004F" w:rsidP="00931E62">
            <w:proofErr w:type="spellStart"/>
            <w:r w:rsidRPr="00931E62">
              <w:t>Fresenius</w:t>
            </w:r>
            <w:proofErr w:type="spellEnd"/>
            <w:r w:rsidRPr="00931E62">
              <w:t xml:space="preserve"> </w:t>
            </w:r>
            <w:proofErr w:type="spellStart"/>
            <w:r w:rsidRPr="00931E62">
              <w:t>Kabi</w:t>
            </w:r>
            <w:proofErr w:type="spellEnd"/>
            <w:r w:rsidRPr="00931E62">
              <w:t xml:space="preserve"> Polska Sp.  z o.o.</w:t>
            </w:r>
          </w:p>
          <w:p w14:paraId="5F6DE345" w14:textId="77777777" w:rsidR="00DD004F" w:rsidRPr="00931E62" w:rsidRDefault="00DD004F" w:rsidP="00931E62">
            <w:r w:rsidRPr="00931E62">
              <w:t>Al. Jerozolimskie</w:t>
            </w:r>
            <w:r w:rsidRPr="00931E62">
              <w:t xml:space="preserve"> </w:t>
            </w:r>
            <w:r w:rsidRPr="00931E62">
              <w:t>134</w:t>
            </w:r>
            <w:r w:rsidRPr="00931E62">
              <w:t xml:space="preserve"> </w:t>
            </w:r>
          </w:p>
          <w:p w14:paraId="15B4A5BC" w14:textId="77777777" w:rsidR="00DD004F" w:rsidRPr="00931E62" w:rsidRDefault="00DD004F" w:rsidP="00931E62">
            <w:pPr>
              <w:jc w:val="both"/>
            </w:pPr>
            <w:r w:rsidRPr="00931E62">
              <w:t>02-305</w:t>
            </w:r>
            <w:r w:rsidRPr="00931E62">
              <w:t xml:space="preserve"> </w:t>
            </w:r>
            <w:r w:rsidRPr="00931E6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46E4B4" w14:textId="77777777" w:rsidR="00DD004F" w:rsidRPr="00931E62" w:rsidRDefault="00DD004F" w:rsidP="00931E62">
            <w:pPr>
              <w:jc w:val="center"/>
            </w:pPr>
            <w:r w:rsidRPr="00931E62">
              <w:t>54 956.88 zł</w:t>
            </w:r>
          </w:p>
        </w:tc>
      </w:tr>
      <w:tr w:rsidR="00DD004F" w:rsidRPr="00931E62" w14:paraId="39AAA144" w14:textId="77777777" w:rsidTr="00896846">
        <w:tc>
          <w:tcPr>
            <w:tcW w:w="993" w:type="dxa"/>
            <w:shd w:val="clear" w:color="auto" w:fill="auto"/>
            <w:vAlign w:val="center"/>
          </w:tcPr>
          <w:p w14:paraId="4A74AD40" w14:textId="77777777" w:rsidR="00DD004F" w:rsidRPr="00931E62" w:rsidRDefault="00DD004F" w:rsidP="00931E62">
            <w:pPr>
              <w:jc w:val="center"/>
            </w:pPr>
            <w:r w:rsidRPr="00931E62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275566" w14:textId="77777777" w:rsidR="00DD004F" w:rsidRPr="00931E62" w:rsidRDefault="00DD004F" w:rsidP="00931E62">
            <w:pPr>
              <w:jc w:val="center"/>
            </w:pPr>
            <w:r w:rsidRPr="00931E62">
              <w:t>2</w:t>
            </w:r>
          </w:p>
        </w:tc>
        <w:tc>
          <w:tcPr>
            <w:tcW w:w="4110" w:type="dxa"/>
            <w:shd w:val="clear" w:color="auto" w:fill="auto"/>
          </w:tcPr>
          <w:p w14:paraId="7504327F" w14:textId="13AA72E7" w:rsidR="00DD004F" w:rsidRPr="00931E62" w:rsidRDefault="00931E62" w:rsidP="00931E62">
            <w:proofErr w:type="spellStart"/>
            <w:r w:rsidRPr="00931E62">
              <w:t>Optifarma</w:t>
            </w:r>
            <w:proofErr w:type="spellEnd"/>
            <w:r w:rsidRPr="00931E62">
              <w:t xml:space="preserve"> </w:t>
            </w:r>
            <w:r>
              <w:t xml:space="preserve">Sp. z o.o. Sp.k. </w:t>
            </w:r>
          </w:p>
          <w:p w14:paraId="3D12297F" w14:textId="7AAB4109" w:rsidR="00DD004F" w:rsidRPr="00931E62" w:rsidRDefault="00931E62" w:rsidP="00931E62">
            <w:r>
              <w:t xml:space="preserve">ul. </w:t>
            </w:r>
            <w:r w:rsidR="00DD004F" w:rsidRPr="00931E62">
              <w:t>Sokołowska</w:t>
            </w:r>
            <w:r w:rsidR="00DD004F" w:rsidRPr="00931E62">
              <w:t xml:space="preserve"> </w:t>
            </w:r>
            <w:r w:rsidR="00DD004F" w:rsidRPr="00931E62">
              <w:t>14</w:t>
            </w:r>
          </w:p>
          <w:p w14:paraId="7CCED49C" w14:textId="77777777" w:rsidR="00DD004F" w:rsidRPr="00931E62" w:rsidRDefault="00DD004F" w:rsidP="00931E62">
            <w:pPr>
              <w:jc w:val="both"/>
            </w:pPr>
            <w:r w:rsidRPr="00931E62">
              <w:t>05-806</w:t>
            </w:r>
            <w:r w:rsidRPr="00931E62">
              <w:t xml:space="preserve"> </w:t>
            </w:r>
            <w:r w:rsidRPr="00931E62">
              <w:t>Sokołów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BF5EF5" w14:textId="77777777" w:rsidR="00DD004F" w:rsidRPr="00931E62" w:rsidRDefault="00DD004F" w:rsidP="00931E62">
            <w:pPr>
              <w:jc w:val="center"/>
            </w:pPr>
            <w:r w:rsidRPr="00931E62">
              <w:t>11 170.22 zł</w:t>
            </w:r>
          </w:p>
        </w:tc>
      </w:tr>
      <w:tr w:rsidR="00DD004F" w:rsidRPr="00931E62" w14:paraId="44049508" w14:textId="77777777" w:rsidTr="00896846">
        <w:tc>
          <w:tcPr>
            <w:tcW w:w="993" w:type="dxa"/>
            <w:shd w:val="clear" w:color="auto" w:fill="auto"/>
            <w:vAlign w:val="center"/>
          </w:tcPr>
          <w:p w14:paraId="61F97362" w14:textId="77777777" w:rsidR="00DD004F" w:rsidRPr="00931E62" w:rsidRDefault="00DD004F" w:rsidP="00931E62">
            <w:pPr>
              <w:jc w:val="center"/>
            </w:pPr>
            <w:r w:rsidRPr="00931E62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CC73F5" w14:textId="77777777" w:rsidR="00DD004F" w:rsidRPr="00931E62" w:rsidRDefault="00DD004F" w:rsidP="00931E62">
            <w:pPr>
              <w:jc w:val="center"/>
            </w:pPr>
            <w:r w:rsidRPr="00931E62">
              <w:t>32</w:t>
            </w:r>
          </w:p>
        </w:tc>
        <w:tc>
          <w:tcPr>
            <w:tcW w:w="4110" w:type="dxa"/>
            <w:shd w:val="clear" w:color="auto" w:fill="auto"/>
          </w:tcPr>
          <w:p w14:paraId="08AB233D" w14:textId="77777777" w:rsidR="00931E62" w:rsidRDefault="00931E62" w:rsidP="00931E62">
            <w:proofErr w:type="spellStart"/>
            <w:r>
              <w:t>Optifarma</w:t>
            </w:r>
            <w:proofErr w:type="spellEnd"/>
            <w:r>
              <w:t xml:space="preserve"> Sp. z o.o. Sp.k. </w:t>
            </w:r>
          </w:p>
          <w:p w14:paraId="5970DD62" w14:textId="1E6E4DCB" w:rsidR="00931E62" w:rsidRDefault="00931E62" w:rsidP="00931E62">
            <w:r>
              <w:t>ul. Sokołowska 14</w:t>
            </w:r>
          </w:p>
          <w:p w14:paraId="4A7295FE" w14:textId="59E9E339" w:rsidR="00DD004F" w:rsidRPr="00931E62" w:rsidRDefault="00931E62" w:rsidP="00931E62">
            <w:pPr>
              <w:jc w:val="both"/>
            </w:pPr>
            <w:r>
              <w:lastRenderedPageBreak/>
              <w:t>05-806 Sokołów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F116CE" w14:textId="77777777" w:rsidR="00DD004F" w:rsidRPr="00931E62" w:rsidRDefault="00DD004F" w:rsidP="00931E62">
            <w:pPr>
              <w:jc w:val="center"/>
            </w:pPr>
            <w:r w:rsidRPr="00931E62">
              <w:lastRenderedPageBreak/>
              <w:t>40 200.30 zł</w:t>
            </w:r>
          </w:p>
        </w:tc>
      </w:tr>
      <w:tr w:rsidR="00DD004F" w:rsidRPr="00931E62" w14:paraId="4B009254" w14:textId="77777777" w:rsidTr="00896846">
        <w:tc>
          <w:tcPr>
            <w:tcW w:w="993" w:type="dxa"/>
            <w:shd w:val="clear" w:color="auto" w:fill="auto"/>
            <w:vAlign w:val="center"/>
          </w:tcPr>
          <w:p w14:paraId="7ED63695" w14:textId="77777777" w:rsidR="00DD004F" w:rsidRPr="00931E62" w:rsidRDefault="00DD004F" w:rsidP="00931E62">
            <w:pPr>
              <w:jc w:val="center"/>
            </w:pPr>
            <w:r w:rsidRPr="00931E62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F8FACB" w14:textId="77777777" w:rsidR="00DD004F" w:rsidRPr="00931E62" w:rsidRDefault="00DD004F" w:rsidP="00931E62">
            <w:pPr>
              <w:jc w:val="center"/>
            </w:pPr>
            <w:r w:rsidRPr="00931E62">
              <w:t>35</w:t>
            </w:r>
          </w:p>
        </w:tc>
        <w:tc>
          <w:tcPr>
            <w:tcW w:w="4110" w:type="dxa"/>
            <w:shd w:val="clear" w:color="auto" w:fill="auto"/>
          </w:tcPr>
          <w:p w14:paraId="7D27EF28" w14:textId="77777777" w:rsidR="00931E62" w:rsidRDefault="00931E62" w:rsidP="00931E62">
            <w:proofErr w:type="spellStart"/>
            <w:r>
              <w:t>Optifarma</w:t>
            </w:r>
            <w:proofErr w:type="spellEnd"/>
            <w:r>
              <w:t xml:space="preserve"> Sp. z o.o. Sp.k. </w:t>
            </w:r>
          </w:p>
          <w:p w14:paraId="000EC6A6" w14:textId="77777777" w:rsidR="00931E62" w:rsidRDefault="00931E62" w:rsidP="00931E62">
            <w:r>
              <w:t>ul. Sokołowska 14</w:t>
            </w:r>
          </w:p>
          <w:p w14:paraId="671DA60B" w14:textId="51E77E2F" w:rsidR="00DD004F" w:rsidRPr="00931E62" w:rsidRDefault="00931E62" w:rsidP="00931E62">
            <w:pPr>
              <w:jc w:val="both"/>
            </w:pPr>
            <w:r>
              <w:t>05-806 Sokołów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77D3AD" w14:textId="77777777" w:rsidR="00DD004F" w:rsidRPr="00931E62" w:rsidRDefault="00DD004F" w:rsidP="00931E62">
            <w:pPr>
              <w:jc w:val="center"/>
            </w:pPr>
            <w:r w:rsidRPr="00931E62">
              <w:t>5 322.03 zł</w:t>
            </w:r>
          </w:p>
        </w:tc>
      </w:tr>
      <w:tr w:rsidR="00DD004F" w:rsidRPr="00931E62" w14:paraId="1C51CB30" w14:textId="77777777" w:rsidTr="00896846">
        <w:tc>
          <w:tcPr>
            <w:tcW w:w="993" w:type="dxa"/>
            <w:shd w:val="clear" w:color="auto" w:fill="auto"/>
            <w:vAlign w:val="center"/>
          </w:tcPr>
          <w:p w14:paraId="6FFA6B5E" w14:textId="77777777" w:rsidR="00DD004F" w:rsidRPr="00931E62" w:rsidRDefault="00DD004F" w:rsidP="00931E62">
            <w:pPr>
              <w:jc w:val="center"/>
            </w:pPr>
            <w:r w:rsidRPr="00931E62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F5E098" w14:textId="77777777" w:rsidR="00DD004F" w:rsidRPr="00931E62" w:rsidRDefault="00DD004F" w:rsidP="00931E62">
            <w:pPr>
              <w:jc w:val="center"/>
            </w:pPr>
            <w:r w:rsidRPr="00931E62">
              <w:t>37</w:t>
            </w:r>
          </w:p>
        </w:tc>
        <w:tc>
          <w:tcPr>
            <w:tcW w:w="4110" w:type="dxa"/>
            <w:shd w:val="clear" w:color="auto" w:fill="auto"/>
          </w:tcPr>
          <w:p w14:paraId="17B61358" w14:textId="77777777" w:rsidR="00DD004F" w:rsidRPr="00931E62" w:rsidRDefault="00DD004F" w:rsidP="00931E62">
            <w:proofErr w:type="spellStart"/>
            <w:r w:rsidRPr="00931E62">
              <w:t>Delfarma</w:t>
            </w:r>
            <w:proofErr w:type="spellEnd"/>
            <w:r w:rsidRPr="00931E62">
              <w:t xml:space="preserve"> Sp. z o.o.</w:t>
            </w:r>
          </w:p>
          <w:p w14:paraId="3F10CEA4" w14:textId="77777777" w:rsidR="00DD004F" w:rsidRPr="00931E62" w:rsidRDefault="00DD004F" w:rsidP="00931E62">
            <w:r w:rsidRPr="00931E62">
              <w:t>ul. Św. Teresy od Dzieciątka Jezus</w:t>
            </w:r>
            <w:r w:rsidRPr="00931E62">
              <w:t xml:space="preserve"> </w:t>
            </w:r>
            <w:r w:rsidRPr="00931E62">
              <w:t>111</w:t>
            </w:r>
            <w:r w:rsidRPr="00931E62">
              <w:t xml:space="preserve"> </w:t>
            </w:r>
          </w:p>
          <w:p w14:paraId="02D441D9" w14:textId="77777777" w:rsidR="00DD004F" w:rsidRPr="00931E62" w:rsidRDefault="00DD004F" w:rsidP="00931E62">
            <w:pPr>
              <w:jc w:val="both"/>
            </w:pPr>
            <w:r w:rsidRPr="00931E62">
              <w:t>91-222</w:t>
            </w:r>
            <w:r w:rsidRPr="00931E62">
              <w:t xml:space="preserve"> </w:t>
            </w:r>
            <w:r w:rsidRPr="00931E62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EED443" w14:textId="77777777" w:rsidR="00DD004F" w:rsidRPr="00931E62" w:rsidRDefault="00DD004F" w:rsidP="00931E62">
            <w:pPr>
              <w:jc w:val="center"/>
            </w:pPr>
            <w:r w:rsidRPr="00931E62">
              <w:t>8 985.00 zł</w:t>
            </w:r>
          </w:p>
        </w:tc>
      </w:tr>
      <w:tr w:rsidR="00DD004F" w:rsidRPr="00931E62" w14:paraId="097E715C" w14:textId="77777777" w:rsidTr="00896846">
        <w:tc>
          <w:tcPr>
            <w:tcW w:w="993" w:type="dxa"/>
            <w:shd w:val="clear" w:color="auto" w:fill="auto"/>
            <w:vAlign w:val="center"/>
          </w:tcPr>
          <w:p w14:paraId="08ECA770" w14:textId="77777777" w:rsidR="00DD004F" w:rsidRPr="00931E62" w:rsidRDefault="00DD004F" w:rsidP="00931E62">
            <w:pPr>
              <w:jc w:val="center"/>
            </w:pPr>
            <w:r w:rsidRPr="00931E62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E03399" w14:textId="77777777" w:rsidR="00DD004F" w:rsidRPr="00931E62" w:rsidRDefault="00DD004F" w:rsidP="00931E62">
            <w:pPr>
              <w:jc w:val="center"/>
            </w:pPr>
            <w:r w:rsidRPr="00931E62">
              <w:t>2</w:t>
            </w:r>
          </w:p>
        </w:tc>
        <w:tc>
          <w:tcPr>
            <w:tcW w:w="4110" w:type="dxa"/>
            <w:shd w:val="clear" w:color="auto" w:fill="auto"/>
          </w:tcPr>
          <w:p w14:paraId="29287277" w14:textId="77777777" w:rsidR="00DD004F" w:rsidRPr="00931E62" w:rsidRDefault="00DD004F" w:rsidP="00931E62">
            <w:proofErr w:type="spellStart"/>
            <w:r w:rsidRPr="00931E62">
              <w:t>Urtica</w:t>
            </w:r>
            <w:proofErr w:type="spellEnd"/>
            <w:r w:rsidRPr="00931E62">
              <w:t xml:space="preserve"> Sp. z o.o.</w:t>
            </w:r>
          </w:p>
          <w:p w14:paraId="0FBBF8B4" w14:textId="692CD88D" w:rsidR="00DD004F" w:rsidRPr="00931E62" w:rsidRDefault="00931E62" w:rsidP="00931E62">
            <w:r w:rsidRPr="00931E62">
              <w:t xml:space="preserve">ul. </w:t>
            </w:r>
            <w:r w:rsidR="00DD004F" w:rsidRPr="00931E62">
              <w:t>Krzemieniecka</w:t>
            </w:r>
            <w:r w:rsidR="00DD004F" w:rsidRPr="00931E62">
              <w:t xml:space="preserve"> </w:t>
            </w:r>
            <w:r w:rsidR="00DD004F" w:rsidRPr="00931E62">
              <w:t>120</w:t>
            </w:r>
            <w:r w:rsidR="00DD004F" w:rsidRPr="00931E62">
              <w:t xml:space="preserve"> </w:t>
            </w:r>
          </w:p>
          <w:p w14:paraId="3940D115" w14:textId="77777777" w:rsidR="00DD004F" w:rsidRPr="00931E62" w:rsidRDefault="00DD004F" w:rsidP="00931E62">
            <w:pPr>
              <w:jc w:val="both"/>
            </w:pPr>
            <w:r w:rsidRPr="00931E62">
              <w:t>54-640</w:t>
            </w:r>
            <w:r w:rsidRPr="00931E62">
              <w:t xml:space="preserve"> </w:t>
            </w:r>
            <w:r w:rsidRPr="00931E62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A1D53E" w14:textId="77777777" w:rsidR="00DD004F" w:rsidRPr="00931E62" w:rsidRDefault="00DD004F" w:rsidP="00931E62">
            <w:pPr>
              <w:jc w:val="center"/>
            </w:pPr>
            <w:r w:rsidRPr="00931E62">
              <w:t>14 742.00 zł</w:t>
            </w:r>
          </w:p>
        </w:tc>
      </w:tr>
      <w:tr w:rsidR="00DD004F" w:rsidRPr="00931E62" w14:paraId="15DC4498" w14:textId="77777777" w:rsidTr="00896846">
        <w:tc>
          <w:tcPr>
            <w:tcW w:w="993" w:type="dxa"/>
            <w:shd w:val="clear" w:color="auto" w:fill="auto"/>
            <w:vAlign w:val="center"/>
          </w:tcPr>
          <w:p w14:paraId="52CF94FC" w14:textId="77777777" w:rsidR="00DD004F" w:rsidRPr="00931E62" w:rsidRDefault="00DD004F" w:rsidP="00931E62">
            <w:pPr>
              <w:jc w:val="center"/>
            </w:pPr>
            <w:r w:rsidRPr="00931E62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937B17" w14:textId="77777777" w:rsidR="00DD004F" w:rsidRPr="00931E62" w:rsidRDefault="00DD004F" w:rsidP="00931E62">
            <w:pPr>
              <w:jc w:val="center"/>
            </w:pPr>
            <w:r w:rsidRPr="00931E62">
              <w:t>5</w:t>
            </w:r>
          </w:p>
        </w:tc>
        <w:tc>
          <w:tcPr>
            <w:tcW w:w="4110" w:type="dxa"/>
            <w:shd w:val="clear" w:color="auto" w:fill="auto"/>
          </w:tcPr>
          <w:p w14:paraId="34E5D847" w14:textId="77777777" w:rsidR="00DD004F" w:rsidRPr="00931E62" w:rsidRDefault="00DD004F" w:rsidP="00931E62">
            <w:proofErr w:type="spellStart"/>
            <w:r w:rsidRPr="00931E62">
              <w:t>Urtica</w:t>
            </w:r>
            <w:proofErr w:type="spellEnd"/>
            <w:r w:rsidRPr="00931E62">
              <w:t xml:space="preserve"> Sp. z o.o.</w:t>
            </w:r>
          </w:p>
          <w:p w14:paraId="70A6FB1A" w14:textId="787C9706" w:rsidR="00DD004F" w:rsidRPr="00931E62" w:rsidRDefault="00931E62" w:rsidP="00931E62">
            <w:r w:rsidRPr="00931E62">
              <w:t xml:space="preserve">ul. </w:t>
            </w:r>
            <w:r w:rsidR="00DD004F" w:rsidRPr="00931E62">
              <w:t>Krzemieniecka</w:t>
            </w:r>
            <w:r w:rsidR="00DD004F" w:rsidRPr="00931E62">
              <w:t xml:space="preserve"> </w:t>
            </w:r>
            <w:r w:rsidR="00DD004F" w:rsidRPr="00931E62">
              <w:t>120</w:t>
            </w:r>
            <w:r w:rsidR="00DD004F" w:rsidRPr="00931E62">
              <w:t xml:space="preserve"> </w:t>
            </w:r>
          </w:p>
          <w:p w14:paraId="50FBFB95" w14:textId="77777777" w:rsidR="00DD004F" w:rsidRPr="00931E62" w:rsidRDefault="00DD004F" w:rsidP="00931E62">
            <w:pPr>
              <w:jc w:val="both"/>
            </w:pPr>
            <w:r w:rsidRPr="00931E62">
              <w:t>54-640</w:t>
            </w:r>
            <w:r w:rsidRPr="00931E62">
              <w:t xml:space="preserve"> </w:t>
            </w:r>
            <w:r w:rsidRPr="00931E62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EF7159" w14:textId="77777777" w:rsidR="00DD004F" w:rsidRPr="00931E62" w:rsidRDefault="00DD004F" w:rsidP="00931E62">
            <w:pPr>
              <w:jc w:val="center"/>
            </w:pPr>
            <w:r w:rsidRPr="00931E62">
              <w:t>191 652.57 zł</w:t>
            </w:r>
          </w:p>
        </w:tc>
      </w:tr>
      <w:tr w:rsidR="00DD004F" w:rsidRPr="00931E62" w14:paraId="3B1B25B6" w14:textId="77777777" w:rsidTr="00896846">
        <w:tc>
          <w:tcPr>
            <w:tcW w:w="993" w:type="dxa"/>
            <w:shd w:val="clear" w:color="auto" w:fill="auto"/>
            <w:vAlign w:val="center"/>
          </w:tcPr>
          <w:p w14:paraId="3E402601" w14:textId="77777777" w:rsidR="00DD004F" w:rsidRPr="00931E62" w:rsidRDefault="00DD004F" w:rsidP="00931E62">
            <w:pPr>
              <w:jc w:val="center"/>
            </w:pPr>
            <w:r w:rsidRPr="00931E62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FEC357" w14:textId="77777777" w:rsidR="00DD004F" w:rsidRPr="00931E62" w:rsidRDefault="00DD004F" w:rsidP="00931E62">
            <w:pPr>
              <w:jc w:val="center"/>
            </w:pPr>
            <w:r w:rsidRPr="00931E62">
              <w:t>9</w:t>
            </w:r>
          </w:p>
        </w:tc>
        <w:tc>
          <w:tcPr>
            <w:tcW w:w="4110" w:type="dxa"/>
            <w:shd w:val="clear" w:color="auto" w:fill="auto"/>
          </w:tcPr>
          <w:p w14:paraId="7198A550" w14:textId="77777777" w:rsidR="00DD004F" w:rsidRPr="00931E62" w:rsidRDefault="00DD004F" w:rsidP="00931E62">
            <w:proofErr w:type="spellStart"/>
            <w:r w:rsidRPr="00931E62">
              <w:t>Urtica</w:t>
            </w:r>
            <w:proofErr w:type="spellEnd"/>
            <w:r w:rsidRPr="00931E62">
              <w:t xml:space="preserve"> Sp. z o.o.</w:t>
            </w:r>
          </w:p>
          <w:p w14:paraId="080ADD8F" w14:textId="5EBAC068" w:rsidR="00DD004F" w:rsidRPr="00931E62" w:rsidRDefault="00931E62" w:rsidP="00931E62">
            <w:r w:rsidRPr="00931E62">
              <w:t xml:space="preserve">ul. </w:t>
            </w:r>
            <w:r w:rsidR="00DD004F" w:rsidRPr="00931E62">
              <w:t>Krzemieniecka</w:t>
            </w:r>
            <w:r w:rsidR="00DD004F" w:rsidRPr="00931E62">
              <w:t xml:space="preserve"> </w:t>
            </w:r>
            <w:r w:rsidR="00DD004F" w:rsidRPr="00931E62">
              <w:t>120</w:t>
            </w:r>
            <w:r w:rsidR="00DD004F" w:rsidRPr="00931E62">
              <w:t xml:space="preserve"> </w:t>
            </w:r>
          </w:p>
          <w:p w14:paraId="23E27537" w14:textId="77777777" w:rsidR="00DD004F" w:rsidRPr="00931E62" w:rsidRDefault="00DD004F" w:rsidP="00931E62">
            <w:pPr>
              <w:jc w:val="both"/>
            </w:pPr>
            <w:r w:rsidRPr="00931E62">
              <w:t>54-640</w:t>
            </w:r>
            <w:r w:rsidRPr="00931E62">
              <w:t xml:space="preserve"> </w:t>
            </w:r>
            <w:r w:rsidRPr="00931E62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B796A6" w14:textId="77777777" w:rsidR="00DD004F" w:rsidRPr="00931E62" w:rsidRDefault="00DD004F" w:rsidP="00931E62">
            <w:pPr>
              <w:jc w:val="center"/>
            </w:pPr>
            <w:r w:rsidRPr="00931E62">
              <w:t>524 905.92 zł</w:t>
            </w:r>
          </w:p>
        </w:tc>
      </w:tr>
      <w:tr w:rsidR="00DD004F" w:rsidRPr="00931E62" w14:paraId="7E87A8C2" w14:textId="77777777" w:rsidTr="00896846">
        <w:tc>
          <w:tcPr>
            <w:tcW w:w="993" w:type="dxa"/>
            <w:shd w:val="clear" w:color="auto" w:fill="auto"/>
            <w:vAlign w:val="center"/>
          </w:tcPr>
          <w:p w14:paraId="1B8294EE" w14:textId="77777777" w:rsidR="00DD004F" w:rsidRPr="00931E62" w:rsidRDefault="00DD004F" w:rsidP="00931E62">
            <w:pPr>
              <w:jc w:val="center"/>
            </w:pPr>
            <w:r w:rsidRPr="00931E62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9831D1" w14:textId="77777777" w:rsidR="00DD004F" w:rsidRPr="00931E62" w:rsidRDefault="00DD004F" w:rsidP="00931E62">
            <w:pPr>
              <w:jc w:val="center"/>
            </w:pPr>
            <w:r w:rsidRPr="00931E62">
              <w:t>14</w:t>
            </w:r>
          </w:p>
        </w:tc>
        <w:tc>
          <w:tcPr>
            <w:tcW w:w="4110" w:type="dxa"/>
            <w:shd w:val="clear" w:color="auto" w:fill="auto"/>
          </w:tcPr>
          <w:p w14:paraId="18BC2A72" w14:textId="77777777" w:rsidR="00DD004F" w:rsidRPr="00931E62" w:rsidRDefault="00DD004F" w:rsidP="00931E62">
            <w:proofErr w:type="spellStart"/>
            <w:r w:rsidRPr="00931E62">
              <w:t>Urtica</w:t>
            </w:r>
            <w:proofErr w:type="spellEnd"/>
            <w:r w:rsidRPr="00931E62">
              <w:t xml:space="preserve"> Sp. z o.o.</w:t>
            </w:r>
          </w:p>
          <w:p w14:paraId="05B51349" w14:textId="3D74401B" w:rsidR="00DD004F" w:rsidRPr="00931E62" w:rsidRDefault="00931E62" w:rsidP="00931E62">
            <w:r w:rsidRPr="00931E62">
              <w:t xml:space="preserve">ul. </w:t>
            </w:r>
            <w:r w:rsidR="00DD004F" w:rsidRPr="00931E62">
              <w:t>Krzemieniecka</w:t>
            </w:r>
            <w:r w:rsidR="00DD004F" w:rsidRPr="00931E62">
              <w:t xml:space="preserve"> </w:t>
            </w:r>
            <w:r w:rsidR="00DD004F" w:rsidRPr="00931E62">
              <w:t>120</w:t>
            </w:r>
            <w:r w:rsidR="00DD004F" w:rsidRPr="00931E62">
              <w:t xml:space="preserve"> </w:t>
            </w:r>
          </w:p>
          <w:p w14:paraId="0EB19005" w14:textId="77777777" w:rsidR="00DD004F" w:rsidRPr="00931E62" w:rsidRDefault="00DD004F" w:rsidP="00931E62">
            <w:pPr>
              <w:jc w:val="both"/>
            </w:pPr>
            <w:r w:rsidRPr="00931E62">
              <w:t>54-640</w:t>
            </w:r>
            <w:r w:rsidRPr="00931E62">
              <w:t xml:space="preserve"> </w:t>
            </w:r>
            <w:r w:rsidRPr="00931E62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EEC1A5" w14:textId="77777777" w:rsidR="00DD004F" w:rsidRPr="00931E62" w:rsidRDefault="00DD004F" w:rsidP="00931E62">
            <w:pPr>
              <w:jc w:val="center"/>
            </w:pPr>
            <w:r w:rsidRPr="00931E62">
              <w:t>34 836.59 zł</w:t>
            </w:r>
          </w:p>
        </w:tc>
      </w:tr>
      <w:tr w:rsidR="00DD004F" w:rsidRPr="00931E62" w14:paraId="6F7861F2" w14:textId="77777777" w:rsidTr="00896846">
        <w:tc>
          <w:tcPr>
            <w:tcW w:w="993" w:type="dxa"/>
            <w:shd w:val="clear" w:color="auto" w:fill="auto"/>
            <w:vAlign w:val="center"/>
          </w:tcPr>
          <w:p w14:paraId="3562282B" w14:textId="77777777" w:rsidR="00DD004F" w:rsidRPr="00931E62" w:rsidRDefault="00DD004F" w:rsidP="00931E62">
            <w:pPr>
              <w:jc w:val="center"/>
            </w:pPr>
            <w:r w:rsidRPr="00931E62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ABBFAF" w14:textId="77777777" w:rsidR="00DD004F" w:rsidRPr="00931E62" w:rsidRDefault="00DD004F" w:rsidP="00931E62">
            <w:pPr>
              <w:jc w:val="center"/>
            </w:pPr>
            <w:r w:rsidRPr="00931E62">
              <w:t>15</w:t>
            </w:r>
          </w:p>
        </w:tc>
        <w:tc>
          <w:tcPr>
            <w:tcW w:w="4110" w:type="dxa"/>
            <w:shd w:val="clear" w:color="auto" w:fill="auto"/>
          </w:tcPr>
          <w:p w14:paraId="04E549AF" w14:textId="77777777" w:rsidR="00DD004F" w:rsidRPr="00931E62" w:rsidRDefault="00DD004F" w:rsidP="00931E62">
            <w:proofErr w:type="spellStart"/>
            <w:r w:rsidRPr="00931E62">
              <w:t>Urtica</w:t>
            </w:r>
            <w:proofErr w:type="spellEnd"/>
            <w:r w:rsidRPr="00931E62">
              <w:t xml:space="preserve"> Sp. z o.o.</w:t>
            </w:r>
          </w:p>
          <w:p w14:paraId="6B487F63" w14:textId="2FCC1BFC" w:rsidR="00DD004F" w:rsidRPr="00931E62" w:rsidRDefault="00931E62" w:rsidP="00931E62">
            <w:r w:rsidRPr="00931E62">
              <w:t xml:space="preserve">ul. </w:t>
            </w:r>
            <w:r w:rsidR="00DD004F" w:rsidRPr="00931E62">
              <w:t>Krzemieniecka</w:t>
            </w:r>
            <w:r w:rsidR="00DD004F" w:rsidRPr="00931E62">
              <w:t xml:space="preserve"> </w:t>
            </w:r>
            <w:r w:rsidR="00DD004F" w:rsidRPr="00931E62">
              <w:t>120</w:t>
            </w:r>
            <w:r w:rsidR="00DD004F" w:rsidRPr="00931E62">
              <w:t xml:space="preserve"> </w:t>
            </w:r>
          </w:p>
          <w:p w14:paraId="574BD760" w14:textId="77777777" w:rsidR="00DD004F" w:rsidRPr="00931E62" w:rsidRDefault="00DD004F" w:rsidP="00931E62">
            <w:pPr>
              <w:jc w:val="both"/>
            </w:pPr>
            <w:r w:rsidRPr="00931E62">
              <w:t>54-640</w:t>
            </w:r>
            <w:r w:rsidRPr="00931E62">
              <w:t xml:space="preserve"> </w:t>
            </w:r>
            <w:r w:rsidRPr="00931E62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92529F" w14:textId="77777777" w:rsidR="00DD004F" w:rsidRPr="00931E62" w:rsidRDefault="00DD004F" w:rsidP="00931E62">
            <w:pPr>
              <w:jc w:val="center"/>
            </w:pPr>
            <w:r w:rsidRPr="00931E62">
              <w:t>75 333.62 zł</w:t>
            </w:r>
          </w:p>
        </w:tc>
      </w:tr>
      <w:tr w:rsidR="00DD004F" w:rsidRPr="00931E62" w14:paraId="350F668A" w14:textId="77777777" w:rsidTr="00896846">
        <w:tc>
          <w:tcPr>
            <w:tcW w:w="993" w:type="dxa"/>
            <w:shd w:val="clear" w:color="auto" w:fill="auto"/>
            <w:vAlign w:val="center"/>
          </w:tcPr>
          <w:p w14:paraId="785265FD" w14:textId="77777777" w:rsidR="00DD004F" w:rsidRPr="00931E62" w:rsidRDefault="00DD004F" w:rsidP="00931E62">
            <w:pPr>
              <w:jc w:val="center"/>
            </w:pPr>
            <w:r w:rsidRPr="00931E62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1F9C77" w14:textId="77777777" w:rsidR="00DD004F" w:rsidRPr="00931E62" w:rsidRDefault="00DD004F" w:rsidP="00931E62">
            <w:pPr>
              <w:jc w:val="center"/>
            </w:pPr>
            <w:r w:rsidRPr="00931E62">
              <w:t>21</w:t>
            </w:r>
          </w:p>
        </w:tc>
        <w:tc>
          <w:tcPr>
            <w:tcW w:w="4110" w:type="dxa"/>
            <w:shd w:val="clear" w:color="auto" w:fill="auto"/>
          </w:tcPr>
          <w:p w14:paraId="33C236F5" w14:textId="77777777" w:rsidR="00DD004F" w:rsidRPr="00931E62" w:rsidRDefault="00DD004F" w:rsidP="00931E62">
            <w:proofErr w:type="spellStart"/>
            <w:r w:rsidRPr="00931E62">
              <w:t>Urtica</w:t>
            </w:r>
            <w:proofErr w:type="spellEnd"/>
            <w:r w:rsidRPr="00931E62">
              <w:t xml:space="preserve"> Sp. z o.o.</w:t>
            </w:r>
          </w:p>
          <w:p w14:paraId="3CC3118C" w14:textId="445A53A9" w:rsidR="00DD004F" w:rsidRPr="00931E62" w:rsidRDefault="00931E62" w:rsidP="00931E62">
            <w:r w:rsidRPr="00931E62">
              <w:t xml:space="preserve">ul. </w:t>
            </w:r>
            <w:r w:rsidR="00DD004F" w:rsidRPr="00931E62">
              <w:t>Krzemieniecka</w:t>
            </w:r>
            <w:r w:rsidR="00DD004F" w:rsidRPr="00931E62">
              <w:t xml:space="preserve"> </w:t>
            </w:r>
            <w:r w:rsidR="00DD004F" w:rsidRPr="00931E62">
              <w:t>120</w:t>
            </w:r>
            <w:r w:rsidR="00DD004F" w:rsidRPr="00931E62">
              <w:t xml:space="preserve"> </w:t>
            </w:r>
          </w:p>
          <w:p w14:paraId="2284F8B6" w14:textId="77777777" w:rsidR="00DD004F" w:rsidRPr="00931E62" w:rsidRDefault="00DD004F" w:rsidP="00931E62">
            <w:pPr>
              <w:jc w:val="both"/>
            </w:pPr>
            <w:r w:rsidRPr="00931E62">
              <w:t>54-640</w:t>
            </w:r>
            <w:r w:rsidRPr="00931E62">
              <w:t xml:space="preserve"> </w:t>
            </w:r>
            <w:r w:rsidRPr="00931E62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461137" w14:textId="77777777" w:rsidR="00DD004F" w:rsidRPr="00931E62" w:rsidRDefault="00DD004F" w:rsidP="00931E62">
            <w:pPr>
              <w:jc w:val="center"/>
            </w:pPr>
            <w:r w:rsidRPr="00931E62">
              <w:t>11 419.34 zł</w:t>
            </w:r>
          </w:p>
        </w:tc>
      </w:tr>
      <w:tr w:rsidR="00DD004F" w:rsidRPr="00931E62" w14:paraId="66FB9807" w14:textId="77777777" w:rsidTr="00896846">
        <w:tc>
          <w:tcPr>
            <w:tcW w:w="993" w:type="dxa"/>
            <w:shd w:val="clear" w:color="auto" w:fill="auto"/>
            <w:vAlign w:val="center"/>
          </w:tcPr>
          <w:p w14:paraId="2ADD83C4" w14:textId="77777777" w:rsidR="00DD004F" w:rsidRPr="00931E62" w:rsidRDefault="00DD004F" w:rsidP="00931E62">
            <w:pPr>
              <w:jc w:val="center"/>
            </w:pPr>
            <w:r w:rsidRPr="00931E62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14C28F" w14:textId="77777777" w:rsidR="00DD004F" w:rsidRPr="00931E62" w:rsidRDefault="00DD004F" w:rsidP="00931E62">
            <w:pPr>
              <w:jc w:val="center"/>
            </w:pPr>
            <w:r w:rsidRPr="00931E62">
              <w:t>23</w:t>
            </w:r>
          </w:p>
        </w:tc>
        <w:tc>
          <w:tcPr>
            <w:tcW w:w="4110" w:type="dxa"/>
            <w:shd w:val="clear" w:color="auto" w:fill="auto"/>
          </w:tcPr>
          <w:p w14:paraId="2A789EF3" w14:textId="77777777" w:rsidR="00DD004F" w:rsidRPr="00931E62" w:rsidRDefault="00DD004F" w:rsidP="00931E62">
            <w:proofErr w:type="spellStart"/>
            <w:r w:rsidRPr="00931E62">
              <w:t>Urtica</w:t>
            </w:r>
            <w:proofErr w:type="spellEnd"/>
            <w:r w:rsidRPr="00931E62">
              <w:t xml:space="preserve"> Sp. z o.o.</w:t>
            </w:r>
          </w:p>
          <w:p w14:paraId="70769030" w14:textId="58484E50" w:rsidR="00DD004F" w:rsidRPr="00931E62" w:rsidRDefault="00931E62" w:rsidP="00931E62">
            <w:r w:rsidRPr="00931E62">
              <w:t xml:space="preserve">ul. </w:t>
            </w:r>
            <w:r w:rsidR="00DD004F" w:rsidRPr="00931E62">
              <w:t>Krzemieniecka</w:t>
            </w:r>
            <w:r w:rsidR="00DD004F" w:rsidRPr="00931E62">
              <w:t xml:space="preserve"> </w:t>
            </w:r>
            <w:r w:rsidR="00DD004F" w:rsidRPr="00931E62">
              <w:t>120</w:t>
            </w:r>
            <w:r w:rsidR="00DD004F" w:rsidRPr="00931E62">
              <w:t xml:space="preserve"> </w:t>
            </w:r>
          </w:p>
          <w:p w14:paraId="0F867F52" w14:textId="77777777" w:rsidR="00DD004F" w:rsidRPr="00931E62" w:rsidRDefault="00DD004F" w:rsidP="00931E62">
            <w:pPr>
              <w:jc w:val="both"/>
            </w:pPr>
            <w:r w:rsidRPr="00931E62">
              <w:t>54-640</w:t>
            </w:r>
            <w:r w:rsidRPr="00931E62">
              <w:t xml:space="preserve"> </w:t>
            </w:r>
            <w:r w:rsidRPr="00931E62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CF2643" w14:textId="77777777" w:rsidR="00DD004F" w:rsidRPr="00931E62" w:rsidRDefault="00DD004F" w:rsidP="00931E62">
            <w:pPr>
              <w:jc w:val="center"/>
            </w:pPr>
            <w:r w:rsidRPr="00931E62">
              <w:t>130 170.70 zł</w:t>
            </w:r>
          </w:p>
        </w:tc>
      </w:tr>
      <w:tr w:rsidR="00DD004F" w:rsidRPr="00931E62" w14:paraId="1AEC7B2B" w14:textId="77777777" w:rsidTr="00896846">
        <w:tc>
          <w:tcPr>
            <w:tcW w:w="993" w:type="dxa"/>
            <w:shd w:val="clear" w:color="auto" w:fill="auto"/>
            <w:vAlign w:val="center"/>
          </w:tcPr>
          <w:p w14:paraId="5D042D84" w14:textId="77777777" w:rsidR="00DD004F" w:rsidRPr="00931E62" w:rsidRDefault="00DD004F" w:rsidP="00931E62">
            <w:pPr>
              <w:jc w:val="center"/>
            </w:pPr>
            <w:r w:rsidRPr="00931E62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530D27" w14:textId="77777777" w:rsidR="00DD004F" w:rsidRPr="00931E62" w:rsidRDefault="00DD004F" w:rsidP="00931E62">
            <w:pPr>
              <w:jc w:val="center"/>
            </w:pPr>
            <w:r w:rsidRPr="00931E62">
              <w:t>24</w:t>
            </w:r>
          </w:p>
        </w:tc>
        <w:tc>
          <w:tcPr>
            <w:tcW w:w="4110" w:type="dxa"/>
            <w:shd w:val="clear" w:color="auto" w:fill="auto"/>
          </w:tcPr>
          <w:p w14:paraId="012C4FBD" w14:textId="77777777" w:rsidR="00DD004F" w:rsidRPr="00931E62" w:rsidRDefault="00DD004F" w:rsidP="00931E62">
            <w:proofErr w:type="spellStart"/>
            <w:r w:rsidRPr="00931E62">
              <w:t>Urtica</w:t>
            </w:r>
            <w:proofErr w:type="spellEnd"/>
            <w:r w:rsidRPr="00931E62">
              <w:t xml:space="preserve"> Sp. z o.o.</w:t>
            </w:r>
          </w:p>
          <w:p w14:paraId="1BFBAC7A" w14:textId="68F13DAF" w:rsidR="00DD004F" w:rsidRPr="00931E62" w:rsidRDefault="00931E62" w:rsidP="00931E62">
            <w:r w:rsidRPr="00931E62">
              <w:t xml:space="preserve">ul. </w:t>
            </w:r>
            <w:r w:rsidR="00DD004F" w:rsidRPr="00931E62">
              <w:t>Krzemieniecka</w:t>
            </w:r>
            <w:r w:rsidR="00DD004F" w:rsidRPr="00931E62">
              <w:t xml:space="preserve"> </w:t>
            </w:r>
            <w:r w:rsidR="00DD004F" w:rsidRPr="00931E62">
              <w:t>120</w:t>
            </w:r>
            <w:r w:rsidR="00DD004F" w:rsidRPr="00931E62">
              <w:t xml:space="preserve"> </w:t>
            </w:r>
          </w:p>
          <w:p w14:paraId="21147B3F" w14:textId="77777777" w:rsidR="00DD004F" w:rsidRPr="00931E62" w:rsidRDefault="00DD004F" w:rsidP="00931E62">
            <w:pPr>
              <w:jc w:val="both"/>
            </w:pPr>
            <w:r w:rsidRPr="00931E62">
              <w:t>54-640</w:t>
            </w:r>
            <w:r w:rsidRPr="00931E62">
              <w:t xml:space="preserve"> </w:t>
            </w:r>
            <w:r w:rsidRPr="00931E62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C8E456" w14:textId="77777777" w:rsidR="00DD004F" w:rsidRPr="00931E62" w:rsidRDefault="00DD004F" w:rsidP="00931E62">
            <w:pPr>
              <w:jc w:val="center"/>
            </w:pPr>
            <w:r w:rsidRPr="00931E62">
              <w:t>86 909.89 zł</w:t>
            </w:r>
          </w:p>
        </w:tc>
      </w:tr>
      <w:tr w:rsidR="00DD004F" w:rsidRPr="00931E62" w14:paraId="7E25BE2C" w14:textId="77777777" w:rsidTr="00896846">
        <w:tc>
          <w:tcPr>
            <w:tcW w:w="993" w:type="dxa"/>
            <w:shd w:val="clear" w:color="auto" w:fill="auto"/>
            <w:vAlign w:val="center"/>
          </w:tcPr>
          <w:p w14:paraId="7D3DDA20" w14:textId="77777777" w:rsidR="00DD004F" w:rsidRPr="00931E62" w:rsidRDefault="00DD004F" w:rsidP="00931E62">
            <w:pPr>
              <w:jc w:val="center"/>
            </w:pPr>
            <w:r w:rsidRPr="00931E62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E5FA58" w14:textId="77777777" w:rsidR="00DD004F" w:rsidRPr="00931E62" w:rsidRDefault="00DD004F" w:rsidP="00931E62">
            <w:pPr>
              <w:jc w:val="center"/>
            </w:pPr>
            <w:r w:rsidRPr="00931E62">
              <w:t>28</w:t>
            </w:r>
          </w:p>
        </w:tc>
        <w:tc>
          <w:tcPr>
            <w:tcW w:w="4110" w:type="dxa"/>
            <w:shd w:val="clear" w:color="auto" w:fill="auto"/>
          </w:tcPr>
          <w:p w14:paraId="39C1D5D0" w14:textId="77777777" w:rsidR="00DD004F" w:rsidRPr="00931E62" w:rsidRDefault="00DD004F" w:rsidP="00931E62">
            <w:proofErr w:type="spellStart"/>
            <w:r w:rsidRPr="00931E62">
              <w:t>Urtica</w:t>
            </w:r>
            <w:proofErr w:type="spellEnd"/>
            <w:r w:rsidRPr="00931E62">
              <w:t xml:space="preserve"> Sp. z o.o.</w:t>
            </w:r>
          </w:p>
          <w:p w14:paraId="5C347037" w14:textId="09D84EA0" w:rsidR="00DD004F" w:rsidRPr="00931E62" w:rsidRDefault="00931E62" w:rsidP="00931E62">
            <w:r w:rsidRPr="00931E62">
              <w:t xml:space="preserve">ul. </w:t>
            </w:r>
            <w:r w:rsidR="00DD004F" w:rsidRPr="00931E62">
              <w:t>Krzemieniecka</w:t>
            </w:r>
            <w:r w:rsidR="00DD004F" w:rsidRPr="00931E62">
              <w:t xml:space="preserve"> </w:t>
            </w:r>
            <w:r w:rsidR="00DD004F" w:rsidRPr="00931E62">
              <w:t>120</w:t>
            </w:r>
            <w:r w:rsidR="00DD004F" w:rsidRPr="00931E62">
              <w:t xml:space="preserve"> </w:t>
            </w:r>
          </w:p>
          <w:p w14:paraId="62C1DE25" w14:textId="77777777" w:rsidR="00DD004F" w:rsidRPr="00931E62" w:rsidRDefault="00DD004F" w:rsidP="00931E62">
            <w:pPr>
              <w:jc w:val="both"/>
            </w:pPr>
            <w:r w:rsidRPr="00931E62">
              <w:t>54-640</w:t>
            </w:r>
            <w:r w:rsidRPr="00931E62">
              <w:t xml:space="preserve"> </w:t>
            </w:r>
            <w:r w:rsidRPr="00931E62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742E6C" w14:textId="77777777" w:rsidR="00DD004F" w:rsidRPr="00931E62" w:rsidRDefault="00DD004F" w:rsidP="00931E62">
            <w:pPr>
              <w:jc w:val="center"/>
            </w:pPr>
            <w:r w:rsidRPr="00931E62">
              <w:t>49 996.98 zł</w:t>
            </w:r>
          </w:p>
        </w:tc>
      </w:tr>
      <w:tr w:rsidR="00DD004F" w:rsidRPr="00931E62" w14:paraId="311CE57D" w14:textId="77777777" w:rsidTr="00896846">
        <w:tc>
          <w:tcPr>
            <w:tcW w:w="993" w:type="dxa"/>
            <w:shd w:val="clear" w:color="auto" w:fill="auto"/>
            <w:vAlign w:val="center"/>
          </w:tcPr>
          <w:p w14:paraId="08FD8F21" w14:textId="77777777" w:rsidR="00DD004F" w:rsidRPr="00931E62" w:rsidRDefault="00DD004F" w:rsidP="00931E62">
            <w:pPr>
              <w:jc w:val="center"/>
            </w:pPr>
            <w:r w:rsidRPr="00931E62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68A342" w14:textId="77777777" w:rsidR="00DD004F" w:rsidRPr="00931E62" w:rsidRDefault="00DD004F" w:rsidP="00931E62">
            <w:pPr>
              <w:jc w:val="center"/>
            </w:pPr>
            <w:r w:rsidRPr="00931E62">
              <w:t>31</w:t>
            </w:r>
          </w:p>
        </w:tc>
        <w:tc>
          <w:tcPr>
            <w:tcW w:w="4110" w:type="dxa"/>
            <w:shd w:val="clear" w:color="auto" w:fill="auto"/>
          </w:tcPr>
          <w:p w14:paraId="034BCC49" w14:textId="77777777" w:rsidR="00DD004F" w:rsidRPr="00931E62" w:rsidRDefault="00DD004F" w:rsidP="00931E62">
            <w:proofErr w:type="spellStart"/>
            <w:r w:rsidRPr="00931E62">
              <w:t>Urtica</w:t>
            </w:r>
            <w:proofErr w:type="spellEnd"/>
            <w:r w:rsidRPr="00931E62">
              <w:t xml:space="preserve"> Sp. z o.o.</w:t>
            </w:r>
          </w:p>
          <w:p w14:paraId="0DE8AD92" w14:textId="4A4D00C1" w:rsidR="00DD004F" w:rsidRPr="00931E62" w:rsidRDefault="00931E62" w:rsidP="00931E62">
            <w:r w:rsidRPr="00931E62">
              <w:t xml:space="preserve">ul. </w:t>
            </w:r>
            <w:r w:rsidR="00DD004F" w:rsidRPr="00931E62">
              <w:t>Krzemieniecka</w:t>
            </w:r>
            <w:r w:rsidR="00DD004F" w:rsidRPr="00931E62">
              <w:t xml:space="preserve"> </w:t>
            </w:r>
            <w:r w:rsidR="00DD004F" w:rsidRPr="00931E62">
              <w:t>120</w:t>
            </w:r>
            <w:r w:rsidR="00DD004F" w:rsidRPr="00931E62">
              <w:t xml:space="preserve"> </w:t>
            </w:r>
          </w:p>
          <w:p w14:paraId="3257621F" w14:textId="77777777" w:rsidR="00DD004F" w:rsidRPr="00931E62" w:rsidRDefault="00DD004F" w:rsidP="00931E62">
            <w:pPr>
              <w:jc w:val="both"/>
            </w:pPr>
            <w:r w:rsidRPr="00931E62">
              <w:t>54-640</w:t>
            </w:r>
            <w:r w:rsidRPr="00931E62">
              <w:t xml:space="preserve"> </w:t>
            </w:r>
            <w:r w:rsidRPr="00931E62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5C184B" w14:textId="77777777" w:rsidR="00DD004F" w:rsidRPr="00931E62" w:rsidRDefault="00DD004F" w:rsidP="00931E62">
            <w:pPr>
              <w:jc w:val="center"/>
            </w:pPr>
            <w:r w:rsidRPr="00931E62">
              <w:t>34 723.84 zł</w:t>
            </w:r>
          </w:p>
        </w:tc>
      </w:tr>
      <w:tr w:rsidR="00DD004F" w:rsidRPr="00931E62" w14:paraId="0183EC39" w14:textId="77777777" w:rsidTr="00896846">
        <w:tc>
          <w:tcPr>
            <w:tcW w:w="993" w:type="dxa"/>
            <w:shd w:val="clear" w:color="auto" w:fill="auto"/>
            <w:vAlign w:val="center"/>
          </w:tcPr>
          <w:p w14:paraId="3C9CC9FF" w14:textId="77777777" w:rsidR="00DD004F" w:rsidRPr="00931E62" w:rsidRDefault="00DD004F" w:rsidP="00931E62">
            <w:pPr>
              <w:jc w:val="center"/>
            </w:pPr>
            <w:r w:rsidRPr="00931E62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FE1074" w14:textId="77777777" w:rsidR="00DD004F" w:rsidRPr="00931E62" w:rsidRDefault="00DD004F" w:rsidP="00931E62">
            <w:pPr>
              <w:jc w:val="center"/>
            </w:pPr>
            <w:r w:rsidRPr="00931E62">
              <w:t>37</w:t>
            </w:r>
          </w:p>
        </w:tc>
        <w:tc>
          <w:tcPr>
            <w:tcW w:w="4110" w:type="dxa"/>
            <w:shd w:val="clear" w:color="auto" w:fill="auto"/>
          </w:tcPr>
          <w:p w14:paraId="5ECA23A8" w14:textId="77777777" w:rsidR="00DD004F" w:rsidRPr="00931E62" w:rsidRDefault="00DD004F" w:rsidP="00931E62">
            <w:proofErr w:type="spellStart"/>
            <w:r w:rsidRPr="00931E62">
              <w:t>Urtica</w:t>
            </w:r>
            <w:proofErr w:type="spellEnd"/>
            <w:r w:rsidRPr="00931E62">
              <w:t xml:space="preserve"> Sp. z o.o.</w:t>
            </w:r>
          </w:p>
          <w:p w14:paraId="0BC6C4FE" w14:textId="0722C189" w:rsidR="00DD004F" w:rsidRPr="00931E62" w:rsidRDefault="00931E62" w:rsidP="00931E62">
            <w:r w:rsidRPr="00931E62">
              <w:t xml:space="preserve">ul. </w:t>
            </w:r>
            <w:r w:rsidR="00DD004F" w:rsidRPr="00931E62">
              <w:t>Krzemieniecka</w:t>
            </w:r>
            <w:r w:rsidR="00DD004F" w:rsidRPr="00931E62">
              <w:t xml:space="preserve"> </w:t>
            </w:r>
            <w:r w:rsidR="00DD004F" w:rsidRPr="00931E62">
              <w:t>120</w:t>
            </w:r>
            <w:r w:rsidR="00DD004F" w:rsidRPr="00931E62">
              <w:t xml:space="preserve"> </w:t>
            </w:r>
          </w:p>
          <w:p w14:paraId="637FF965" w14:textId="77777777" w:rsidR="00DD004F" w:rsidRPr="00931E62" w:rsidRDefault="00DD004F" w:rsidP="00931E62">
            <w:pPr>
              <w:jc w:val="both"/>
            </w:pPr>
            <w:r w:rsidRPr="00931E62">
              <w:t>54-640</w:t>
            </w:r>
            <w:r w:rsidRPr="00931E62">
              <w:t xml:space="preserve"> </w:t>
            </w:r>
            <w:r w:rsidRPr="00931E62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8F8F94" w14:textId="77777777" w:rsidR="00DD004F" w:rsidRPr="00931E62" w:rsidRDefault="00DD004F" w:rsidP="00931E62">
            <w:pPr>
              <w:jc w:val="center"/>
            </w:pPr>
            <w:r w:rsidRPr="00931E62">
              <w:t>15 422.40 zł</w:t>
            </w:r>
          </w:p>
        </w:tc>
      </w:tr>
      <w:tr w:rsidR="00DD004F" w:rsidRPr="00931E62" w14:paraId="7EF8977D" w14:textId="77777777" w:rsidTr="00896846">
        <w:tc>
          <w:tcPr>
            <w:tcW w:w="993" w:type="dxa"/>
            <w:shd w:val="clear" w:color="auto" w:fill="auto"/>
            <w:vAlign w:val="center"/>
          </w:tcPr>
          <w:p w14:paraId="3D09F6D0" w14:textId="77777777" w:rsidR="00DD004F" w:rsidRPr="00931E62" w:rsidRDefault="00DD004F" w:rsidP="00931E62">
            <w:pPr>
              <w:jc w:val="center"/>
            </w:pPr>
            <w:r w:rsidRPr="00931E62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4E5491" w14:textId="77777777" w:rsidR="00DD004F" w:rsidRPr="00931E62" w:rsidRDefault="00DD004F" w:rsidP="00931E62">
            <w:pPr>
              <w:jc w:val="center"/>
            </w:pPr>
            <w:r w:rsidRPr="00931E62">
              <w:t>50</w:t>
            </w:r>
          </w:p>
        </w:tc>
        <w:tc>
          <w:tcPr>
            <w:tcW w:w="4110" w:type="dxa"/>
            <w:shd w:val="clear" w:color="auto" w:fill="auto"/>
          </w:tcPr>
          <w:p w14:paraId="520F1D29" w14:textId="77777777" w:rsidR="00DD004F" w:rsidRPr="00931E62" w:rsidRDefault="00DD004F" w:rsidP="00931E62">
            <w:proofErr w:type="spellStart"/>
            <w:r w:rsidRPr="00931E62">
              <w:t>Urtica</w:t>
            </w:r>
            <w:proofErr w:type="spellEnd"/>
            <w:r w:rsidRPr="00931E62">
              <w:t xml:space="preserve"> Sp. z o.o.</w:t>
            </w:r>
          </w:p>
          <w:p w14:paraId="28DE899C" w14:textId="5B675AF1" w:rsidR="00DD004F" w:rsidRPr="00931E62" w:rsidRDefault="00931E62" w:rsidP="00931E62">
            <w:r w:rsidRPr="00931E62">
              <w:t xml:space="preserve">ul. </w:t>
            </w:r>
            <w:r w:rsidR="00DD004F" w:rsidRPr="00931E62">
              <w:t>Krzemieniecka</w:t>
            </w:r>
            <w:r w:rsidR="00DD004F" w:rsidRPr="00931E62">
              <w:t xml:space="preserve"> </w:t>
            </w:r>
            <w:r w:rsidR="00DD004F" w:rsidRPr="00931E62">
              <w:t>120</w:t>
            </w:r>
            <w:r w:rsidR="00DD004F" w:rsidRPr="00931E62">
              <w:t xml:space="preserve"> </w:t>
            </w:r>
          </w:p>
          <w:p w14:paraId="7C51E5BB" w14:textId="77777777" w:rsidR="00DD004F" w:rsidRPr="00931E62" w:rsidRDefault="00DD004F" w:rsidP="00931E62">
            <w:pPr>
              <w:jc w:val="both"/>
            </w:pPr>
            <w:r w:rsidRPr="00931E62">
              <w:t>54-640</w:t>
            </w:r>
            <w:r w:rsidRPr="00931E62">
              <w:t xml:space="preserve"> </w:t>
            </w:r>
            <w:r w:rsidRPr="00931E62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E742BF" w14:textId="77777777" w:rsidR="00DD004F" w:rsidRPr="00931E62" w:rsidRDefault="00DD004F" w:rsidP="00931E62">
            <w:pPr>
              <w:jc w:val="center"/>
            </w:pPr>
            <w:r w:rsidRPr="00931E62">
              <w:t>34 830.00 zł</w:t>
            </w:r>
          </w:p>
        </w:tc>
      </w:tr>
      <w:tr w:rsidR="00DD004F" w:rsidRPr="00931E62" w14:paraId="03FE7903" w14:textId="77777777" w:rsidTr="00896846">
        <w:tc>
          <w:tcPr>
            <w:tcW w:w="993" w:type="dxa"/>
            <w:shd w:val="clear" w:color="auto" w:fill="auto"/>
            <w:vAlign w:val="center"/>
          </w:tcPr>
          <w:p w14:paraId="21D88B3A" w14:textId="77777777" w:rsidR="00DD004F" w:rsidRPr="00931E62" w:rsidRDefault="00DD004F" w:rsidP="00931E62">
            <w:pPr>
              <w:jc w:val="center"/>
            </w:pPr>
            <w:r w:rsidRPr="00931E62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61EA71" w14:textId="77777777" w:rsidR="00DD004F" w:rsidRPr="00931E62" w:rsidRDefault="00DD004F" w:rsidP="00931E62">
            <w:pPr>
              <w:jc w:val="center"/>
            </w:pPr>
            <w:r w:rsidRPr="00931E62">
              <w:t>33</w:t>
            </w:r>
          </w:p>
        </w:tc>
        <w:tc>
          <w:tcPr>
            <w:tcW w:w="4110" w:type="dxa"/>
            <w:shd w:val="clear" w:color="auto" w:fill="auto"/>
          </w:tcPr>
          <w:p w14:paraId="466BB7A2" w14:textId="77777777" w:rsidR="00DD004F" w:rsidRPr="00931E62" w:rsidRDefault="00DD004F" w:rsidP="00931E62">
            <w:r w:rsidRPr="00931E62">
              <w:t xml:space="preserve">AstraZeneca </w:t>
            </w:r>
            <w:proofErr w:type="spellStart"/>
            <w:r w:rsidRPr="00931E62">
              <w:t>Kft</w:t>
            </w:r>
            <w:proofErr w:type="spellEnd"/>
            <w:r w:rsidRPr="00931E62">
              <w:t>.</w:t>
            </w:r>
          </w:p>
          <w:p w14:paraId="16E6B947" w14:textId="77777777" w:rsidR="00DD004F" w:rsidRDefault="00DD004F" w:rsidP="00931E62">
            <w:r w:rsidRPr="00931E62">
              <w:t xml:space="preserve">1117 </w:t>
            </w:r>
            <w:proofErr w:type="spellStart"/>
            <w:r w:rsidRPr="00931E62">
              <w:t>Budapest</w:t>
            </w:r>
            <w:proofErr w:type="spellEnd"/>
            <w:r w:rsidRPr="00931E62">
              <w:t xml:space="preserve">, </w:t>
            </w:r>
            <w:proofErr w:type="spellStart"/>
            <w:r w:rsidRPr="00931E62">
              <w:t>Alíz</w:t>
            </w:r>
            <w:proofErr w:type="spellEnd"/>
            <w:r w:rsidRPr="00931E62">
              <w:t xml:space="preserve"> </w:t>
            </w:r>
            <w:proofErr w:type="spellStart"/>
            <w:r w:rsidRPr="00931E62">
              <w:t>utca</w:t>
            </w:r>
            <w:proofErr w:type="spellEnd"/>
            <w:r w:rsidRPr="00931E62">
              <w:t xml:space="preserve"> 4. B. </w:t>
            </w:r>
            <w:proofErr w:type="spellStart"/>
            <w:r w:rsidRPr="00931E62">
              <w:t>ép</w:t>
            </w:r>
            <w:proofErr w:type="spellEnd"/>
            <w:r w:rsidRPr="00931E62">
              <w:t>.</w:t>
            </w:r>
            <w:r w:rsidRPr="00931E62">
              <w:t xml:space="preserve"> </w:t>
            </w:r>
          </w:p>
          <w:p w14:paraId="54ACDFFD" w14:textId="21C7B0DE" w:rsidR="00931E62" w:rsidRPr="00931E62" w:rsidRDefault="00931E62" w:rsidP="00931E62">
            <w:r>
              <w:t>HUNGARY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19CDF2" w14:textId="77777777" w:rsidR="00DD004F" w:rsidRPr="00931E62" w:rsidRDefault="00DD004F" w:rsidP="00931E62">
            <w:pPr>
              <w:jc w:val="center"/>
            </w:pPr>
            <w:r w:rsidRPr="00931E62">
              <w:t>114 580.74 zł</w:t>
            </w:r>
          </w:p>
        </w:tc>
      </w:tr>
      <w:tr w:rsidR="00DD004F" w:rsidRPr="00931E62" w14:paraId="7D15C38B" w14:textId="77777777" w:rsidTr="00896846">
        <w:tc>
          <w:tcPr>
            <w:tcW w:w="993" w:type="dxa"/>
            <w:shd w:val="clear" w:color="auto" w:fill="auto"/>
            <w:vAlign w:val="center"/>
          </w:tcPr>
          <w:p w14:paraId="54750F20" w14:textId="77777777" w:rsidR="00DD004F" w:rsidRPr="00931E62" w:rsidRDefault="00DD004F" w:rsidP="00931E62">
            <w:pPr>
              <w:jc w:val="center"/>
            </w:pPr>
            <w:r w:rsidRPr="00931E62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D230D1" w14:textId="77777777" w:rsidR="00DD004F" w:rsidRPr="00931E62" w:rsidRDefault="00DD004F" w:rsidP="00931E62">
            <w:pPr>
              <w:jc w:val="center"/>
            </w:pPr>
            <w:r w:rsidRPr="00931E62">
              <w:t>4</w:t>
            </w:r>
          </w:p>
        </w:tc>
        <w:tc>
          <w:tcPr>
            <w:tcW w:w="4110" w:type="dxa"/>
            <w:shd w:val="clear" w:color="auto" w:fill="auto"/>
          </w:tcPr>
          <w:p w14:paraId="7FA794DE" w14:textId="0182C9C0" w:rsidR="00DD004F" w:rsidRPr="00931E62" w:rsidRDefault="00DD004F" w:rsidP="00931E62">
            <w:proofErr w:type="spellStart"/>
            <w:r w:rsidRPr="00931E62">
              <w:t>Asclepios</w:t>
            </w:r>
            <w:proofErr w:type="spellEnd"/>
            <w:r w:rsidRPr="00931E62">
              <w:t xml:space="preserve"> S.A.</w:t>
            </w:r>
          </w:p>
          <w:p w14:paraId="5B070BC6" w14:textId="11826BCC" w:rsidR="00DD004F" w:rsidRPr="00931E62" w:rsidRDefault="00931E62" w:rsidP="00931E62">
            <w:r w:rsidRPr="00931E62">
              <w:t xml:space="preserve">ul. </w:t>
            </w:r>
            <w:proofErr w:type="spellStart"/>
            <w:r w:rsidR="00DD004F" w:rsidRPr="00931E62">
              <w:t>Hubska</w:t>
            </w:r>
            <w:proofErr w:type="spellEnd"/>
            <w:r w:rsidR="00DD004F" w:rsidRPr="00931E62">
              <w:t xml:space="preserve"> </w:t>
            </w:r>
            <w:r w:rsidR="00DD004F" w:rsidRPr="00931E62">
              <w:t>44</w:t>
            </w:r>
            <w:r w:rsidR="00DD004F" w:rsidRPr="00931E62">
              <w:t xml:space="preserve"> </w:t>
            </w:r>
          </w:p>
          <w:p w14:paraId="385B7FF9" w14:textId="77777777" w:rsidR="00DD004F" w:rsidRPr="00931E62" w:rsidRDefault="00DD004F" w:rsidP="00931E62">
            <w:pPr>
              <w:jc w:val="both"/>
            </w:pPr>
            <w:r w:rsidRPr="00931E62">
              <w:t>50-502</w:t>
            </w:r>
            <w:r w:rsidRPr="00931E62">
              <w:t xml:space="preserve"> </w:t>
            </w:r>
            <w:r w:rsidRPr="00931E62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495384" w14:textId="77777777" w:rsidR="00DD004F" w:rsidRPr="00931E62" w:rsidRDefault="00DD004F" w:rsidP="00931E62">
            <w:pPr>
              <w:jc w:val="center"/>
            </w:pPr>
            <w:r w:rsidRPr="00931E62">
              <w:t>8 384.80 zł</w:t>
            </w:r>
          </w:p>
        </w:tc>
      </w:tr>
      <w:tr w:rsidR="00DD004F" w:rsidRPr="00931E62" w14:paraId="37E70271" w14:textId="77777777" w:rsidTr="00896846">
        <w:tc>
          <w:tcPr>
            <w:tcW w:w="993" w:type="dxa"/>
            <w:shd w:val="clear" w:color="auto" w:fill="auto"/>
            <w:vAlign w:val="center"/>
          </w:tcPr>
          <w:p w14:paraId="46FBAE78" w14:textId="77777777" w:rsidR="00DD004F" w:rsidRPr="00931E62" w:rsidRDefault="00DD004F" w:rsidP="00931E62">
            <w:pPr>
              <w:jc w:val="center"/>
            </w:pPr>
            <w:r w:rsidRPr="00931E62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611EEA" w14:textId="77777777" w:rsidR="00DD004F" w:rsidRPr="00931E62" w:rsidRDefault="00DD004F" w:rsidP="00931E62">
            <w:pPr>
              <w:jc w:val="center"/>
            </w:pPr>
            <w:r w:rsidRPr="00931E62">
              <w:t>14</w:t>
            </w:r>
          </w:p>
        </w:tc>
        <w:tc>
          <w:tcPr>
            <w:tcW w:w="4110" w:type="dxa"/>
            <w:shd w:val="clear" w:color="auto" w:fill="auto"/>
          </w:tcPr>
          <w:p w14:paraId="68EBD15F" w14:textId="77777777" w:rsidR="00DD004F" w:rsidRPr="00931E62" w:rsidRDefault="00DD004F" w:rsidP="00931E62">
            <w:proofErr w:type="spellStart"/>
            <w:r w:rsidRPr="00931E62">
              <w:t>Asclepios</w:t>
            </w:r>
            <w:proofErr w:type="spellEnd"/>
            <w:r w:rsidRPr="00931E62">
              <w:t xml:space="preserve"> S.A.</w:t>
            </w:r>
          </w:p>
          <w:p w14:paraId="39CC0599" w14:textId="536E288E" w:rsidR="00DD004F" w:rsidRPr="00931E62" w:rsidRDefault="00931E62" w:rsidP="00931E62">
            <w:r w:rsidRPr="00931E62">
              <w:t xml:space="preserve">ul. </w:t>
            </w:r>
            <w:proofErr w:type="spellStart"/>
            <w:r w:rsidR="00DD004F" w:rsidRPr="00931E62">
              <w:t>Hubska</w:t>
            </w:r>
            <w:proofErr w:type="spellEnd"/>
            <w:r w:rsidR="00DD004F" w:rsidRPr="00931E62">
              <w:t xml:space="preserve"> </w:t>
            </w:r>
            <w:r w:rsidR="00DD004F" w:rsidRPr="00931E62">
              <w:t>44</w:t>
            </w:r>
            <w:r w:rsidR="00DD004F" w:rsidRPr="00931E62">
              <w:t xml:space="preserve"> </w:t>
            </w:r>
          </w:p>
          <w:p w14:paraId="62FFA17C" w14:textId="77777777" w:rsidR="00DD004F" w:rsidRPr="00931E62" w:rsidRDefault="00DD004F" w:rsidP="00931E62">
            <w:pPr>
              <w:jc w:val="both"/>
            </w:pPr>
            <w:r w:rsidRPr="00931E62">
              <w:t>50-502</w:t>
            </w:r>
            <w:r w:rsidRPr="00931E62">
              <w:t xml:space="preserve"> </w:t>
            </w:r>
            <w:r w:rsidRPr="00931E62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E30943" w14:textId="77777777" w:rsidR="00DD004F" w:rsidRPr="00931E62" w:rsidRDefault="00DD004F" w:rsidP="00931E62">
            <w:pPr>
              <w:jc w:val="center"/>
            </w:pPr>
            <w:r w:rsidRPr="00931E62">
              <w:t>30 977.42 zł</w:t>
            </w:r>
          </w:p>
        </w:tc>
      </w:tr>
      <w:tr w:rsidR="00DD004F" w:rsidRPr="00931E62" w14:paraId="00833A97" w14:textId="77777777" w:rsidTr="00896846">
        <w:tc>
          <w:tcPr>
            <w:tcW w:w="993" w:type="dxa"/>
            <w:shd w:val="clear" w:color="auto" w:fill="auto"/>
            <w:vAlign w:val="center"/>
          </w:tcPr>
          <w:p w14:paraId="34557E3F" w14:textId="77777777" w:rsidR="00DD004F" w:rsidRPr="00931E62" w:rsidRDefault="00DD004F" w:rsidP="00931E62">
            <w:pPr>
              <w:jc w:val="center"/>
            </w:pPr>
            <w:r w:rsidRPr="00931E62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D8FE85" w14:textId="77777777" w:rsidR="00DD004F" w:rsidRPr="00931E62" w:rsidRDefault="00DD004F" w:rsidP="00931E62">
            <w:pPr>
              <w:jc w:val="center"/>
            </w:pPr>
            <w:r w:rsidRPr="00931E62">
              <w:t>27</w:t>
            </w:r>
          </w:p>
        </w:tc>
        <w:tc>
          <w:tcPr>
            <w:tcW w:w="4110" w:type="dxa"/>
            <w:shd w:val="clear" w:color="auto" w:fill="auto"/>
          </w:tcPr>
          <w:p w14:paraId="75A900AA" w14:textId="77777777" w:rsidR="00DD004F" w:rsidRPr="00931E62" w:rsidRDefault="00DD004F" w:rsidP="00931E62">
            <w:proofErr w:type="spellStart"/>
            <w:r w:rsidRPr="00931E62">
              <w:t>Asclepios</w:t>
            </w:r>
            <w:proofErr w:type="spellEnd"/>
            <w:r w:rsidRPr="00931E62">
              <w:t xml:space="preserve"> S.A.</w:t>
            </w:r>
          </w:p>
          <w:p w14:paraId="6F8B7D7B" w14:textId="4416C4D0" w:rsidR="00DD004F" w:rsidRPr="00931E62" w:rsidRDefault="00931E62" w:rsidP="00931E62">
            <w:r w:rsidRPr="00931E62">
              <w:t xml:space="preserve">ul. </w:t>
            </w:r>
            <w:proofErr w:type="spellStart"/>
            <w:r w:rsidR="00DD004F" w:rsidRPr="00931E62">
              <w:t>Hubska</w:t>
            </w:r>
            <w:proofErr w:type="spellEnd"/>
            <w:r w:rsidR="00DD004F" w:rsidRPr="00931E62">
              <w:t xml:space="preserve"> </w:t>
            </w:r>
            <w:r w:rsidR="00DD004F" w:rsidRPr="00931E62">
              <w:t>44</w:t>
            </w:r>
            <w:r w:rsidR="00DD004F" w:rsidRPr="00931E62">
              <w:t xml:space="preserve"> </w:t>
            </w:r>
          </w:p>
          <w:p w14:paraId="5559BE1C" w14:textId="77777777" w:rsidR="00DD004F" w:rsidRPr="00931E62" w:rsidRDefault="00DD004F" w:rsidP="00931E62">
            <w:pPr>
              <w:jc w:val="both"/>
            </w:pPr>
            <w:r w:rsidRPr="00931E62">
              <w:t>50-502</w:t>
            </w:r>
            <w:r w:rsidRPr="00931E62">
              <w:t xml:space="preserve"> </w:t>
            </w:r>
            <w:r w:rsidRPr="00931E62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DF1DB2" w14:textId="77777777" w:rsidR="00DD004F" w:rsidRPr="00931E62" w:rsidRDefault="00DD004F" w:rsidP="00931E62">
            <w:pPr>
              <w:jc w:val="center"/>
            </w:pPr>
            <w:r w:rsidRPr="00931E62">
              <w:t>2 661.66 zł</w:t>
            </w:r>
          </w:p>
        </w:tc>
      </w:tr>
      <w:tr w:rsidR="00DD004F" w:rsidRPr="00931E62" w14:paraId="4478E09D" w14:textId="77777777" w:rsidTr="00896846">
        <w:tc>
          <w:tcPr>
            <w:tcW w:w="993" w:type="dxa"/>
            <w:shd w:val="clear" w:color="auto" w:fill="auto"/>
            <w:vAlign w:val="center"/>
          </w:tcPr>
          <w:p w14:paraId="456B6F53" w14:textId="77777777" w:rsidR="00DD004F" w:rsidRPr="00931E62" w:rsidRDefault="00DD004F" w:rsidP="00931E62">
            <w:pPr>
              <w:jc w:val="center"/>
            </w:pPr>
            <w:r w:rsidRPr="00931E62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9A8D08" w14:textId="77777777" w:rsidR="00DD004F" w:rsidRPr="00931E62" w:rsidRDefault="00DD004F" w:rsidP="00931E62">
            <w:pPr>
              <w:jc w:val="center"/>
            </w:pPr>
            <w:r w:rsidRPr="00931E62">
              <w:t>34</w:t>
            </w:r>
          </w:p>
        </w:tc>
        <w:tc>
          <w:tcPr>
            <w:tcW w:w="4110" w:type="dxa"/>
            <w:shd w:val="clear" w:color="auto" w:fill="auto"/>
          </w:tcPr>
          <w:p w14:paraId="552154F4" w14:textId="77777777" w:rsidR="00DD004F" w:rsidRPr="00931E62" w:rsidRDefault="00DD004F" w:rsidP="00931E62">
            <w:proofErr w:type="spellStart"/>
            <w:r w:rsidRPr="00931E62">
              <w:t>Asclepios</w:t>
            </w:r>
            <w:proofErr w:type="spellEnd"/>
            <w:r w:rsidRPr="00931E62">
              <w:t xml:space="preserve"> S.A.</w:t>
            </w:r>
          </w:p>
          <w:p w14:paraId="7AC507CD" w14:textId="38892D0A" w:rsidR="00DD004F" w:rsidRPr="00931E62" w:rsidRDefault="00931E62" w:rsidP="00931E62">
            <w:r w:rsidRPr="00931E62">
              <w:t xml:space="preserve">ul. </w:t>
            </w:r>
            <w:proofErr w:type="spellStart"/>
            <w:r w:rsidR="00DD004F" w:rsidRPr="00931E62">
              <w:t>Hubska</w:t>
            </w:r>
            <w:proofErr w:type="spellEnd"/>
            <w:r w:rsidR="00DD004F" w:rsidRPr="00931E62">
              <w:t xml:space="preserve"> </w:t>
            </w:r>
            <w:r w:rsidR="00DD004F" w:rsidRPr="00931E62">
              <w:t>44</w:t>
            </w:r>
            <w:r w:rsidR="00DD004F" w:rsidRPr="00931E62">
              <w:t xml:space="preserve"> </w:t>
            </w:r>
          </w:p>
          <w:p w14:paraId="73C94AA4" w14:textId="77777777" w:rsidR="00DD004F" w:rsidRPr="00931E62" w:rsidRDefault="00DD004F" w:rsidP="00931E62">
            <w:pPr>
              <w:jc w:val="both"/>
            </w:pPr>
            <w:r w:rsidRPr="00931E62">
              <w:t>50-502</w:t>
            </w:r>
            <w:r w:rsidRPr="00931E62">
              <w:t xml:space="preserve"> </w:t>
            </w:r>
            <w:r w:rsidRPr="00931E62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41697F" w14:textId="77777777" w:rsidR="00DD004F" w:rsidRPr="00931E62" w:rsidRDefault="00DD004F" w:rsidP="00931E62">
            <w:pPr>
              <w:jc w:val="center"/>
            </w:pPr>
            <w:r w:rsidRPr="00931E62">
              <w:t>8 312.33 zł</w:t>
            </w:r>
          </w:p>
        </w:tc>
      </w:tr>
      <w:tr w:rsidR="00DD004F" w:rsidRPr="00931E62" w14:paraId="429834EE" w14:textId="77777777" w:rsidTr="00896846">
        <w:tc>
          <w:tcPr>
            <w:tcW w:w="993" w:type="dxa"/>
            <w:shd w:val="clear" w:color="auto" w:fill="auto"/>
            <w:vAlign w:val="center"/>
          </w:tcPr>
          <w:p w14:paraId="6C4DB8B4" w14:textId="77777777" w:rsidR="00DD004F" w:rsidRPr="00931E62" w:rsidRDefault="00DD004F" w:rsidP="00931E62">
            <w:pPr>
              <w:jc w:val="center"/>
            </w:pPr>
            <w:r w:rsidRPr="00931E62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B3D124" w14:textId="77777777" w:rsidR="00DD004F" w:rsidRPr="00931E62" w:rsidRDefault="00DD004F" w:rsidP="00931E62">
            <w:pPr>
              <w:jc w:val="center"/>
            </w:pPr>
            <w:r w:rsidRPr="00931E62">
              <w:t>36</w:t>
            </w:r>
          </w:p>
        </w:tc>
        <w:tc>
          <w:tcPr>
            <w:tcW w:w="4110" w:type="dxa"/>
            <w:shd w:val="clear" w:color="auto" w:fill="auto"/>
          </w:tcPr>
          <w:p w14:paraId="196B46BF" w14:textId="77777777" w:rsidR="00DD004F" w:rsidRPr="00931E62" w:rsidRDefault="00DD004F" w:rsidP="00931E62">
            <w:proofErr w:type="spellStart"/>
            <w:r w:rsidRPr="00931E62">
              <w:t>Asclepios</w:t>
            </w:r>
            <w:proofErr w:type="spellEnd"/>
            <w:r w:rsidRPr="00931E62">
              <w:t xml:space="preserve"> S.A.</w:t>
            </w:r>
          </w:p>
          <w:p w14:paraId="4385B9D2" w14:textId="0191AB6F" w:rsidR="00DD004F" w:rsidRPr="00931E62" w:rsidRDefault="00931E62" w:rsidP="00931E62">
            <w:r w:rsidRPr="00931E62">
              <w:lastRenderedPageBreak/>
              <w:t xml:space="preserve">ul. </w:t>
            </w:r>
            <w:proofErr w:type="spellStart"/>
            <w:r w:rsidR="00DD004F" w:rsidRPr="00931E62">
              <w:t>Hubska</w:t>
            </w:r>
            <w:proofErr w:type="spellEnd"/>
            <w:r w:rsidR="00DD004F" w:rsidRPr="00931E62">
              <w:t xml:space="preserve"> </w:t>
            </w:r>
            <w:r w:rsidR="00DD004F" w:rsidRPr="00931E62">
              <w:t>44</w:t>
            </w:r>
            <w:r w:rsidR="00DD004F" w:rsidRPr="00931E62">
              <w:t xml:space="preserve"> </w:t>
            </w:r>
          </w:p>
          <w:p w14:paraId="7C367C1C" w14:textId="77777777" w:rsidR="00DD004F" w:rsidRPr="00931E62" w:rsidRDefault="00DD004F" w:rsidP="00931E62">
            <w:pPr>
              <w:jc w:val="both"/>
            </w:pPr>
            <w:r w:rsidRPr="00931E62">
              <w:t>50-502</w:t>
            </w:r>
            <w:r w:rsidRPr="00931E62">
              <w:t xml:space="preserve"> </w:t>
            </w:r>
            <w:r w:rsidRPr="00931E62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4441AC" w14:textId="77777777" w:rsidR="00DD004F" w:rsidRPr="00931E62" w:rsidRDefault="00DD004F" w:rsidP="00931E62">
            <w:pPr>
              <w:jc w:val="center"/>
            </w:pPr>
            <w:r w:rsidRPr="00931E62">
              <w:lastRenderedPageBreak/>
              <w:t>15 626.52 zł</w:t>
            </w:r>
          </w:p>
        </w:tc>
      </w:tr>
      <w:tr w:rsidR="00DD004F" w:rsidRPr="00931E62" w14:paraId="6903EA91" w14:textId="77777777" w:rsidTr="00896846">
        <w:tc>
          <w:tcPr>
            <w:tcW w:w="993" w:type="dxa"/>
            <w:shd w:val="clear" w:color="auto" w:fill="auto"/>
            <w:vAlign w:val="center"/>
          </w:tcPr>
          <w:p w14:paraId="6433794F" w14:textId="77777777" w:rsidR="00DD004F" w:rsidRPr="00931E62" w:rsidRDefault="00DD004F" w:rsidP="00931E62">
            <w:pPr>
              <w:jc w:val="center"/>
            </w:pPr>
            <w:r w:rsidRPr="00931E62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C1A64A" w14:textId="77777777" w:rsidR="00DD004F" w:rsidRPr="00931E62" w:rsidRDefault="00DD004F" w:rsidP="00931E62">
            <w:pPr>
              <w:jc w:val="center"/>
            </w:pPr>
            <w:r w:rsidRPr="00931E62">
              <w:t>37</w:t>
            </w:r>
          </w:p>
        </w:tc>
        <w:tc>
          <w:tcPr>
            <w:tcW w:w="4110" w:type="dxa"/>
            <w:shd w:val="clear" w:color="auto" w:fill="auto"/>
          </w:tcPr>
          <w:p w14:paraId="11152F84" w14:textId="77777777" w:rsidR="00DD004F" w:rsidRPr="00931E62" w:rsidRDefault="00DD004F" w:rsidP="00931E62">
            <w:proofErr w:type="spellStart"/>
            <w:r w:rsidRPr="00931E62">
              <w:t>Asclepios</w:t>
            </w:r>
            <w:proofErr w:type="spellEnd"/>
            <w:r w:rsidRPr="00931E62">
              <w:t xml:space="preserve"> S.A.</w:t>
            </w:r>
          </w:p>
          <w:p w14:paraId="74CC8B21" w14:textId="4C6A69C9" w:rsidR="00DD004F" w:rsidRPr="00931E62" w:rsidRDefault="00931E62" w:rsidP="00931E62">
            <w:r w:rsidRPr="00931E62">
              <w:t xml:space="preserve">ul. </w:t>
            </w:r>
            <w:proofErr w:type="spellStart"/>
            <w:r w:rsidR="00DD004F" w:rsidRPr="00931E62">
              <w:t>Hubska</w:t>
            </w:r>
            <w:proofErr w:type="spellEnd"/>
            <w:r w:rsidR="00DD004F" w:rsidRPr="00931E62">
              <w:t xml:space="preserve"> </w:t>
            </w:r>
            <w:r w:rsidR="00DD004F" w:rsidRPr="00931E62">
              <w:t>44</w:t>
            </w:r>
            <w:r w:rsidR="00DD004F" w:rsidRPr="00931E62">
              <w:t xml:space="preserve"> </w:t>
            </w:r>
          </w:p>
          <w:p w14:paraId="66026952" w14:textId="77777777" w:rsidR="00DD004F" w:rsidRPr="00931E62" w:rsidRDefault="00DD004F" w:rsidP="00931E62">
            <w:pPr>
              <w:jc w:val="both"/>
            </w:pPr>
            <w:r w:rsidRPr="00931E62">
              <w:t>50-502</w:t>
            </w:r>
            <w:r w:rsidRPr="00931E62">
              <w:t xml:space="preserve"> </w:t>
            </w:r>
            <w:r w:rsidRPr="00931E62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8F6435" w14:textId="77777777" w:rsidR="00DD004F" w:rsidRPr="00931E62" w:rsidRDefault="00DD004F" w:rsidP="00931E62">
            <w:pPr>
              <w:jc w:val="center"/>
            </w:pPr>
            <w:r w:rsidRPr="00931E62">
              <w:t>11 448.00 zł</w:t>
            </w:r>
          </w:p>
        </w:tc>
      </w:tr>
      <w:tr w:rsidR="00DD004F" w:rsidRPr="00931E62" w14:paraId="16F29F48" w14:textId="77777777" w:rsidTr="00896846">
        <w:tc>
          <w:tcPr>
            <w:tcW w:w="993" w:type="dxa"/>
            <w:shd w:val="clear" w:color="auto" w:fill="auto"/>
            <w:vAlign w:val="center"/>
          </w:tcPr>
          <w:p w14:paraId="564AA80C" w14:textId="77777777" w:rsidR="00DD004F" w:rsidRPr="00931E62" w:rsidRDefault="00DD004F" w:rsidP="00931E62">
            <w:pPr>
              <w:jc w:val="center"/>
            </w:pPr>
            <w:r w:rsidRPr="00931E62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1DB95E" w14:textId="77777777" w:rsidR="00DD004F" w:rsidRPr="00931E62" w:rsidRDefault="00DD004F" w:rsidP="00931E62">
            <w:pPr>
              <w:jc w:val="center"/>
            </w:pPr>
            <w:r w:rsidRPr="00931E62">
              <w:t>2</w:t>
            </w:r>
          </w:p>
        </w:tc>
        <w:tc>
          <w:tcPr>
            <w:tcW w:w="4110" w:type="dxa"/>
            <w:shd w:val="clear" w:color="auto" w:fill="auto"/>
          </w:tcPr>
          <w:p w14:paraId="545CF8EE" w14:textId="77777777" w:rsidR="00DD004F" w:rsidRPr="00931E62" w:rsidRDefault="00DD004F" w:rsidP="00931E62">
            <w:proofErr w:type="spellStart"/>
            <w:r w:rsidRPr="00931E62">
              <w:t>Salus</w:t>
            </w:r>
            <w:proofErr w:type="spellEnd"/>
            <w:r w:rsidRPr="00931E62">
              <w:t xml:space="preserve"> International Sp. z o.o.</w:t>
            </w:r>
          </w:p>
          <w:p w14:paraId="0DC69BA1" w14:textId="29692129" w:rsidR="00DD004F" w:rsidRPr="00931E62" w:rsidRDefault="00931E62" w:rsidP="00931E62">
            <w:r w:rsidRPr="00931E62">
              <w:t xml:space="preserve">ul. </w:t>
            </w:r>
            <w:r w:rsidR="00DD004F" w:rsidRPr="00931E62">
              <w:t>Pułaskiego</w:t>
            </w:r>
            <w:r w:rsidR="00DD004F" w:rsidRPr="00931E62">
              <w:t xml:space="preserve"> </w:t>
            </w:r>
            <w:r w:rsidR="00DD004F" w:rsidRPr="00931E62">
              <w:t>9</w:t>
            </w:r>
            <w:r w:rsidR="00DD004F" w:rsidRPr="00931E62">
              <w:t xml:space="preserve"> </w:t>
            </w:r>
          </w:p>
          <w:p w14:paraId="174D28D0" w14:textId="77777777" w:rsidR="00DD004F" w:rsidRPr="00931E62" w:rsidRDefault="00DD004F" w:rsidP="00931E62">
            <w:pPr>
              <w:jc w:val="both"/>
            </w:pPr>
            <w:r w:rsidRPr="00931E62">
              <w:t>40-273</w:t>
            </w:r>
            <w:r w:rsidRPr="00931E62">
              <w:t xml:space="preserve"> </w:t>
            </w:r>
            <w:r w:rsidRPr="00931E6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236552" w14:textId="77777777" w:rsidR="00DD004F" w:rsidRPr="00931E62" w:rsidRDefault="00DD004F" w:rsidP="00931E62">
            <w:pPr>
              <w:jc w:val="center"/>
            </w:pPr>
            <w:r w:rsidRPr="00931E62">
              <w:t>11 136.53 zł</w:t>
            </w:r>
          </w:p>
        </w:tc>
      </w:tr>
      <w:tr w:rsidR="00DD004F" w:rsidRPr="00931E62" w14:paraId="080133BC" w14:textId="77777777" w:rsidTr="00896846">
        <w:tc>
          <w:tcPr>
            <w:tcW w:w="993" w:type="dxa"/>
            <w:shd w:val="clear" w:color="auto" w:fill="auto"/>
            <w:vAlign w:val="center"/>
          </w:tcPr>
          <w:p w14:paraId="74D5523D" w14:textId="77777777" w:rsidR="00DD004F" w:rsidRPr="00931E62" w:rsidRDefault="00DD004F" w:rsidP="00931E62">
            <w:pPr>
              <w:jc w:val="center"/>
            </w:pPr>
            <w:r w:rsidRPr="00931E62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C0DA22" w14:textId="77777777" w:rsidR="00DD004F" w:rsidRPr="00931E62" w:rsidRDefault="00DD004F" w:rsidP="00931E62">
            <w:pPr>
              <w:jc w:val="center"/>
            </w:pPr>
            <w:r w:rsidRPr="00931E62">
              <w:t>3</w:t>
            </w:r>
          </w:p>
        </w:tc>
        <w:tc>
          <w:tcPr>
            <w:tcW w:w="4110" w:type="dxa"/>
            <w:shd w:val="clear" w:color="auto" w:fill="auto"/>
          </w:tcPr>
          <w:p w14:paraId="1F7D1A74" w14:textId="77777777" w:rsidR="00DD004F" w:rsidRPr="00931E62" w:rsidRDefault="00DD004F" w:rsidP="00931E62">
            <w:proofErr w:type="spellStart"/>
            <w:r w:rsidRPr="00931E62">
              <w:t>Salus</w:t>
            </w:r>
            <w:proofErr w:type="spellEnd"/>
            <w:r w:rsidRPr="00931E62">
              <w:t xml:space="preserve"> International Sp. z o.o.</w:t>
            </w:r>
          </w:p>
          <w:p w14:paraId="1D6C8E4A" w14:textId="4129D85E" w:rsidR="00DD004F" w:rsidRPr="00931E62" w:rsidRDefault="00931E62" w:rsidP="00931E62">
            <w:r w:rsidRPr="00931E62">
              <w:t xml:space="preserve">ul. </w:t>
            </w:r>
            <w:r w:rsidR="00DD004F" w:rsidRPr="00931E62">
              <w:t>Pułaskiego</w:t>
            </w:r>
            <w:r w:rsidR="00DD004F" w:rsidRPr="00931E62">
              <w:t xml:space="preserve"> </w:t>
            </w:r>
            <w:r w:rsidR="00DD004F" w:rsidRPr="00931E62">
              <w:t>9</w:t>
            </w:r>
            <w:r w:rsidR="00DD004F" w:rsidRPr="00931E62">
              <w:t xml:space="preserve"> </w:t>
            </w:r>
          </w:p>
          <w:p w14:paraId="689B5E8F" w14:textId="77777777" w:rsidR="00DD004F" w:rsidRPr="00931E62" w:rsidRDefault="00DD004F" w:rsidP="00931E62">
            <w:pPr>
              <w:jc w:val="both"/>
            </w:pPr>
            <w:r w:rsidRPr="00931E62">
              <w:t>40-273</w:t>
            </w:r>
            <w:r w:rsidRPr="00931E62">
              <w:t xml:space="preserve"> </w:t>
            </w:r>
            <w:r w:rsidRPr="00931E6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877E33" w14:textId="77777777" w:rsidR="00DD004F" w:rsidRPr="00931E62" w:rsidRDefault="00DD004F" w:rsidP="00931E62">
            <w:pPr>
              <w:jc w:val="center"/>
            </w:pPr>
            <w:r w:rsidRPr="00931E62">
              <w:t>6 674.40 zł</w:t>
            </w:r>
          </w:p>
        </w:tc>
      </w:tr>
      <w:tr w:rsidR="00DD004F" w:rsidRPr="00931E62" w14:paraId="0B8BD631" w14:textId="77777777" w:rsidTr="00896846">
        <w:tc>
          <w:tcPr>
            <w:tcW w:w="993" w:type="dxa"/>
            <w:shd w:val="clear" w:color="auto" w:fill="auto"/>
            <w:vAlign w:val="center"/>
          </w:tcPr>
          <w:p w14:paraId="312A7888" w14:textId="77777777" w:rsidR="00DD004F" w:rsidRPr="00931E62" w:rsidRDefault="00DD004F" w:rsidP="00931E62">
            <w:pPr>
              <w:jc w:val="center"/>
            </w:pPr>
            <w:r w:rsidRPr="00931E62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5ECCF4" w14:textId="77777777" w:rsidR="00DD004F" w:rsidRPr="00931E62" w:rsidRDefault="00DD004F" w:rsidP="00931E62">
            <w:pPr>
              <w:jc w:val="center"/>
            </w:pPr>
            <w:r w:rsidRPr="00931E62">
              <w:t>4</w:t>
            </w:r>
          </w:p>
        </w:tc>
        <w:tc>
          <w:tcPr>
            <w:tcW w:w="4110" w:type="dxa"/>
            <w:shd w:val="clear" w:color="auto" w:fill="auto"/>
          </w:tcPr>
          <w:p w14:paraId="60E9746C" w14:textId="77777777" w:rsidR="00DD004F" w:rsidRPr="00931E62" w:rsidRDefault="00DD004F" w:rsidP="00931E62">
            <w:proofErr w:type="spellStart"/>
            <w:r w:rsidRPr="00931E62">
              <w:t>Salus</w:t>
            </w:r>
            <w:proofErr w:type="spellEnd"/>
            <w:r w:rsidRPr="00931E62">
              <w:t xml:space="preserve"> International Sp. z o.o.</w:t>
            </w:r>
          </w:p>
          <w:p w14:paraId="77242D85" w14:textId="7D5E6A02" w:rsidR="00DD004F" w:rsidRPr="00931E62" w:rsidRDefault="00931E62" w:rsidP="00931E62">
            <w:r w:rsidRPr="00931E62">
              <w:t xml:space="preserve">ul. </w:t>
            </w:r>
            <w:r w:rsidR="00DD004F" w:rsidRPr="00931E62">
              <w:t>Pułaskiego</w:t>
            </w:r>
            <w:r w:rsidR="00DD004F" w:rsidRPr="00931E62">
              <w:t xml:space="preserve"> </w:t>
            </w:r>
            <w:r w:rsidR="00DD004F" w:rsidRPr="00931E62">
              <w:t>9</w:t>
            </w:r>
            <w:r w:rsidR="00DD004F" w:rsidRPr="00931E62">
              <w:t xml:space="preserve"> </w:t>
            </w:r>
          </w:p>
          <w:p w14:paraId="41F342CC" w14:textId="77777777" w:rsidR="00DD004F" w:rsidRPr="00931E62" w:rsidRDefault="00DD004F" w:rsidP="00931E62">
            <w:pPr>
              <w:jc w:val="both"/>
            </w:pPr>
            <w:r w:rsidRPr="00931E62">
              <w:t>40-273</w:t>
            </w:r>
            <w:r w:rsidRPr="00931E62">
              <w:t xml:space="preserve"> </w:t>
            </w:r>
            <w:r w:rsidRPr="00931E6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567323" w14:textId="77777777" w:rsidR="00DD004F" w:rsidRPr="00931E62" w:rsidRDefault="00DD004F" w:rsidP="00931E62">
            <w:pPr>
              <w:jc w:val="center"/>
            </w:pPr>
            <w:r w:rsidRPr="00931E62">
              <w:t>8 878.14 zł</w:t>
            </w:r>
          </w:p>
        </w:tc>
      </w:tr>
      <w:tr w:rsidR="00DD004F" w:rsidRPr="00931E62" w14:paraId="54BEE6AA" w14:textId="77777777" w:rsidTr="00896846">
        <w:tc>
          <w:tcPr>
            <w:tcW w:w="993" w:type="dxa"/>
            <w:shd w:val="clear" w:color="auto" w:fill="auto"/>
            <w:vAlign w:val="center"/>
          </w:tcPr>
          <w:p w14:paraId="0EA4CC6D" w14:textId="77777777" w:rsidR="00DD004F" w:rsidRPr="00931E62" w:rsidRDefault="00DD004F" w:rsidP="00931E62">
            <w:pPr>
              <w:jc w:val="center"/>
            </w:pPr>
            <w:r w:rsidRPr="00931E62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433508" w14:textId="77777777" w:rsidR="00DD004F" w:rsidRPr="00931E62" w:rsidRDefault="00DD004F" w:rsidP="00931E62">
            <w:pPr>
              <w:jc w:val="center"/>
            </w:pPr>
            <w:r w:rsidRPr="00931E62">
              <w:t>5</w:t>
            </w:r>
          </w:p>
        </w:tc>
        <w:tc>
          <w:tcPr>
            <w:tcW w:w="4110" w:type="dxa"/>
            <w:shd w:val="clear" w:color="auto" w:fill="auto"/>
          </w:tcPr>
          <w:p w14:paraId="24566008" w14:textId="77777777" w:rsidR="00DD004F" w:rsidRPr="00931E62" w:rsidRDefault="00DD004F" w:rsidP="00931E62">
            <w:proofErr w:type="spellStart"/>
            <w:r w:rsidRPr="00931E62">
              <w:t>Salus</w:t>
            </w:r>
            <w:proofErr w:type="spellEnd"/>
            <w:r w:rsidRPr="00931E62">
              <w:t xml:space="preserve"> International Sp. z o.o.</w:t>
            </w:r>
          </w:p>
          <w:p w14:paraId="20AECA81" w14:textId="2A15C318" w:rsidR="00DD004F" w:rsidRPr="00931E62" w:rsidRDefault="00931E62" w:rsidP="00931E62">
            <w:r w:rsidRPr="00931E62">
              <w:t xml:space="preserve">ul. </w:t>
            </w:r>
            <w:r w:rsidR="00DD004F" w:rsidRPr="00931E62">
              <w:t>Pułaskiego</w:t>
            </w:r>
            <w:r w:rsidR="00DD004F" w:rsidRPr="00931E62">
              <w:t xml:space="preserve"> </w:t>
            </w:r>
            <w:r w:rsidR="00DD004F" w:rsidRPr="00931E62">
              <w:t>9</w:t>
            </w:r>
            <w:r w:rsidR="00DD004F" w:rsidRPr="00931E62">
              <w:t xml:space="preserve"> </w:t>
            </w:r>
          </w:p>
          <w:p w14:paraId="6C9B8828" w14:textId="77777777" w:rsidR="00DD004F" w:rsidRPr="00931E62" w:rsidRDefault="00DD004F" w:rsidP="00931E62">
            <w:pPr>
              <w:jc w:val="both"/>
            </w:pPr>
            <w:r w:rsidRPr="00931E62">
              <w:t>40-273</w:t>
            </w:r>
            <w:r w:rsidRPr="00931E62">
              <w:t xml:space="preserve"> </w:t>
            </w:r>
            <w:r w:rsidRPr="00931E6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C369CF" w14:textId="77777777" w:rsidR="00DD004F" w:rsidRPr="00931E62" w:rsidRDefault="00DD004F" w:rsidP="00931E62">
            <w:pPr>
              <w:jc w:val="center"/>
            </w:pPr>
            <w:r w:rsidRPr="00931E62">
              <w:t>116 516.75 zł</w:t>
            </w:r>
          </w:p>
        </w:tc>
      </w:tr>
      <w:tr w:rsidR="00DD004F" w:rsidRPr="00931E62" w14:paraId="5D231821" w14:textId="77777777" w:rsidTr="00896846">
        <w:tc>
          <w:tcPr>
            <w:tcW w:w="993" w:type="dxa"/>
            <w:shd w:val="clear" w:color="auto" w:fill="auto"/>
            <w:vAlign w:val="center"/>
          </w:tcPr>
          <w:p w14:paraId="3AA3F800" w14:textId="77777777" w:rsidR="00DD004F" w:rsidRPr="00931E62" w:rsidRDefault="00DD004F" w:rsidP="00931E62">
            <w:pPr>
              <w:jc w:val="center"/>
            </w:pPr>
            <w:r w:rsidRPr="00931E62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6DF596" w14:textId="77777777" w:rsidR="00DD004F" w:rsidRPr="00931E62" w:rsidRDefault="00DD004F" w:rsidP="00931E62">
            <w:pPr>
              <w:jc w:val="center"/>
            </w:pPr>
            <w:r w:rsidRPr="00931E62">
              <w:t>10</w:t>
            </w:r>
          </w:p>
        </w:tc>
        <w:tc>
          <w:tcPr>
            <w:tcW w:w="4110" w:type="dxa"/>
            <w:shd w:val="clear" w:color="auto" w:fill="auto"/>
          </w:tcPr>
          <w:p w14:paraId="7873504F" w14:textId="77777777" w:rsidR="00DD004F" w:rsidRPr="00931E62" w:rsidRDefault="00DD004F" w:rsidP="00931E62">
            <w:proofErr w:type="spellStart"/>
            <w:r w:rsidRPr="00931E62">
              <w:t>Salus</w:t>
            </w:r>
            <w:proofErr w:type="spellEnd"/>
            <w:r w:rsidRPr="00931E62">
              <w:t xml:space="preserve"> International Sp. z o.o.</w:t>
            </w:r>
          </w:p>
          <w:p w14:paraId="7ADCD836" w14:textId="1FEA26A5" w:rsidR="00DD004F" w:rsidRPr="00931E62" w:rsidRDefault="00931E62" w:rsidP="00931E62">
            <w:r w:rsidRPr="00931E62">
              <w:t xml:space="preserve">ul. </w:t>
            </w:r>
            <w:r w:rsidR="00DD004F" w:rsidRPr="00931E62">
              <w:t>Pułaskiego</w:t>
            </w:r>
            <w:r w:rsidR="00DD004F" w:rsidRPr="00931E62">
              <w:t xml:space="preserve"> </w:t>
            </w:r>
            <w:r w:rsidR="00DD004F" w:rsidRPr="00931E62">
              <w:t>9</w:t>
            </w:r>
            <w:r w:rsidR="00DD004F" w:rsidRPr="00931E62">
              <w:t xml:space="preserve"> </w:t>
            </w:r>
          </w:p>
          <w:p w14:paraId="055F9704" w14:textId="77777777" w:rsidR="00DD004F" w:rsidRPr="00931E62" w:rsidRDefault="00DD004F" w:rsidP="00931E62">
            <w:pPr>
              <w:jc w:val="both"/>
            </w:pPr>
            <w:r w:rsidRPr="00931E62">
              <w:t>40-273</w:t>
            </w:r>
            <w:r w:rsidRPr="00931E62">
              <w:t xml:space="preserve"> </w:t>
            </w:r>
            <w:r w:rsidRPr="00931E6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31309F" w14:textId="77777777" w:rsidR="00DD004F" w:rsidRPr="00931E62" w:rsidRDefault="00DD004F" w:rsidP="00931E62">
            <w:pPr>
              <w:jc w:val="center"/>
            </w:pPr>
            <w:r w:rsidRPr="00931E62">
              <w:t>231 668.44 zł</w:t>
            </w:r>
          </w:p>
        </w:tc>
      </w:tr>
      <w:tr w:rsidR="00DD004F" w:rsidRPr="00931E62" w14:paraId="637BD1A6" w14:textId="77777777" w:rsidTr="00896846">
        <w:tc>
          <w:tcPr>
            <w:tcW w:w="993" w:type="dxa"/>
            <w:shd w:val="clear" w:color="auto" w:fill="auto"/>
            <w:vAlign w:val="center"/>
          </w:tcPr>
          <w:p w14:paraId="2661980F" w14:textId="77777777" w:rsidR="00DD004F" w:rsidRPr="00931E62" w:rsidRDefault="00DD004F" w:rsidP="00931E62">
            <w:pPr>
              <w:jc w:val="center"/>
            </w:pPr>
            <w:r w:rsidRPr="00931E62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134AC6" w14:textId="77777777" w:rsidR="00DD004F" w:rsidRPr="00931E62" w:rsidRDefault="00DD004F" w:rsidP="00931E62">
            <w:pPr>
              <w:jc w:val="center"/>
            </w:pPr>
            <w:r w:rsidRPr="00931E62">
              <w:t>11</w:t>
            </w:r>
          </w:p>
        </w:tc>
        <w:tc>
          <w:tcPr>
            <w:tcW w:w="4110" w:type="dxa"/>
            <w:shd w:val="clear" w:color="auto" w:fill="auto"/>
          </w:tcPr>
          <w:p w14:paraId="442840CE" w14:textId="77777777" w:rsidR="00DD004F" w:rsidRPr="00931E62" w:rsidRDefault="00DD004F" w:rsidP="00931E62">
            <w:proofErr w:type="spellStart"/>
            <w:r w:rsidRPr="00931E62">
              <w:t>Salus</w:t>
            </w:r>
            <w:proofErr w:type="spellEnd"/>
            <w:r w:rsidRPr="00931E62">
              <w:t xml:space="preserve"> International Sp. z o.o.</w:t>
            </w:r>
          </w:p>
          <w:p w14:paraId="574B057D" w14:textId="74D940E2" w:rsidR="00DD004F" w:rsidRPr="00931E62" w:rsidRDefault="00931E62" w:rsidP="00931E62">
            <w:r w:rsidRPr="00931E62">
              <w:t xml:space="preserve">ul. </w:t>
            </w:r>
            <w:r w:rsidR="00DD004F" w:rsidRPr="00931E62">
              <w:t>Pułaskiego</w:t>
            </w:r>
            <w:r w:rsidR="00DD004F" w:rsidRPr="00931E62">
              <w:t xml:space="preserve"> </w:t>
            </w:r>
            <w:r w:rsidR="00DD004F" w:rsidRPr="00931E62">
              <w:t>9</w:t>
            </w:r>
            <w:r w:rsidR="00DD004F" w:rsidRPr="00931E62">
              <w:t xml:space="preserve"> </w:t>
            </w:r>
          </w:p>
          <w:p w14:paraId="741E6067" w14:textId="77777777" w:rsidR="00DD004F" w:rsidRPr="00931E62" w:rsidRDefault="00DD004F" w:rsidP="00931E62">
            <w:pPr>
              <w:jc w:val="both"/>
            </w:pPr>
            <w:r w:rsidRPr="00931E62">
              <w:t>40-273</w:t>
            </w:r>
            <w:r w:rsidRPr="00931E62">
              <w:t xml:space="preserve"> </w:t>
            </w:r>
            <w:r w:rsidRPr="00931E6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654102" w14:textId="77777777" w:rsidR="00DD004F" w:rsidRPr="00931E62" w:rsidRDefault="00DD004F" w:rsidP="00931E62">
            <w:pPr>
              <w:jc w:val="center"/>
            </w:pPr>
            <w:r w:rsidRPr="00931E62">
              <w:t>118 936.08 zł</w:t>
            </w:r>
          </w:p>
        </w:tc>
      </w:tr>
      <w:tr w:rsidR="00DD004F" w:rsidRPr="00931E62" w14:paraId="5573F4D8" w14:textId="77777777" w:rsidTr="00896846">
        <w:tc>
          <w:tcPr>
            <w:tcW w:w="993" w:type="dxa"/>
            <w:shd w:val="clear" w:color="auto" w:fill="auto"/>
            <w:vAlign w:val="center"/>
          </w:tcPr>
          <w:p w14:paraId="2026CB09" w14:textId="77777777" w:rsidR="00DD004F" w:rsidRPr="00931E62" w:rsidRDefault="00DD004F" w:rsidP="00931E62">
            <w:pPr>
              <w:jc w:val="center"/>
            </w:pPr>
            <w:r w:rsidRPr="00931E62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47EA2B" w14:textId="77777777" w:rsidR="00DD004F" w:rsidRPr="00931E62" w:rsidRDefault="00DD004F" w:rsidP="00931E62">
            <w:pPr>
              <w:jc w:val="center"/>
            </w:pPr>
            <w:r w:rsidRPr="00931E62">
              <w:t>12</w:t>
            </w:r>
          </w:p>
        </w:tc>
        <w:tc>
          <w:tcPr>
            <w:tcW w:w="4110" w:type="dxa"/>
            <w:shd w:val="clear" w:color="auto" w:fill="auto"/>
          </w:tcPr>
          <w:p w14:paraId="60EF3B8D" w14:textId="77777777" w:rsidR="00DD004F" w:rsidRPr="00931E62" w:rsidRDefault="00DD004F" w:rsidP="00931E62">
            <w:proofErr w:type="spellStart"/>
            <w:r w:rsidRPr="00931E62">
              <w:t>Salus</w:t>
            </w:r>
            <w:proofErr w:type="spellEnd"/>
            <w:r w:rsidRPr="00931E62">
              <w:t xml:space="preserve"> International Sp. z o.o.</w:t>
            </w:r>
          </w:p>
          <w:p w14:paraId="54CC7872" w14:textId="4D9B201A" w:rsidR="00DD004F" w:rsidRPr="00931E62" w:rsidRDefault="00931E62" w:rsidP="00931E62">
            <w:r w:rsidRPr="00931E62">
              <w:t xml:space="preserve">ul. </w:t>
            </w:r>
            <w:r w:rsidR="00DD004F" w:rsidRPr="00931E62">
              <w:t>Pułaskiego</w:t>
            </w:r>
            <w:r w:rsidR="00DD004F" w:rsidRPr="00931E62">
              <w:t xml:space="preserve"> </w:t>
            </w:r>
            <w:r w:rsidR="00DD004F" w:rsidRPr="00931E62">
              <w:t>9</w:t>
            </w:r>
            <w:r w:rsidR="00DD004F" w:rsidRPr="00931E62">
              <w:t xml:space="preserve"> </w:t>
            </w:r>
          </w:p>
          <w:p w14:paraId="4335A0A7" w14:textId="77777777" w:rsidR="00DD004F" w:rsidRPr="00931E62" w:rsidRDefault="00DD004F" w:rsidP="00931E62">
            <w:pPr>
              <w:jc w:val="both"/>
            </w:pPr>
            <w:r w:rsidRPr="00931E62">
              <w:t>40-273</w:t>
            </w:r>
            <w:r w:rsidRPr="00931E62">
              <w:t xml:space="preserve"> </w:t>
            </w:r>
            <w:r w:rsidRPr="00931E6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610E71" w14:textId="77777777" w:rsidR="00DD004F" w:rsidRPr="00931E62" w:rsidRDefault="00DD004F" w:rsidP="00931E62">
            <w:pPr>
              <w:jc w:val="center"/>
            </w:pPr>
            <w:r w:rsidRPr="00931E62">
              <w:t>11 793.59 zł</w:t>
            </w:r>
          </w:p>
        </w:tc>
      </w:tr>
      <w:tr w:rsidR="00DD004F" w:rsidRPr="00931E62" w14:paraId="00770CC9" w14:textId="77777777" w:rsidTr="00896846">
        <w:tc>
          <w:tcPr>
            <w:tcW w:w="993" w:type="dxa"/>
            <w:shd w:val="clear" w:color="auto" w:fill="auto"/>
            <w:vAlign w:val="center"/>
          </w:tcPr>
          <w:p w14:paraId="5C84DC9B" w14:textId="77777777" w:rsidR="00DD004F" w:rsidRPr="00931E62" w:rsidRDefault="00DD004F" w:rsidP="00931E62">
            <w:pPr>
              <w:jc w:val="center"/>
            </w:pPr>
            <w:r w:rsidRPr="00931E62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1013DA" w14:textId="77777777" w:rsidR="00DD004F" w:rsidRPr="00931E62" w:rsidRDefault="00DD004F" w:rsidP="00931E62">
            <w:pPr>
              <w:jc w:val="center"/>
            </w:pPr>
            <w:r w:rsidRPr="00931E62">
              <w:t>13</w:t>
            </w:r>
          </w:p>
        </w:tc>
        <w:tc>
          <w:tcPr>
            <w:tcW w:w="4110" w:type="dxa"/>
            <w:shd w:val="clear" w:color="auto" w:fill="auto"/>
          </w:tcPr>
          <w:p w14:paraId="33D68177" w14:textId="77777777" w:rsidR="00DD004F" w:rsidRPr="00931E62" w:rsidRDefault="00DD004F" w:rsidP="00931E62">
            <w:proofErr w:type="spellStart"/>
            <w:r w:rsidRPr="00931E62">
              <w:t>Salus</w:t>
            </w:r>
            <w:proofErr w:type="spellEnd"/>
            <w:r w:rsidRPr="00931E62">
              <w:t xml:space="preserve"> International Sp. z o.o.</w:t>
            </w:r>
          </w:p>
          <w:p w14:paraId="47318207" w14:textId="532B64FA" w:rsidR="00DD004F" w:rsidRPr="00931E62" w:rsidRDefault="00931E62" w:rsidP="00931E62">
            <w:r w:rsidRPr="00931E62">
              <w:t xml:space="preserve">ul. </w:t>
            </w:r>
            <w:r w:rsidR="00DD004F" w:rsidRPr="00931E62">
              <w:t>Pułaskiego</w:t>
            </w:r>
            <w:r w:rsidR="00DD004F" w:rsidRPr="00931E62">
              <w:t xml:space="preserve"> </w:t>
            </w:r>
            <w:r w:rsidR="00DD004F" w:rsidRPr="00931E62">
              <w:t>9</w:t>
            </w:r>
            <w:r w:rsidR="00DD004F" w:rsidRPr="00931E62">
              <w:t xml:space="preserve"> </w:t>
            </w:r>
          </w:p>
          <w:p w14:paraId="5156318A" w14:textId="77777777" w:rsidR="00DD004F" w:rsidRPr="00931E62" w:rsidRDefault="00DD004F" w:rsidP="00931E62">
            <w:pPr>
              <w:jc w:val="both"/>
            </w:pPr>
            <w:r w:rsidRPr="00931E62">
              <w:t>40-273</w:t>
            </w:r>
            <w:r w:rsidRPr="00931E62">
              <w:t xml:space="preserve"> </w:t>
            </w:r>
            <w:r w:rsidRPr="00931E6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B763A8" w14:textId="77777777" w:rsidR="00DD004F" w:rsidRPr="00931E62" w:rsidRDefault="00DD004F" w:rsidP="00931E62">
            <w:pPr>
              <w:jc w:val="center"/>
            </w:pPr>
            <w:r w:rsidRPr="00931E62">
              <w:t>21 340.45 zł</w:t>
            </w:r>
          </w:p>
        </w:tc>
      </w:tr>
      <w:tr w:rsidR="00DD004F" w:rsidRPr="00931E62" w14:paraId="6B32204F" w14:textId="77777777" w:rsidTr="00896846">
        <w:tc>
          <w:tcPr>
            <w:tcW w:w="993" w:type="dxa"/>
            <w:shd w:val="clear" w:color="auto" w:fill="auto"/>
            <w:vAlign w:val="center"/>
          </w:tcPr>
          <w:p w14:paraId="72322C18" w14:textId="77777777" w:rsidR="00DD004F" w:rsidRPr="00931E62" w:rsidRDefault="00DD004F" w:rsidP="00931E62">
            <w:pPr>
              <w:jc w:val="center"/>
            </w:pPr>
            <w:r w:rsidRPr="00931E62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D293F4" w14:textId="77777777" w:rsidR="00DD004F" w:rsidRPr="00931E62" w:rsidRDefault="00DD004F" w:rsidP="00931E62">
            <w:pPr>
              <w:jc w:val="center"/>
            </w:pPr>
            <w:r w:rsidRPr="00931E62">
              <w:t>14</w:t>
            </w:r>
          </w:p>
        </w:tc>
        <w:tc>
          <w:tcPr>
            <w:tcW w:w="4110" w:type="dxa"/>
            <w:shd w:val="clear" w:color="auto" w:fill="auto"/>
          </w:tcPr>
          <w:p w14:paraId="6E82A0A0" w14:textId="77777777" w:rsidR="00DD004F" w:rsidRPr="00931E62" w:rsidRDefault="00DD004F" w:rsidP="00931E62">
            <w:proofErr w:type="spellStart"/>
            <w:r w:rsidRPr="00931E62">
              <w:t>Salus</w:t>
            </w:r>
            <w:proofErr w:type="spellEnd"/>
            <w:r w:rsidRPr="00931E62">
              <w:t xml:space="preserve"> International Sp. z o.o.</w:t>
            </w:r>
          </w:p>
          <w:p w14:paraId="245901AE" w14:textId="4849EF70" w:rsidR="00DD004F" w:rsidRPr="00931E62" w:rsidRDefault="00931E62" w:rsidP="00931E62">
            <w:r w:rsidRPr="00931E62">
              <w:t xml:space="preserve">ul. </w:t>
            </w:r>
            <w:r w:rsidR="00DD004F" w:rsidRPr="00931E62">
              <w:t>Pułaskiego</w:t>
            </w:r>
            <w:r w:rsidR="00DD004F" w:rsidRPr="00931E62">
              <w:t xml:space="preserve"> </w:t>
            </w:r>
            <w:r w:rsidR="00DD004F" w:rsidRPr="00931E62">
              <w:t>9</w:t>
            </w:r>
            <w:r w:rsidR="00DD004F" w:rsidRPr="00931E62">
              <w:t xml:space="preserve"> </w:t>
            </w:r>
          </w:p>
          <w:p w14:paraId="05A224E4" w14:textId="77777777" w:rsidR="00DD004F" w:rsidRPr="00931E62" w:rsidRDefault="00DD004F" w:rsidP="00931E62">
            <w:pPr>
              <w:jc w:val="both"/>
            </w:pPr>
            <w:r w:rsidRPr="00931E62">
              <w:t>40-273</w:t>
            </w:r>
            <w:r w:rsidRPr="00931E62">
              <w:t xml:space="preserve"> </w:t>
            </w:r>
            <w:r w:rsidRPr="00931E6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6DE68A" w14:textId="77777777" w:rsidR="00DD004F" w:rsidRPr="00931E62" w:rsidRDefault="00DD004F" w:rsidP="00931E62">
            <w:pPr>
              <w:jc w:val="center"/>
            </w:pPr>
            <w:r w:rsidRPr="00931E62">
              <w:t>38 461.82 zł</w:t>
            </w:r>
          </w:p>
        </w:tc>
      </w:tr>
      <w:tr w:rsidR="00DD004F" w:rsidRPr="00931E62" w14:paraId="746AC075" w14:textId="77777777" w:rsidTr="00896846">
        <w:tc>
          <w:tcPr>
            <w:tcW w:w="993" w:type="dxa"/>
            <w:shd w:val="clear" w:color="auto" w:fill="auto"/>
            <w:vAlign w:val="center"/>
          </w:tcPr>
          <w:p w14:paraId="7D0E7147" w14:textId="77777777" w:rsidR="00DD004F" w:rsidRPr="00931E62" w:rsidRDefault="00DD004F" w:rsidP="00931E62">
            <w:pPr>
              <w:jc w:val="center"/>
            </w:pPr>
            <w:r w:rsidRPr="00931E62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1CB74A" w14:textId="77777777" w:rsidR="00DD004F" w:rsidRPr="00931E62" w:rsidRDefault="00DD004F" w:rsidP="00931E62">
            <w:pPr>
              <w:jc w:val="center"/>
            </w:pPr>
            <w:r w:rsidRPr="00931E62">
              <w:t>15</w:t>
            </w:r>
          </w:p>
        </w:tc>
        <w:tc>
          <w:tcPr>
            <w:tcW w:w="4110" w:type="dxa"/>
            <w:shd w:val="clear" w:color="auto" w:fill="auto"/>
          </w:tcPr>
          <w:p w14:paraId="1EB06D86" w14:textId="77777777" w:rsidR="00DD004F" w:rsidRPr="00931E62" w:rsidRDefault="00DD004F" w:rsidP="00931E62">
            <w:proofErr w:type="spellStart"/>
            <w:r w:rsidRPr="00931E62">
              <w:t>Salus</w:t>
            </w:r>
            <w:proofErr w:type="spellEnd"/>
            <w:r w:rsidRPr="00931E62">
              <w:t xml:space="preserve"> International Sp. z o.o.</w:t>
            </w:r>
          </w:p>
          <w:p w14:paraId="716666C6" w14:textId="57736857" w:rsidR="00DD004F" w:rsidRPr="00931E62" w:rsidRDefault="00931E62" w:rsidP="00931E62">
            <w:r w:rsidRPr="00931E62">
              <w:t xml:space="preserve">ul. </w:t>
            </w:r>
            <w:r w:rsidR="00DD004F" w:rsidRPr="00931E62">
              <w:t>Pułaskiego</w:t>
            </w:r>
            <w:r w:rsidR="00DD004F" w:rsidRPr="00931E62">
              <w:t xml:space="preserve"> </w:t>
            </w:r>
            <w:r w:rsidR="00DD004F" w:rsidRPr="00931E62">
              <w:t>9</w:t>
            </w:r>
            <w:r w:rsidR="00DD004F" w:rsidRPr="00931E62">
              <w:t xml:space="preserve"> </w:t>
            </w:r>
          </w:p>
          <w:p w14:paraId="0081A382" w14:textId="77777777" w:rsidR="00DD004F" w:rsidRPr="00931E62" w:rsidRDefault="00DD004F" w:rsidP="00931E62">
            <w:pPr>
              <w:jc w:val="both"/>
            </w:pPr>
            <w:r w:rsidRPr="00931E62">
              <w:t>40-273</w:t>
            </w:r>
            <w:r w:rsidRPr="00931E62">
              <w:t xml:space="preserve"> </w:t>
            </w:r>
            <w:r w:rsidRPr="00931E6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6A6329" w14:textId="77777777" w:rsidR="00DD004F" w:rsidRPr="00931E62" w:rsidRDefault="00DD004F" w:rsidP="00931E62">
            <w:pPr>
              <w:jc w:val="center"/>
            </w:pPr>
            <w:r w:rsidRPr="00931E62">
              <w:t>65 587.81 zł</w:t>
            </w:r>
          </w:p>
        </w:tc>
      </w:tr>
      <w:tr w:rsidR="00DD004F" w:rsidRPr="00931E62" w14:paraId="186BBBDE" w14:textId="77777777" w:rsidTr="00896846">
        <w:tc>
          <w:tcPr>
            <w:tcW w:w="993" w:type="dxa"/>
            <w:shd w:val="clear" w:color="auto" w:fill="auto"/>
            <w:vAlign w:val="center"/>
          </w:tcPr>
          <w:p w14:paraId="3E66466C" w14:textId="77777777" w:rsidR="00DD004F" w:rsidRPr="00931E62" w:rsidRDefault="00DD004F" w:rsidP="00931E62">
            <w:pPr>
              <w:jc w:val="center"/>
            </w:pPr>
            <w:r w:rsidRPr="00931E62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A86D7B" w14:textId="77777777" w:rsidR="00DD004F" w:rsidRPr="00931E62" w:rsidRDefault="00DD004F" w:rsidP="00931E62">
            <w:pPr>
              <w:jc w:val="center"/>
            </w:pPr>
            <w:r w:rsidRPr="00931E62">
              <w:t>16</w:t>
            </w:r>
          </w:p>
        </w:tc>
        <w:tc>
          <w:tcPr>
            <w:tcW w:w="4110" w:type="dxa"/>
            <w:shd w:val="clear" w:color="auto" w:fill="auto"/>
          </w:tcPr>
          <w:p w14:paraId="7C7CF620" w14:textId="77777777" w:rsidR="00DD004F" w:rsidRPr="00931E62" w:rsidRDefault="00DD004F" w:rsidP="00931E62">
            <w:proofErr w:type="spellStart"/>
            <w:r w:rsidRPr="00931E62">
              <w:t>Salus</w:t>
            </w:r>
            <w:proofErr w:type="spellEnd"/>
            <w:r w:rsidRPr="00931E62">
              <w:t xml:space="preserve"> International Sp. z o.o.</w:t>
            </w:r>
          </w:p>
          <w:p w14:paraId="60FB1FEF" w14:textId="0176A47B" w:rsidR="00DD004F" w:rsidRPr="00931E62" w:rsidRDefault="00931E62" w:rsidP="00931E62">
            <w:r w:rsidRPr="00931E62">
              <w:t xml:space="preserve">ul. </w:t>
            </w:r>
            <w:r w:rsidR="00DD004F" w:rsidRPr="00931E62">
              <w:t>Pułaskiego</w:t>
            </w:r>
            <w:r w:rsidR="00DD004F" w:rsidRPr="00931E62">
              <w:t xml:space="preserve"> </w:t>
            </w:r>
            <w:r w:rsidR="00DD004F" w:rsidRPr="00931E62">
              <w:t>9</w:t>
            </w:r>
            <w:r w:rsidR="00DD004F" w:rsidRPr="00931E62">
              <w:t xml:space="preserve"> </w:t>
            </w:r>
          </w:p>
          <w:p w14:paraId="1D050CD6" w14:textId="77777777" w:rsidR="00DD004F" w:rsidRPr="00931E62" w:rsidRDefault="00DD004F" w:rsidP="00931E62">
            <w:pPr>
              <w:jc w:val="both"/>
            </w:pPr>
            <w:r w:rsidRPr="00931E62">
              <w:t>40-273</w:t>
            </w:r>
            <w:r w:rsidRPr="00931E62">
              <w:t xml:space="preserve"> </w:t>
            </w:r>
            <w:r w:rsidRPr="00931E6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CA2EA1" w14:textId="77777777" w:rsidR="00DD004F" w:rsidRPr="00931E62" w:rsidRDefault="00DD004F" w:rsidP="00931E62">
            <w:pPr>
              <w:jc w:val="center"/>
            </w:pPr>
            <w:r w:rsidRPr="00931E62">
              <w:t>5 532.32 zł</w:t>
            </w:r>
          </w:p>
        </w:tc>
      </w:tr>
      <w:tr w:rsidR="00DD004F" w:rsidRPr="00931E62" w14:paraId="62414DB1" w14:textId="77777777" w:rsidTr="00896846">
        <w:tc>
          <w:tcPr>
            <w:tcW w:w="993" w:type="dxa"/>
            <w:shd w:val="clear" w:color="auto" w:fill="auto"/>
            <w:vAlign w:val="center"/>
          </w:tcPr>
          <w:p w14:paraId="78130445" w14:textId="77777777" w:rsidR="00DD004F" w:rsidRPr="00931E62" w:rsidRDefault="00DD004F" w:rsidP="00931E62">
            <w:pPr>
              <w:jc w:val="center"/>
            </w:pPr>
            <w:r w:rsidRPr="00931E62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97B5FE" w14:textId="77777777" w:rsidR="00DD004F" w:rsidRPr="00931E62" w:rsidRDefault="00DD004F" w:rsidP="00931E62">
            <w:pPr>
              <w:jc w:val="center"/>
            </w:pPr>
            <w:r w:rsidRPr="00931E62">
              <w:t>17</w:t>
            </w:r>
          </w:p>
        </w:tc>
        <w:tc>
          <w:tcPr>
            <w:tcW w:w="4110" w:type="dxa"/>
            <w:shd w:val="clear" w:color="auto" w:fill="auto"/>
          </w:tcPr>
          <w:p w14:paraId="332D8C8B" w14:textId="77777777" w:rsidR="00DD004F" w:rsidRPr="00931E62" w:rsidRDefault="00DD004F" w:rsidP="00931E62">
            <w:proofErr w:type="spellStart"/>
            <w:r w:rsidRPr="00931E62">
              <w:t>Salus</w:t>
            </w:r>
            <w:proofErr w:type="spellEnd"/>
            <w:r w:rsidRPr="00931E62">
              <w:t xml:space="preserve"> International Sp. z o.o.</w:t>
            </w:r>
          </w:p>
          <w:p w14:paraId="75757DF8" w14:textId="3F90B21D" w:rsidR="00DD004F" w:rsidRPr="00931E62" w:rsidRDefault="00931E62" w:rsidP="00931E62">
            <w:r w:rsidRPr="00931E62">
              <w:t xml:space="preserve">ul. </w:t>
            </w:r>
            <w:r w:rsidR="00DD004F" w:rsidRPr="00931E62">
              <w:t>Pułaskiego</w:t>
            </w:r>
            <w:r w:rsidR="00DD004F" w:rsidRPr="00931E62">
              <w:t xml:space="preserve"> </w:t>
            </w:r>
            <w:r w:rsidR="00DD004F" w:rsidRPr="00931E62">
              <w:t>9</w:t>
            </w:r>
            <w:r w:rsidR="00DD004F" w:rsidRPr="00931E62">
              <w:t xml:space="preserve"> </w:t>
            </w:r>
          </w:p>
          <w:p w14:paraId="376E8C41" w14:textId="77777777" w:rsidR="00DD004F" w:rsidRPr="00931E62" w:rsidRDefault="00DD004F" w:rsidP="00931E62">
            <w:pPr>
              <w:jc w:val="both"/>
            </w:pPr>
            <w:r w:rsidRPr="00931E62">
              <w:t>40-273</w:t>
            </w:r>
            <w:r w:rsidRPr="00931E62">
              <w:t xml:space="preserve"> </w:t>
            </w:r>
            <w:r w:rsidRPr="00931E6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076884" w14:textId="77777777" w:rsidR="00DD004F" w:rsidRPr="00931E62" w:rsidRDefault="00DD004F" w:rsidP="00931E62">
            <w:pPr>
              <w:jc w:val="center"/>
            </w:pPr>
            <w:r w:rsidRPr="00931E62">
              <w:t>59 876.14 zł</w:t>
            </w:r>
          </w:p>
        </w:tc>
      </w:tr>
      <w:tr w:rsidR="00DD004F" w:rsidRPr="00931E62" w14:paraId="1ABEE0A3" w14:textId="77777777" w:rsidTr="00896846">
        <w:tc>
          <w:tcPr>
            <w:tcW w:w="993" w:type="dxa"/>
            <w:shd w:val="clear" w:color="auto" w:fill="auto"/>
            <w:vAlign w:val="center"/>
          </w:tcPr>
          <w:p w14:paraId="7E4E72E9" w14:textId="77777777" w:rsidR="00DD004F" w:rsidRPr="00931E62" w:rsidRDefault="00DD004F" w:rsidP="00931E62">
            <w:pPr>
              <w:jc w:val="center"/>
            </w:pPr>
            <w:r w:rsidRPr="00931E62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9B5F44" w14:textId="77777777" w:rsidR="00DD004F" w:rsidRPr="00931E62" w:rsidRDefault="00DD004F" w:rsidP="00931E62">
            <w:pPr>
              <w:jc w:val="center"/>
            </w:pPr>
            <w:r w:rsidRPr="00931E62">
              <w:t>18</w:t>
            </w:r>
          </w:p>
        </w:tc>
        <w:tc>
          <w:tcPr>
            <w:tcW w:w="4110" w:type="dxa"/>
            <w:shd w:val="clear" w:color="auto" w:fill="auto"/>
          </w:tcPr>
          <w:p w14:paraId="3DA268AE" w14:textId="77777777" w:rsidR="00DD004F" w:rsidRPr="00931E62" w:rsidRDefault="00DD004F" w:rsidP="00931E62">
            <w:proofErr w:type="spellStart"/>
            <w:r w:rsidRPr="00931E62">
              <w:t>Salus</w:t>
            </w:r>
            <w:proofErr w:type="spellEnd"/>
            <w:r w:rsidRPr="00931E62">
              <w:t xml:space="preserve"> International Sp. z o.o.</w:t>
            </w:r>
          </w:p>
          <w:p w14:paraId="1A969ECD" w14:textId="1A5359E2" w:rsidR="00DD004F" w:rsidRPr="00931E62" w:rsidRDefault="00931E62" w:rsidP="00931E62">
            <w:r w:rsidRPr="00931E62">
              <w:t xml:space="preserve">ul. </w:t>
            </w:r>
            <w:r w:rsidR="00DD004F" w:rsidRPr="00931E62">
              <w:t>Pułaskiego</w:t>
            </w:r>
            <w:r w:rsidR="00DD004F" w:rsidRPr="00931E62">
              <w:t xml:space="preserve"> </w:t>
            </w:r>
            <w:r w:rsidR="00DD004F" w:rsidRPr="00931E62">
              <w:t>9</w:t>
            </w:r>
            <w:r w:rsidR="00DD004F" w:rsidRPr="00931E62">
              <w:t xml:space="preserve"> </w:t>
            </w:r>
          </w:p>
          <w:p w14:paraId="1F56CBCE" w14:textId="77777777" w:rsidR="00DD004F" w:rsidRPr="00931E62" w:rsidRDefault="00DD004F" w:rsidP="00931E62">
            <w:pPr>
              <w:jc w:val="both"/>
            </w:pPr>
            <w:r w:rsidRPr="00931E62">
              <w:t>40-273</w:t>
            </w:r>
            <w:r w:rsidRPr="00931E62">
              <w:t xml:space="preserve"> </w:t>
            </w:r>
            <w:r w:rsidRPr="00931E6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D5738D" w14:textId="77777777" w:rsidR="00DD004F" w:rsidRPr="00931E62" w:rsidRDefault="00DD004F" w:rsidP="00931E62">
            <w:pPr>
              <w:jc w:val="center"/>
            </w:pPr>
            <w:r w:rsidRPr="00931E62">
              <w:t>70 050.69 zł</w:t>
            </w:r>
          </w:p>
        </w:tc>
      </w:tr>
      <w:tr w:rsidR="00DD004F" w:rsidRPr="00931E62" w14:paraId="2274A159" w14:textId="77777777" w:rsidTr="00896846">
        <w:tc>
          <w:tcPr>
            <w:tcW w:w="993" w:type="dxa"/>
            <w:shd w:val="clear" w:color="auto" w:fill="auto"/>
            <w:vAlign w:val="center"/>
          </w:tcPr>
          <w:p w14:paraId="27BC7CB9" w14:textId="77777777" w:rsidR="00DD004F" w:rsidRPr="00931E62" w:rsidRDefault="00DD004F" w:rsidP="00931E62">
            <w:pPr>
              <w:jc w:val="center"/>
            </w:pPr>
            <w:r w:rsidRPr="00931E62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097ED5" w14:textId="77777777" w:rsidR="00DD004F" w:rsidRPr="00931E62" w:rsidRDefault="00DD004F" w:rsidP="00931E62">
            <w:pPr>
              <w:jc w:val="center"/>
            </w:pPr>
            <w:r w:rsidRPr="00931E62">
              <w:t>19</w:t>
            </w:r>
          </w:p>
        </w:tc>
        <w:tc>
          <w:tcPr>
            <w:tcW w:w="4110" w:type="dxa"/>
            <w:shd w:val="clear" w:color="auto" w:fill="auto"/>
          </w:tcPr>
          <w:p w14:paraId="585358A4" w14:textId="77777777" w:rsidR="00DD004F" w:rsidRPr="00931E62" w:rsidRDefault="00DD004F" w:rsidP="00931E62">
            <w:proofErr w:type="spellStart"/>
            <w:r w:rsidRPr="00931E62">
              <w:t>Salus</w:t>
            </w:r>
            <w:proofErr w:type="spellEnd"/>
            <w:r w:rsidRPr="00931E62">
              <w:t xml:space="preserve"> International Sp. z o.o.</w:t>
            </w:r>
          </w:p>
          <w:p w14:paraId="107C6C50" w14:textId="17DD3377" w:rsidR="00DD004F" w:rsidRPr="00931E62" w:rsidRDefault="00931E62" w:rsidP="00931E62">
            <w:r w:rsidRPr="00931E62">
              <w:t xml:space="preserve">ul. </w:t>
            </w:r>
            <w:r w:rsidR="00DD004F" w:rsidRPr="00931E62">
              <w:t>Pułaskiego</w:t>
            </w:r>
            <w:r w:rsidR="00DD004F" w:rsidRPr="00931E62">
              <w:t xml:space="preserve"> </w:t>
            </w:r>
            <w:r w:rsidR="00DD004F" w:rsidRPr="00931E62">
              <w:t>9</w:t>
            </w:r>
            <w:r w:rsidR="00DD004F" w:rsidRPr="00931E62">
              <w:t xml:space="preserve"> </w:t>
            </w:r>
          </w:p>
          <w:p w14:paraId="1053FFA6" w14:textId="77777777" w:rsidR="00DD004F" w:rsidRPr="00931E62" w:rsidRDefault="00DD004F" w:rsidP="00931E62">
            <w:pPr>
              <w:jc w:val="both"/>
            </w:pPr>
            <w:r w:rsidRPr="00931E62">
              <w:t>40-273</w:t>
            </w:r>
            <w:r w:rsidRPr="00931E62">
              <w:t xml:space="preserve"> </w:t>
            </w:r>
            <w:r w:rsidRPr="00931E6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833AD5" w14:textId="77777777" w:rsidR="00DD004F" w:rsidRPr="00931E62" w:rsidRDefault="00DD004F" w:rsidP="00931E62">
            <w:pPr>
              <w:jc w:val="center"/>
            </w:pPr>
            <w:r w:rsidRPr="00931E62">
              <w:t>20 925.46 zł</w:t>
            </w:r>
          </w:p>
        </w:tc>
      </w:tr>
      <w:tr w:rsidR="00DD004F" w:rsidRPr="00931E62" w14:paraId="6B8AFB1C" w14:textId="77777777" w:rsidTr="00896846">
        <w:tc>
          <w:tcPr>
            <w:tcW w:w="993" w:type="dxa"/>
            <w:shd w:val="clear" w:color="auto" w:fill="auto"/>
            <w:vAlign w:val="center"/>
          </w:tcPr>
          <w:p w14:paraId="6F5E8E00" w14:textId="77777777" w:rsidR="00DD004F" w:rsidRPr="00931E62" w:rsidRDefault="00DD004F" w:rsidP="00931E62">
            <w:pPr>
              <w:jc w:val="center"/>
            </w:pPr>
            <w:r w:rsidRPr="00931E62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7A83F6" w14:textId="77777777" w:rsidR="00DD004F" w:rsidRPr="00931E62" w:rsidRDefault="00DD004F" w:rsidP="00931E62">
            <w:pPr>
              <w:jc w:val="center"/>
            </w:pPr>
            <w:r w:rsidRPr="00931E62">
              <w:t>20</w:t>
            </w:r>
          </w:p>
        </w:tc>
        <w:tc>
          <w:tcPr>
            <w:tcW w:w="4110" w:type="dxa"/>
            <w:shd w:val="clear" w:color="auto" w:fill="auto"/>
          </w:tcPr>
          <w:p w14:paraId="0C252A18" w14:textId="77777777" w:rsidR="00DD004F" w:rsidRPr="00931E62" w:rsidRDefault="00DD004F" w:rsidP="00931E62">
            <w:proofErr w:type="spellStart"/>
            <w:r w:rsidRPr="00931E62">
              <w:t>Salus</w:t>
            </w:r>
            <w:proofErr w:type="spellEnd"/>
            <w:r w:rsidRPr="00931E62">
              <w:t xml:space="preserve"> International Sp. z o.o.</w:t>
            </w:r>
          </w:p>
          <w:p w14:paraId="08CC9744" w14:textId="6228081B" w:rsidR="00DD004F" w:rsidRPr="00931E62" w:rsidRDefault="00931E62" w:rsidP="00931E62">
            <w:r w:rsidRPr="00931E62">
              <w:t xml:space="preserve">ul. </w:t>
            </w:r>
            <w:r w:rsidR="00DD004F" w:rsidRPr="00931E62">
              <w:t>Pułaskiego</w:t>
            </w:r>
            <w:r w:rsidR="00DD004F" w:rsidRPr="00931E62">
              <w:t xml:space="preserve"> </w:t>
            </w:r>
            <w:r w:rsidR="00DD004F" w:rsidRPr="00931E62">
              <w:t>9</w:t>
            </w:r>
            <w:r w:rsidR="00DD004F" w:rsidRPr="00931E62">
              <w:t xml:space="preserve"> </w:t>
            </w:r>
          </w:p>
          <w:p w14:paraId="2BD3B630" w14:textId="77777777" w:rsidR="00DD004F" w:rsidRPr="00931E62" w:rsidRDefault="00DD004F" w:rsidP="00931E62">
            <w:pPr>
              <w:jc w:val="both"/>
            </w:pPr>
            <w:r w:rsidRPr="00931E62">
              <w:t>40-273</w:t>
            </w:r>
            <w:r w:rsidRPr="00931E62">
              <w:t xml:space="preserve"> </w:t>
            </w:r>
            <w:r w:rsidRPr="00931E6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0128E6" w14:textId="77777777" w:rsidR="00DD004F" w:rsidRPr="00931E62" w:rsidRDefault="00DD004F" w:rsidP="00931E62">
            <w:pPr>
              <w:jc w:val="center"/>
            </w:pPr>
            <w:r w:rsidRPr="00931E62">
              <w:t>1 185.96 zł</w:t>
            </w:r>
          </w:p>
        </w:tc>
      </w:tr>
      <w:tr w:rsidR="00DD004F" w:rsidRPr="00931E62" w14:paraId="19F32827" w14:textId="77777777" w:rsidTr="00896846">
        <w:tc>
          <w:tcPr>
            <w:tcW w:w="993" w:type="dxa"/>
            <w:shd w:val="clear" w:color="auto" w:fill="auto"/>
            <w:vAlign w:val="center"/>
          </w:tcPr>
          <w:p w14:paraId="4DD04F3E" w14:textId="77777777" w:rsidR="00DD004F" w:rsidRPr="00931E62" w:rsidRDefault="00DD004F" w:rsidP="00931E62">
            <w:pPr>
              <w:jc w:val="center"/>
            </w:pPr>
            <w:r w:rsidRPr="00931E62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7CD0EB" w14:textId="77777777" w:rsidR="00DD004F" w:rsidRPr="00931E62" w:rsidRDefault="00DD004F" w:rsidP="00931E62">
            <w:pPr>
              <w:jc w:val="center"/>
            </w:pPr>
            <w:r w:rsidRPr="00931E62">
              <w:t>21</w:t>
            </w:r>
          </w:p>
        </w:tc>
        <w:tc>
          <w:tcPr>
            <w:tcW w:w="4110" w:type="dxa"/>
            <w:shd w:val="clear" w:color="auto" w:fill="auto"/>
          </w:tcPr>
          <w:p w14:paraId="0E67A795" w14:textId="77777777" w:rsidR="00DD004F" w:rsidRPr="00931E62" w:rsidRDefault="00DD004F" w:rsidP="00931E62">
            <w:proofErr w:type="spellStart"/>
            <w:r w:rsidRPr="00931E62">
              <w:t>Salus</w:t>
            </w:r>
            <w:proofErr w:type="spellEnd"/>
            <w:r w:rsidRPr="00931E62">
              <w:t xml:space="preserve"> International Sp. z o.o.</w:t>
            </w:r>
          </w:p>
          <w:p w14:paraId="3994BB4C" w14:textId="456BD21D" w:rsidR="00DD004F" w:rsidRPr="00931E62" w:rsidRDefault="00931E62" w:rsidP="00931E62">
            <w:r w:rsidRPr="00931E62">
              <w:t xml:space="preserve">ul. </w:t>
            </w:r>
            <w:r w:rsidR="00DD004F" w:rsidRPr="00931E62">
              <w:t>Pułaskiego</w:t>
            </w:r>
            <w:r w:rsidR="00DD004F" w:rsidRPr="00931E62">
              <w:t xml:space="preserve"> </w:t>
            </w:r>
            <w:r w:rsidR="00DD004F" w:rsidRPr="00931E62">
              <w:t>9</w:t>
            </w:r>
            <w:r w:rsidR="00DD004F" w:rsidRPr="00931E62">
              <w:t xml:space="preserve"> </w:t>
            </w:r>
          </w:p>
          <w:p w14:paraId="19E226FB" w14:textId="77777777" w:rsidR="00DD004F" w:rsidRPr="00931E62" w:rsidRDefault="00DD004F" w:rsidP="00931E62">
            <w:pPr>
              <w:jc w:val="both"/>
            </w:pPr>
            <w:r w:rsidRPr="00931E62">
              <w:t>40-273</w:t>
            </w:r>
            <w:r w:rsidRPr="00931E62">
              <w:t xml:space="preserve"> </w:t>
            </w:r>
            <w:r w:rsidRPr="00931E6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FE32E5" w14:textId="77777777" w:rsidR="00DD004F" w:rsidRPr="00931E62" w:rsidRDefault="00DD004F" w:rsidP="00931E62">
            <w:pPr>
              <w:jc w:val="center"/>
            </w:pPr>
            <w:r w:rsidRPr="00931E62">
              <w:t>1 153 844.00 zł</w:t>
            </w:r>
          </w:p>
        </w:tc>
      </w:tr>
      <w:tr w:rsidR="00DD004F" w:rsidRPr="00931E62" w14:paraId="3FC25254" w14:textId="77777777" w:rsidTr="00896846">
        <w:tc>
          <w:tcPr>
            <w:tcW w:w="993" w:type="dxa"/>
            <w:shd w:val="clear" w:color="auto" w:fill="auto"/>
            <w:vAlign w:val="center"/>
          </w:tcPr>
          <w:p w14:paraId="2058130C" w14:textId="77777777" w:rsidR="00DD004F" w:rsidRPr="00931E62" w:rsidRDefault="00DD004F" w:rsidP="00931E62">
            <w:pPr>
              <w:jc w:val="center"/>
            </w:pPr>
            <w:r w:rsidRPr="00931E62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DF73A5" w14:textId="77777777" w:rsidR="00DD004F" w:rsidRPr="00931E62" w:rsidRDefault="00DD004F" w:rsidP="00931E62">
            <w:pPr>
              <w:jc w:val="center"/>
            </w:pPr>
            <w:r w:rsidRPr="00931E62">
              <w:t>22</w:t>
            </w:r>
          </w:p>
        </w:tc>
        <w:tc>
          <w:tcPr>
            <w:tcW w:w="4110" w:type="dxa"/>
            <w:shd w:val="clear" w:color="auto" w:fill="auto"/>
          </w:tcPr>
          <w:p w14:paraId="30647B4D" w14:textId="77777777" w:rsidR="00DD004F" w:rsidRPr="00931E62" w:rsidRDefault="00DD004F" w:rsidP="00931E62">
            <w:proofErr w:type="spellStart"/>
            <w:r w:rsidRPr="00931E62">
              <w:t>Salus</w:t>
            </w:r>
            <w:proofErr w:type="spellEnd"/>
            <w:r w:rsidRPr="00931E62">
              <w:t xml:space="preserve"> International Sp. z o.o.</w:t>
            </w:r>
          </w:p>
          <w:p w14:paraId="19DB0447" w14:textId="37ADDEAA" w:rsidR="00DD004F" w:rsidRPr="00931E62" w:rsidRDefault="00931E62" w:rsidP="00931E62">
            <w:r w:rsidRPr="00931E62">
              <w:t xml:space="preserve">ul. </w:t>
            </w:r>
            <w:r w:rsidR="00DD004F" w:rsidRPr="00931E62">
              <w:t>Pułaskiego</w:t>
            </w:r>
            <w:r w:rsidR="00DD004F" w:rsidRPr="00931E62">
              <w:t xml:space="preserve"> </w:t>
            </w:r>
            <w:r w:rsidR="00DD004F" w:rsidRPr="00931E62">
              <w:t>9</w:t>
            </w:r>
            <w:r w:rsidR="00DD004F" w:rsidRPr="00931E62">
              <w:t xml:space="preserve"> </w:t>
            </w:r>
          </w:p>
          <w:p w14:paraId="023FE054" w14:textId="77777777" w:rsidR="00DD004F" w:rsidRPr="00931E62" w:rsidRDefault="00DD004F" w:rsidP="00931E62">
            <w:pPr>
              <w:jc w:val="both"/>
            </w:pPr>
            <w:r w:rsidRPr="00931E62">
              <w:t>40-273</w:t>
            </w:r>
            <w:r w:rsidRPr="00931E62">
              <w:t xml:space="preserve"> </w:t>
            </w:r>
            <w:r w:rsidRPr="00931E6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8DA365" w14:textId="77777777" w:rsidR="00DD004F" w:rsidRPr="00931E62" w:rsidRDefault="00DD004F" w:rsidP="00931E62">
            <w:pPr>
              <w:jc w:val="center"/>
            </w:pPr>
            <w:r w:rsidRPr="00931E62">
              <w:t>19 789.88 zł</w:t>
            </w:r>
          </w:p>
        </w:tc>
      </w:tr>
      <w:tr w:rsidR="00DD004F" w:rsidRPr="00931E62" w14:paraId="316B0EC8" w14:textId="77777777" w:rsidTr="00896846">
        <w:tc>
          <w:tcPr>
            <w:tcW w:w="993" w:type="dxa"/>
            <w:shd w:val="clear" w:color="auto" w:fill="auto"/>
            <w:vAlign w:val="center"/>
          </w:tcPr>
          <w:p w14:paraId="1CDD3BEE" w14:textId="77777777" w:rsidR="00DD004F" w:rsidRPr="00931E62" w:rsidRDefault="00DD004F" w:rsidP="00931E62">
            <w:pPr>
              <w:jc w:val="center"/>
            </w:pPr>
            <w:r w:rsidRPr="00931E62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50E403" w14:textId="77777777" w:rsidR="00DD004F" w:rsidRPr="00931E62" w:rsidRDefault="00DD004F" w:rsidP="00931E62">
            <w:pPr>
              <w:jc w:val="center"/>
            </w:pPr>
            <w:r w:rsidRPr="00931E62">
              <w:t>23</w:t>
            </w:r>
          </w:p>
        </w:tc>
        <w:tc>
          <w:tcPr>
            <w:tcW w:w="4110" w:type="dxa"/>
            <w:shd w:val="clear" w:color="auto" w:fill="auto"/>
          </w:tcPr>
          <w:p w14:paraId="30483D07" w14:textId="77777777" w:rsidR="00DD004F" w:rsidRPr="00931E62" w:rsidRDefault="00DD004F" w:rsidP="00931E62">
            <w:proofErr w:type="spellStart"/>
            <w:r w:rsidRPr="00931E62">
              <w:t>Salus</w:t>
            </w:r>
            <w:proofErr w:type="spellEnd"/>
            <w:r w:rsidRPr="00931E62">
              <w:t xml:space="preserve"> International Sp. z o.o.</w:t>
            </w:r>
          </w:p>
          <w:p w14:paraId="5E5A0BC9" w14:textId="5426C1FC" w:rsidR="00DD004F" w:rsidRPr="00931E62" w:rsidRDefault="00931E62" w:rsidP="00931E62">
            <w:r w:rsidRPr="00931E62">
              <w:t xml:space="preserve">ul. </w:t>
            </w:r>
            <w:r w:rsidR="00DD004F" w:rsidRPr="00931E62">
              <w:t>Pułaskiego</w:t>
            </w:r>
            <w:r w:rsidR="00DD004F" w:rsidRPr="00931E62">
              <w:t xml:space="preserve"> </w:t>
            </w:r>
            <w:r w:rsidR="00DD004F" w:rsidRPr="00931E62">
              <w:t>9</w:t>
            </w:r>
            <w:r w:rsidR="00DD004F" w:rsidRPr="00931E62">
              <w:t xml:space="preserve"> </w:t>
            </w:r>
          </w:p>
          <w:p w14:paraId="3F82FA7B" w14:textId="77777777" w:rsidR="00DD004F" w:rsidRPr="00931E62" w:rsidRDefault="00DD004F" w:rsidP="00931E62">
            <w:pPr>
              <w:jc w:val="both"/>
            </w:pPr>
            <w:r w:rsidRPr="00931E62">
              <w:t>40-273</w:t>
            </w:r>
            <w:r w:rsidRPr="00931E62">
              <w:t xml:space="preserve"> </w:t>
            </w:r>
            <w:r w:rsidRPr="00931E6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D02012" w14:textId="77777777" w:rsidR="00DD004F" w:rsidRPr="00931E62" w:rsidRDefault="00DD004F" w:rsidP="00931E62">
            <w:pPr>
              <w:jc w:val="center"/>
            </w:pPr>
            <w:r w:rsidRPr="00931E62">
              <w:t>115 246.46 zł</w:t>
            </w:r>
          </w:p>
        </w:tc>
      </w:tr>
      <w:tr w:rsidR="00DD004F" w:rsidRPr="00931E62" w14:paraId="6FFE9E79" w14:textId="77777777" w:rsidTr="00896846">
        <w:tc>
          <w:tcPr>
            <w:tcW w:w="993" w:type="dxa"/>
            <w:shd w:val="clear" w:color="auto" w:fill="auto"/>
            <w:vAlign w:val="center"/>
          </w:tcPr>
          <w:p w14:paraId="7322E9FE" w14:textId="77777777" w:rsidR="00DD004F" w:rsidRPr="00931E62" w:rsidRDefault="00DD004F" w:rsidP="00931E62">
            <w:pPr>
              <w:jc w:val="center"/>
            </w:pPr>
            <w:r w:rsidRPr="00931E62">
              <w:lastRenderedPageBreak/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779F39" w14:textId="77777777" w:rsidR="00DD004F" w:rsidRPr="00931E62" w:rsidRDefault="00DD004F" w:rsidP="00931E62">
            <w:pPr>
              <w:jc w:val="center"/>
            </w:pPr>
            <w:r w:rsidRPr="00931E62">
              <w:t>24</w:t>
            </w:r>
          </w:p>
        </w:tc>
        <w:tc>
          <w:tcPr>
            <w:tcW w:w="4110" w:type="dxa"/>
            <w:shd w:val="clear" w:color="auto" w:fill="auto"/>
          </w:tcPr>
          <w:p w14:paraId="1124218E" w14:textId="77777777" w:rsidR="00DD004F" w:rsidRPr="00931E62" w:rsidRDefault="00DD004F" w:rsidP="00931E62">
            <w:proofErr w:type="spellStart"/>
            <w:r w:rsidRPr="00931E62">
              <w:t>Salus</w:t>
            </w:r>
            <w:proofErr w:type="spellEnd"/>
            <w:r w:rsidRPr="00931E62">
              <w:t xml:space="preserve"> International Sp. z o.o.</w:t>
            </w:r>
          </w:p>
          <w:p w14:paraId="322801E1" w14:textId="4EFC09A4" w:rsidR="00DD004F" w:rsidRPr="00931E62" w:rsidRDefault="00931E62" w:rsidP="00931E62">
            <w:r w:rsidRPr="00931E62">
              <w:t xml:space="preserve">ul. </w:t>
            </w:r>
            <w:r w:rsidR="00DD004F" w:rsidRPr="00931E62">
              <w:t>Pułaskiego</w:t>
            </w:r>
            <w:r w:rsidR="00DD004F" w:rsidRPr="00931E62">
              <w:t xml:space="preserve"> </w:t>
            </w:r>
            <w:r w:rsidR="00DD004F" w:rsidRPr="00931E62">
              <w:t>9</w:t>
            </w:r>
            <w:r w:rsidR="00DD004F" w:rsidRPr="00931E62">
              <w:t xml:space="preserve"> </w:t>
            </w:r>
          </w:p>
          <w:p w14:paraId="43DCDE8B" w14:textId="77777777" w:rsidR="00DD004F" w:rsidRPr="00931E62" w:rsidRDefault="00DD004F" w:rsidP="00931E62">
            <w:pPr>
              <w:jc w:val="both"/>
            </w:pPr>
            <w:r w:rsidRPr="00931E62">
              <w:t>40-273</w:t>
            </w:r>
            <w:r w:rsidRPr="00931E62">
              <w:t xml:space="preserve"> </w:t>
            </w:r>
            <w:r w:rsidRPr="00931E6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52511E" w14:textId="77777777" w:rsidR="00DD004F" w:rsidRPr="00931E62" w:rsidRDefault="00DD004F" w:rsidP="00931E62">
            <w:pPr>
              <w:jc w:val="center"/>
            </w:pPr>
            <w:r w:rsidRPr="00931E62">
              <w:t>75 973.91 zł</w:t>
            </w:r>
          </w:p>
        </w:tc>
      </w:tr>
      <w:tr w:rsidR="00DD004F" w:rsidRPr="00931E62" w14:paraId="39124B04" w14:textId="77777777" w:rsidTr="00896846">
        <w:tc>
          <w:tcPr>
            <w:tcW w:w="993" w:type="dxa"/>
            <w:shd w:val="clear" w:color="auto" w:fill="auto"/>
            <w:vAlign w:val="center"/>
          </w:tcPr>
          <w:p w14:paraId="1612791A" w14:textId="77777777" w:rsidR="00DD004F" w:rsidRPr="00931E62" w:rsidRDefault="00DD004F" w:rsidP="00931E62">
            <w:pPr>
              <w:jc w:val="center"/>
            </w:pPr>
            <w:r w:rsidRPr="00931E62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BC98B6" w14:textId="77777777" w:rsidR="00DD004F" w:rsidRPr="00931E62" w:rsidRDefault="00DD004F" w:rsidP="00931E62">
            <w:pPr>
              <w:jc w:val="center"/>
            </w:pPr>
            <w:r w:rsidRPr="00931E62">
              <w:t>27</w:t>
            </w:r>
          </w:p>
        </w:tc>
        <w:tc>
          <w:tcPr>
            <w:tcW w:w="4110" w:type="dxa"/>
            <w:shd w:val="clear" w:color="auto" w:fill="auto"/>
          </w:tcPr>
          <w:p w14:paraId="273B55C9" w14:textId="77777777" w:rsidR="00DD004F" w:rsidRPr="00931E62" w:rsidRDefault="00DD004F" w:rsidP="00931E62">
            <w:proofErr w:type="spellStart"/>
            <w:r w:rsidRPr="00931E62">
              <w:t>Salus</w:t>
            </w:r>
            <w:proofErr w:type="spellEnd"/>
            <w:r w:rsidRPr="00931E62">
              <w:t xml:space="preserve"> International Sp. z o.o.</w:t>
            </w:r>
          </w:p>
          <w:p w14:paraId="2A56C76E" w14:textId="0FE961E0" w:rsidR="00DD004F" w:rsidRPr="00931E62" w:rsidRDefault="00931E62" w:rsidP="00931E62">
            <w:r w:rsidRPr="00931E62">
              <w:t xml:space="preserve">ul. </w:t>
            </w:r>
            <w:r w:rsidR="00DD004F" w:rsidRPr="00931E62">
              <w:t>Pułaskiego</w:t>
            </w:r>
            <w:r w:rsidR="00DD004F" w:rsidRPr="00931E62">
              <w:t xml:space="preserve"> </w:t>
            </w:r>
            <w:r w:rsidR="00DD004F" w:rsidRPr="00931E62">
              <w:t>9</w:t>
            </w:r>
            <w:r w:rsidR="00DD004F" w:rsidRPr="00931E62">
              <w:t xml:space="preserve"> </w:t>
            </w:r>
          </w:p>
          <w:p w14:paraId="5E2D7E68" w14:textId="77777777" w:rsidR="00DD004F" w:rsidRPr="00931E62" w:rsidRDefault="00DD004F" w:rsidP="00931E62">
            <w:pPr>
              <w:jc w:val="both"/>
            </w:pPr>
            <w:r w:rsidRPr="00931E62">
              <w:t>40-273</w:t>
            </w:r>
            <w:r w:rsidRPr="00931E62">
              <w:t xml:space="preserve"> </w:t>
            </w:r>
            <w:r w:rsidRPr="00931E6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574582" w14:textId="77777777" w:rsidR="00DD004F" w:rsidRPr="00931E62" w:rsidRDefault="00DD004F" w:rsidP="00931E62">
            <w:pPr>
              <w:jc w:val="center"/>
            </w:pPr>
            <w:r w:rsidRPr="00931E62">
              <w:t>2 878.20 zł</w:t>
            </w:r>
          </w:p>
        </w:tc>
      </w:tr>
      <w:tr w:rsidR="00DD004F" w:rsidRPr="00931E62" w14:paraId="1E56F290" w14:textId="77777777" w:rsidTr="00896846">
        <w:tc>
          <w:tcPr>
            <w:tcW w:w="993" w:type="dxa"/>
            <w:shd w:val="clear" w:color="auto" w:fill="auto"/>
            <w:vAlign w:val="center"/>
          </w:tcPr>
          <w:p w14:paraId="0DD4BA8A" w14:textId="77777777" w:rsidR="00DD004F" w:rsidRPr="00931E62" w:rsidRDefault="00DD004F" w:rsidP="00931E62">
            <w:pPr>
              <w:jc w:val="center"/>
            </w:pPr>
            <w:r w:rsidRPr="00931E62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04EAB1" w14:textId="77777777" w:rsidR="00DD004F" w:rsidRPr="00931E62" w:rsidRDefault="00DD004F" w:rsidP="00931E62">
            <w:pPr>
              <w:jc w:val="center"/>
            </w:pPr>
            <w:r w:rsidRPr="00931E62">
              <w:t>31</w:t>
            </w:r>
          </w:p>
        </w:tc>
        <w:tc>
          <w:tcPr>
            <w:tcW w:w="4110" w:type="dxa"/>
            <w:shd w:val="clear" w:color="auto" w:fill="auto"/>
          </w:tcPr>
          <w:p w14:paraId="18AC68BC" w14:textId="77777777" w:rsidR="00DD004F" w:rsidRPr="00931E62" w:rsidRDefault="00DD004F" w:rsidP="00931E62">
            <w:proofErr w:type="spellStart"/>
            <w:r w:rsidRPr="00931E62">
              <w:t>Salus</w:t>
            </w:r>
            <w:proofErr w:type="spellEnd"/>
            <w:r w:rsidRPr="00931E62">
              <w:t xml:space="preserve"> International Sp. z o.o.</w:t>
            </w:r>
          </w:p>
          <w:p w14:paraId="293AC55F" w14:textId="3DFC15EB" w:rsidR="00DD004F" w:rsidRPr="00931E62" w:rsidRDefault="00931E62" w:rsidP="00931E62">
            <w:r w:rsidRPr="00931E62">
              <w:t xml:space="preserve">ul. </w:t>
            </w:r>
            <w:r w:rsidR="00DD004F" w:rsidRPr="00931E62">
              <w:t>Pułaskiego</w:t>
            </w:r>
            <w:r w:rsidR="00DD004F" w:rsidRPr="00931E62">
              <w:t xml:space="preserve"> </w:t>
            </w:r>
            <w:r w:rsidR="00DD004F" w:rsidRPr="00931E62">
              <w:t>9</w:t>
            </w:r>
            <w:r w:rsidR="00DD004F" w:rsidRPr="00931E62">
              <w:t xml:space="preserve"> </w:t>
            </w:r>
          </w:p>
          <w:p w14:paraId="4EB29584" w14:textId="77777777" w:rsidR="00DD004F" w:rsidRPr="00931E62" w:rsidRDefault="00DD004F" w:rsidP="00931E62">
            <w:pPr>
              <w:jc w:val="both"/>
            </w:pPr>
            <w:r w:rsidRPr="00931E62">
              <w:t>40-273</w:t>
            </w:r>
            <w:r w:rsidRPr="00931E62">
              <w:t xml:space="preserve"> </w:t>
            </w:r>
            <w:r w:rsidRPr="00931E6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1ED826" w14:textId="77777777" w:rsidR="00DD004F" w:rsidRPr="00931E62" w:rsidRDefault="00DD004F" w:rsidP="00931E62">
            <w:pPr>
              <w:jc w:val="center"/>
            </w:pPr>
            <w:r w:rsidRPr="00931E62">
              <w:t>32 244.65 zł</w:t>
            </w:r>
          </w:p>
        </w:tc>
      </w:tr>
      <w:tr w:rsidR="00DD004F" w:rsidRPr="00931E62" w14:paraId="16BD627A" w14:textId="77777777" w:rsidTr="00896846">
        <w:tc>
          <w:tcPr>
            <w:tcW w:w="993" w:type="dxa"/>
            <w:shd w:val="clear" w:color="auto" w:fill="auto"/>
            <w:vAlign w:val="center"/>
          </w:tcPr>
          <w:p w14:paraId="08A4401A" w14:textId="77777777" w:rsidR="00DD004F" w:rsidRPr="00931E62" w:rsidRDefault="00DD004F" w:rsidP="00931E62">
            <w:pPr>
              <w:jc w:val="center"/>
            </w:pPr>
            <w:r w:rsidRPr="00931E62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3BEB5B" w14:textId="77777777" w:rsidR="00DD004F" w:rsidRPr="00931E62" w:rsidRDefault="00DD004F" w:rsidP="00931E62">
            <w:pPr>
              <w:jc w:val="center"/>
            </w:pPr>
            <w:r w:rsidRPr="00931E62">
              <w:t>32</w:t>
            </w:r>
          </w:p>
        </w:tc>
        <w:tc>
          <w:tcPr>
            <w:tcW w:w="4110" w:type="dxa"/>
            <w:shd w:val="clear" w:color="auto" w:fill="auto"/>
          </w:tcPr>
          <w:p w14:paraId="35C0C798" w14:textId="77777777" w:rsidR="00DD004F" w:rsidRPr="00931E62" w:rsidRDefault="00DD004F" w:rsidP="00931E62">
            <w:proofErr w:type="spellStart"/>
            <w:r w:rsidRPr="00931E62">
              <w:t>Salus</w:t>
            </w:r>
            <w:proofErr w:type="spellEnd"/>
            <w:r w:rsidRPr="00931E62">
              <w:t xml:space="preserve"> International Sp. z o.o.</w:t>
            </w:r>
          </w:p>
          <w:p w14:paraId="3FB5DB46" w14:textId="2977A099" w:rsidR="00DD004F" w:rsidRPr="00931E62" w:rsidRDefault="00931E62" w:rsidP="00931E62">
            <w:r w:rsidRPr="00931E62">
              <w:t xml:space="preserve">ul. </w:t>
            </w:r>
            <w:r w:rsidR="00DD004F" w:rsidRPr="00931E62">
              <w:t>Pułaskiego</w:t>
            </w:r>
            <w:r w:rsidR="00DD004F" w:rsidRPr="00931E62">
              <w:t xml:space="preserve"> </w:t>
            </w:r>
            <w:r w:rsidR="00DD004F" w:rsidRPr="00931E62">
              <w:t>9</w:t>
            </w:r>
            <w:r w:rsidR="00DD004F" w:rsidRPr="00931E62">
              <w:t xml:space="preserve"> </w:t>
            </w:r>
          </w:p>
          <w:p w14:paraId="3EA9EA17" w14:textId="77777777" w:rsidR="00DD004F" w:rsidRPr="00931E62" w:rsidRDefault="00DD004F" w:rsidP="00931E62">
            <w:pPr>
              <w:jc w:val="both"/>
            </w:pPr>
            <w:r w:rsidRPr="00931E62">
              <w:t>40-273</w:t>
            </w:r>
            <w:r w:rsidRPr="00931E62">
              <w:t xml:space="preserve"> </w:t>
            </w:r>
            <w:r w:rsidRPr="00931E6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865025" w14:textId="77777777" w:rsidR="00DD004F" w:rsidRPr="00931E62" w:rsidRDefault="00DD004F" w:rsidP="00931E62">
            <w:pPr>
              <w:jc w:val="center"/>
            </w:pPr>
            <w:r w:rsidRPr="00931E62">
              <w:t>41 307.41 zł</w:t>
            </w:r>
          </w:p>
        </w:tc>
      </w:tr>
      <w:tr w:rsidR="00DD004F" w:rsidRPr="00931E62" w14:paraId="4F92074C" w14:textId="77777777" w:rsidTr="00896846">
        <w:tc>
          <w:tcPr>
            <w:tcW w:w="993" w:type="dxa"/>
            <w:shd w:val="clear" w:color="auto" w:fill="auto"/>
            <w:vAlign w:val="center"/>
          </w:tcPr>
          <w:p w14:paraId="7A779D49" w14:textId="77777777" w:rsidR="00DD004F" w:rsidRPr="00931E62" w:rsidRDefault="00DD004F" w:rsidP="00931E62">
            <w:pPr>
              <w:jc w:val="center"/>
            </w:pPr>
            <w:r w:rsidRPr="00931E62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D9F7D9" w14:textId="77777777" w:rsidR="00DD004F" w:rsidRPr="00931E62" w:rsidRDefault="00DD004F" w:rsidP="00931E62">
            <w:pPr>
              <w:jc w:val="center"/>
            </w:pPr>
            <w:r w:rsidRPr="00931E62">
              <w:t>35</w:t>
            </w:r>
          </w:p>
        </w:tc>
        <w:tc>
          <w:tcPr>
            <w:tcW w:w="4110" w:type="dxa"/>
            <w:shd w:val="clear" w:color="auto" w:fill="auto"/>
          </w:tcPr>
          <w:p w14:paraId="1A062344" w14:textId="77777777" w:rsidR="00DD004F" w:rsidRPr="00931E62" w:rsidRDefault="00DD004F" w:rsidP="00931E62">
            <w:proofErr w:type="spellStart"/>
            <w:r w:rsidRPr="00931E62">
              <w:t>Salus</w:t>
            </w:r>
            <w:proofErr w:type="spellEnd"/>
            <w:r w:rsidRPr="00931E62">
              <w:t xml:space="preserve"> International Sp. z o.o.</w:t>
            </w:r>
          </w:p>
          <w:p w14:paraId="78839C99" w14:textId="131E1645" w:rsidR="00DD004F" w:rsidRPr="00931E62" w:rsidRDefault="00931E62" w:rsidP="00931E62">
            <w:r w:rsidRPr="00931E62">
              <w:t xml:space="preserve">ul. </w:t>
            </w:r>
            <w:r w:rsidR="00DD004F" w:rsidRPr="00931E62">
              <w:t>Pułaskiego</w:t>
            </w:r>
            <w:r w:rsidR="00DD004F" w:rsidRPr="00931E62">
              <w:t xml:space="preserve"> </w:t>
            </w:r>
            <w:r w:rsidR="00DD004F" w:rsidRPr="00931E62">
              <w:t>9</w:t>
            </w:r>
            <w:r w:rsidR="00DD004F" w:rsidRPr="00931E62">
              <w:t xml:space="preserve"> </w:t>
            </w:r>
          </w:p>
          <w:p w14:paraId="6C1BA2EC" w14:textId="77777777" w:rsidR="00DD004F" w:rsidRPr="00931E62" w:rsidRDefault="00DD004F" w:rsidP="00931E62">
            <w:pPr>
              <w:jc w:val="both"/>
            </w:pPr>
            <w:r w:rsidRPr="00931E62">
              <w:t>40-273</w:t>
            </w:r>
            <w:r w:rsidRPr="00931E62">
              <w:t xml:space="preserve"> </w:t>
            </w:r>
            <w:r w:rsidRPr="00931E6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4635FC" w14:textId="77777777" w:rsidR="00DD004F" w:rsidRPr="00931E62" w:rsidRDefault="00DD004F" w:rsidP="00931E62">
            <w:pPr>
              <w:jc w:val="center"/>
            </w:pPr>
            <w:r w:rsidRPr="00931E62">
              <w:t>5 563.95 zł</w:t>
            </w:r>
          </w:p>
        </w:tc>
      </w:tr>
      <w:tr w:rsidR="00DD004F" w:rsidRPr="00931E62" w14:paraId="038B88B3" w14:textId="77777777" w:rsidTr="00896846">
        <w:tc>
          <w:tcPr>
            <w:tcW w:w="993" w:type="dxa"/>
            <w:shd w:val="clear" w:color="auto" w:fill="auto"/>
            <w:vAlign w:val="center"/>
          </w:tcPr>
          <w:p w14:paraId="302EC71A" w14:textId="77777777" w:rsidR="00DD004F" w:rsidRPr="00931E62" w:rsidRDefault="00DD004F" w:rsidP="00931E62">
            <w:pPr>
              <w:jc w:val="center"/>
            </w:pPr>
            <w:r w:rsidRPr="00931E62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98F7C8" w14:textId="77777777" w:rsidR="00DD004F" w:rsidRPr="00931E62" w:rsidRDefault="00DD004F" w:rsidP="00931E62">
            <w:pPr>
              <w:jc w:val="center"/>
            </w:pPr>
            <w:r w:rsidRPr="00931E62">
              <w:t>37</w:t>
            </w:r>
          </w:p>
        </w:tc>
        <w:tc>
          <w:tcPr>
            <w:tcW w:w="4110" w:type="dxa"/>
            <w:shd w:val="clear" w:color="auto" w:fill="auto"/>
          </w:tcPr>
          <w:p w14:paraId="40666423" w14:textId="77777777" w:rsidR="00DD004F" w:rsidRPr="00931E62" w:rsidRDefault="00DD004F" w:rsidP="00931E62">
            <w:proofErr w:type="spellStart"/>
            <w:r w:rsidRPr="00931E62">
              <w:t>Salus</w:t>
            </w:r>
            <w:proofErr w:type="spellEnd"/>
            <w:r w:rsidRPr="00931E62">
              <w:t xml:space="preserve"> International Sp. z o.o.</w:t>
            </w:r>
          </w:p>
          <w:p w14:paraId="331C5A33" w14:textId="62794263" w:rsidR="00DD004F" w:rsidRPr="00931E62" w:rsidRDefault="00931E62" w:rsidP="00931E62">
            <w:r w:rsidRPr="00931E62">
              <w:t xml:space="preserve">ul. </w:t>
            </w:r>
            <w:r w:rsidR="00DD004F" w:rsidRPr="00931E62">
              <w:t>Pułaskiego</w:t>
            </w:r>
            <w:r w:rsidR="00DD004F" w:rsidRPr="00931E62">
              <w:t xml:space="preserve"> </w:t>
            </w:r>
            <w:r w:rsidR="00DD004F" w:rsidRPr="00931E62">
              <w:t>9</w:t>
            </w:r>
            <w:r w:rsidR="00DD004F" w:rsidRPr="00931E62">
              <w:t xml:space="preserve"> </w:t>
            </w:r>
          </w:p>
          <w:p w14:paraId="61BD14F1" w14:textId="77777777" w:rsidR="00DD004F" w:rsidRPr="00931E62" w:rsidRDefault="00DD004F" w:rsidP="00931E62">
            <w:pPr>
              <w:jc w:val="both"/>
            </w:pPr>
            <w:r w:rsidRPr="00931E62">
              <w:t>40-273</w:t>
            </w:r>
            <w:r w:rsidRPr="00931E62">
              <w:t xml:space="preserve"> </w:t>
            </w:r>
            <w:r w:rsidRPr="00931E6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D94728" w14:textId="77777777" w:rsidR="00DD004F" w:rsidRPr="00931E62" w:rsidRDefault="00DD004F" w:rsidP="00931E62">
            <w:pPr>
              <w:jc w:val="center"/>
            </w:pPr>
            <w:r w:rsidRPr="00931E62">
              <w:t>8 810.21 zł</w:t>
            </w:r>
          </w:p>
        </w:tc>
      </w:tr>
      <w:tr w:rsidR="00DD004F" w:rsidRPr="00931E62" w14:paraId="40882C51" w14:textId="77777777" w:rsidTr="00896846">
        <w:tc>
          <w:tcPr>
            <w:tcW w:w="993" w:type="dxa"/>
            <w:shd w:val="clear" w:color="auto" w:fill="auto"/>
            <w:vAlign w:val="center"/>
          </w:tcPr>
          <w:p w14:paraId="1B07F33A" w14:textId="77777777" w:rsidR="00DD004F" w:rsidRPr="00931E62" w:rsidRDefault="00DD004F" w:rsidP="00931E62">
            <w:pPr>
              <w:jc w:val="center"/>
            </w:pPr>
            <w:r w:rsidRPr="00931E62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0AB464" w14:textId="77777777" w:rsidR="00DD004F" w:rsidRPr="00931E62" w:rsidRDefault="00DD004F" w:rsidP="00931E62">
            <w:pPr>
              <w:jc w:val="center"/>
            </w:pPr>
            <w:r w:rsidRPr="00931E62">
              <w:t>38</w:t>
            </w:r>
          </w:p>
        </w:tc>
        <w:tc>
          <w:tcPr>
            <w:tcW w:w="4110" w:type="dxa"/>
            <w:shd w:val="clear" w:color="auto" w:fill="auto"/>
          </w:tcPr>
          <w:p w14:paraId="04B71C46" w14:textId="77777777" w:rsidR="00DD004F" w:rsidRPr="00931E62" w:rsidRDefault="00DD004F" w:rsidP="00931E62">
            <w:proofErr w:type="spellStart"/>
            <w:r w:rsidRPr="00931E62">
              <w:t>Salus</w:t>
            </w:r>
            <w:proofErr w:type="spellEnd"/>
            <w:r w:rsidRPr="00931E62">
              <w:t xml:space="preserve"> International Sp. z o.o.</w:t>
            </w:r>
          </w:p>
          <w:p w14:paraId="7FC468E4" w14:textId="615F3593" w:rsidR="00DD004F" w:rsidRPr="00931E62" w:rsidRDefault="00931E62" w:rsidP="00931E62">
            <w:r w:rsidRPr="00931E62">
              <w:t xml:space="preserve">ul. </w:t>
            </w:r>
            <w:r w:rsidR="00DD004F" w:rsidRPr="00931E62">
              <w:t>Pułaskiego</w:t>
            </w:r>
            <w:r w:rsidR="00DD004F" w:rsidRPr="00931E62">
              <w:t xml:space="preserve"> </w:t>
            </w:r>
            <w:r w:rsidR="00DD004F" w:rsidRPr="00931E62">
              <w:t>9</w:t>
            </w:r>
            <w:r w:rsidR="00DD004F" w:rsidRPr="00931E62">
              <w:t xml:space="preserve"> </w:t>
            </w:r>
          </w:p>
          <w:p w14:paraId="2CF8ED43" w14:textId="77777777" w:rsidR="00DD004F" w:rsidRPr="00931E62" w:rsidRDefault="00DD004F" w:rsidP="00931E62">
            <w:pPr>
              <w:jc w:val="both"/>
            </w:pPr>
            <w:r w:rsidRPr="00931E62">
              <w:t>40-273</w:t>
            </w:r>
            <w:r w:rsidRPr="00931E62">
              <w:t xml:space="preserve"> </w:t>
            </w:r>
            <w:r w:rsidRPr="00931E6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B2F5AF" w14:textId="77777777" w:rsidR="00DD004F" w:rsidRPr="00931E62" w:rsidRDefault="00DD004F" w:rsidP="00931E62">
            <w:pPr>
              <w:jc w:val="center"/>
            </w:pPr>
            <w:r w:rsidRPr="00931E62">
              <w:t>61 340.98 zł</w:t>
            </w:r>
          </w:p>
        </w:tc>
      </w:tr>
      <w:tr w:rsidR="00DD004F" w:rsidRPr="00931E62" w14:paraId="5AEF0A92" w14:textId="77777777" w:rsidTr="00896846">
        <w:tc>
          <w:tcPr>
            <w:tcW w:w="993" w:type="dxa"/>
            <w:shd w:val="clear" w:color="auto" w:fill="auto"/>
            <w:vAlign w:val="center"/>
          </w:tcPr>
          <w:p w14:paraId="4318EEED" w14:textId="77777777" w:rsidR="00DD004F" w:rsidRPr="00931E62" w:rsidRDefault="00DD004F" w:rsidP="00931E62">
            <w:pPr>
              <w:jc w:val="center"/>
            </w:pPr>
            <w:r w:rsidRPr="00931E62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92C939" w14:textId="77777777" w:rsidR="00DD004F" w:rsidRPr="00931E62" w:rsidRDefault="00DD004F" w:rsidP="00931E62">
            <w:pPr>
              <w:jc w:val="center"/>
            </w:pPr>
            <w:r w:rsidRPr="00931E62">
              <w:t>39</w:t>
            </w:r>
          </w:p>
        </w:tc>
        <w:tc>
          <w:tcPr>
            <w:tcW w:w="4110" w:type="dxa"/>
            <w:shd w:val="clear" w:color="auto" w:fill="auto"/>
          </w:tcPr>
          <w:p w14:paraId="503E625A" w14:textId="77777777" w:rsidR="00DD004F" w:rsidRPr="00931E62" w:rsidRDefault="00DD004F" w:rsidP="00931E62">
            <w:proofErr w:type="spellStart"/>
            <w:r w:rsidRPr="00931E62">
              <w:t>Salus</w:t>
            </w:r>
            <w:proofErr w:type="spellEnd"/>
            <w:r w:rsidRPr="00931E62">
              <w:t xml:space="preserve"> International Sp. z o.o.</w:t>
            </w:r>
          </w:p>
          <w:p w14:paraId="044FFDF3" w14:textId="2E7D9048" w:rsidR="00DD004F" w:rsidRPr="00931E62" w:rsidRDefault="00931E62" w:rsidP="00931E62">
            <w:r w:rsidRPr="00931E62">
              <w:t xml:space="preserve">ul. </w:t>
            </w:r>
            <w:r w:rsidR="00DD004F" w:rsidRPr="00931E62">
              <w:t>Pułaskiego</w:t>
            </w:r>
            <w:r w:rsidR="00DD004F" w:rsidRPr="00931E62">
              <w:t xml:space="preserve"> </w:t>
            </w:r>
            <w:r w:rsidR="00DD004F" w:rsidRPr="00931E62">
              <w:t>9</w:t>
            </w:r>
            <w:r w:rsidR="00DD004F" w:rsidRPr="00931E62">
              <w:t xml:space="preserve"> </w:t>
            </w:r>
          </w:p>
          <w:p w14:paraId="0BCE124C" w14:textId="77777777" w:rsidR="00DD004F" w:rsidRPr="00931E62" w:rsidRDefault="00DD004F" w:rsidP="00931E62">
            <w:pPr>
              <w:jc w:val="both"/>
            </w:pPr>
            <w:r w:rsidRPr="00931E62">
              <w:t>40-273</w:t>
            </w:r>
            <w:r w:rsidRPr="00931E62">
              <w:t xml:space="preserve"> </w:t>
            </w:r>
            <w:r w:rsidRPr="00931E6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A097DE" w14:textId="77777777" w:rsidR="00DD004F" w:rsidRPr="00931E62" w:rsidRDefault="00DD004F" w:rsidP="00931E62">
            <w:pPr>
              <w:jc w:val="center"/>
            </w:pPr>
            <w:r w:rsidRPr="00931E62">
              <w:t>6 674.40 zł</w:t>
            </w:r>
          </w:p>
        </w:tc>
      </w:tr>
      <w:tr w:rsidR="00DD004F" w:rsidRPr="00931E62" w14:paraId="2A5F4A7C" w14:textId="77777777" w:rsidTr="00896846">
        <w:tc>
          <w:tcPr>
            <w:tcW w:w="993" w:type="dxa"/>
            <w:shd w:val="clear" w:color="auto" w:fill="auto"/>
            <w:vAlign w:val="center"/>
          </w:tcPr>
          <w:p w14:paraId="1F7564AC" w14:textId="77777777" w:rsidR="00DD004F" w:rsidRPr="00931E62" w:rsidRDefault="00DD004F" w:rsidP="00931E62">
            <w:pPr>
              <w:jc w:val="center"/>
            </w:pPr>
            <w:r w:rsidRPr="00931E62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A3E7F5" w14:textId="77777777" w:rsidR="00DD004F" w:rsidRPr="00931E62" w:rsidRDefault="00DD004F" w:rsidP="00931E62">
            <w:pPr>
              <w:jc w:val="center"/>
            </w:pPr>
            <w:r w:rsidRPr="00931E62">
              <w:t>40</w:t>
            </w:r>
          </w:p>
        </w:tc>
        <w:tc>
          <w:tcPr>
            <w:tcW w:w="4110" w:type="dxa"/>
            <w:shd w:val="clear" w:color="auto" w:fill="auto"/>
          </w:tcPr>
          <w:p w14:paraId="2C069B2A" w14:textId="77777777" w:rsidR="00DD004F" w:rsidRPr="00931E62" w:rsidRDefault="00DD004F" w:rsidP="00931E62">
            <w:proofErr w:type="spellStart"/>
            <w:r w:rsidRPr="00931E62">
              <w:t>Salus</w:t>
            </w:r>
            <w:proofErr w:type="spellEnd"/>
            <w:r w:rsidRPr="00931E62">
              <w:t xml:space="preserve"> International Sp. z o.o.</w:t>
            </w:r>
          </w:p>
          <w:p w14:paraId="147B6929" w14:textId="73F3E582" w:rsidR="00DD004F" w:rsidRPr="00931E62" w:rsidRDefault="00931E62" w:rsidP="00931E62">
            <w:r w:rsidRPr="00931E62">
              <w:t xml:space="preserve">ul. </w:t>
            </w:r>
            <w:r w:rsidR="00DD004F" w:rsidRPr="00931E62">
              <w:t>Pułaskiego</w:t>
            </w:r>
            <w:r w:rsidR="00DD004F" w:rsidRPr="00931E62">
              <w:t xml:space="preserve"> </w:t>
            </w:r>
            <w:r w:rsidR="00DD004F" w:rsidRPr="00931E62">
              <w:t>9</w:t>
            </w:r>
            <w:r w:rsidR="00DD004F" w:rsidRPr="00931E62">
              <w:t xml:space="preserve"> </w:t>
            </w:r>
          </w:p>
          <w:p w14:paraId="5D7E07A2" w14:textId="77777777" w:rsidR="00DD004F" w:rsidRPr="00931E62" w:rsidRDefault="00DD004F" w:rsidP="00931E62">
            <w:pPr>
              <w:jc w:val="both"/>
            </w:pPr>
            <w:r w:rsidRPr="00931E62">
              <w:t>40-273</w:t>
            </w:r>
            <w:r w:rsidRPr="00931E62">
              <w:t xml:space="preserve"> </w:t>
            </w:r>
            <w:r w:rsidRPr="00931E6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F7C577" w14:textId="77777777" w:rsidR="00DD004F" w:rsidRPr="00931E62" w:rsidRDefault="00DD004F" w:rsidP="00931E62">
            <w:pPr>
              <w:jc w:val="center"/>
            </w:pPr>
            <w:r w:rsidRPr="00931E62">
              <w:t>57 866.55 zł</w:t>
            </w:r>
          </w:p>
        </w:tc>
      </w:tr>
      <w:tr w:rsidR="00DD004F" w:rsidRPr="00931E62" w14:paraId="68553178" w14:textId="77777777" w:rsidTr="00896846">
        <w:tc>
          <w:tcPr>
            <w:tcW w:w="993" w:type="dxa"/>
            <w:shd w:val="clear" w:color="auto" w:fill="auto"/>
            <w:vAlign w:val="center"/>
          </w:tcPr>
          <w:p w14:paraId="24B9523D" w14:textId="77777777" w:rsidR="00DD004F" w:rsidRPr="00931E62" w:rsidRDefault="00DD004F" w:rsidP="00931E62">
            <w:pPr>
              <w:jc w:val="center"/>
            </w:pPr>
            <w:r w:rsidRPr="00931E62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94A3CE" w14:textId="77777777" w:rsidR="00DD004F" w:rsidRPr="00931E62" w:rsidRDefault="00DD004F" w:rsidP="00931E62">
            <w:pPr>
              <w:jc w:val="center"/>
            </w:pPr>
            <w:r w:rsidRPr="00931E62">
              <w:t>44</w:t>
            </w:r>
          </w:p>
        </w:tc>
        <w:tc>
          <w:tcPr>
            <w:tcW w:w="4110" w:type="dxa"/>
            <w:shd w:val="clear" w:color="auto" w:fill="auto"/>
          </w:tcPr>
          <w:p w14:paraId="055D1824" w14:textId="77777777" w:rsidR="00DD004F" w:rsidRPr="00931E62" w:rsidRDefault="00DD004F" w:rsidP="00931E62">
            <w:proofErr w:type="spellStart"/>
            <w:r w:rsidRPr="00931E62">
              <w:t>Salus</w:t>
            </w:r>
            <w:proofErr w:type="spellEnd"/>
            <w:r w:rsidRPr="00931E62">
              <w:t xml:space="preserve"> International Sp. z o.o.</w:t>
            </w:r>
          </w:p>
          <w:p w14:paraId="5F73CBC2" w14:textId="2945B475" w:rsidR="00DD004F" w:rsidRPr="00931E62" w:rsidRDefault="00931E62" w:rsidP="00931E62">
            <w:r w:rsidRPr="00931E62">
              <w:t xml:space="preserve">ul. </w:t>
            </w:r>
            <w:r w:rsidR="00DD004F" w:rsidRPr="00931E62">
              <w:t>Pułaskiego</w:t>
            </w:r>
            <w:r w:rsidR="00DD004F" w:rsidRPr="00931E62">
              <w:t xml:space="preserve"> </w:t>
            </w:r>
            <w:r w:rsidR="00DD004F" w:rsidRPr="00931E62">
              <w:t>9</w:t>
            </w:r>
            <w:r w:rsidR="00DD004F" w:rsidRPr="00931E62">
              <w:t xml:space="preserve"> </w:t>
            </w:r>
          </w:p>
          <w:p w14:paraId="785CB188" w14:textId="77777777" w:rsidR="00DD004F" w:rsidRPr="00931E62" w:rsidRDefault="00DD004F" w:rsidP="00931E62">
            <w:pPr>
              <w:jc w:val="both"/>
            </w:pPr>
            <w:r w:rsidRPr="00931E62">
              <w:t>40-273</w:t>
            </w:r>
            <w:r w:rsidRPr="00931E62">
              <w:t xml:space="preserve"> </w:t>
            </w:r>
            <w:r w:rsidRPr="00931E6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13A95E" w14:textId="77777777" w:rsidR="00DD004F" w:rsidRPr="00931E62" w:rsidRDefault="00DD004F" w:rsidP="00931E62">
            <w:pPr>
              <w:jc w:val="center"/>
            </w:pPr>
            <w:r w:rsidRPr="00931E62">
              <w:t>2 358.16 zł</w:t>
            </w:r>
          </w:p>
        </w:tc>
      </w:tr>
      <w:tr w:rsidR="00DD004F" w:rsidRPr="00931E62" w14:paraId="4D3CAC04" w14:textId="77777777" w:rsidTr="00896846">
        <w:tc>
          <w:tcPr>
            <w:tcW w:w="993" w:type="dxa"/>
            <w:shd w:val="clear" w:color="auto" w:fill="auto"/>
            <w:vAlign w:val="center"/>
          </w:tcPr>
          <w:p w14:paraId="2757BCE2" w14:textId="77777777" w:rsidR="00DD004F" w:rsidRPr="00931E62" w:rsidRDefault="00DD004F" w:rsidP="00931E62">
            <w:pPr>
              <w:jc w:val="center"/>
            </w:pPr>
            <w:r w:rsidRPr="00931E62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F60057" w14:textId="77777777" w:rsidR="00DD004F" w:rsidRPr="00931E62" w:rsidRDefault="00DD004F" w:rsidP="00931E62">
            <w:pPr>
              <w:jc w:val="center"/>
            </w:pPr>
            <w:r w:rsidRPr="00931E62">
              <w:t>45</w:t>
            </w:r>
          </w:p>
        </w:tc>
        <w:tc>
          <w:tcPr>
            <w:tcW w:w="4110" w:type="dxa"/>
            <w:shd w:val="clear" w:color="auto" w:fill="auto"/>
          </w:tcPr>
          <w:p w14:paraId="57780C6E" w14:textId="77777777" w:rsidR="00DD004F" w:rsidRPr="00931E62" w:rsidRDefault="00DD004F" w:rsidP="00931E62">
            <w:proofErr w:type="spellStart"/>
            <w:r w:rsidRPr="00931E62">
              <w:t>Salus</w:t>
            </w:r>
            <w:proofErr w:type="spellEnd"/>
            <w:r w:rsidRPr="00931E62">
              <w:t xml:space="preserve"> International Sp. z o.o.</w:t>
            </w:r>
          </w:p>
          <w:p w14:paraId="3381B77F" w14:textId="563E6684" w:rsidR="00DD004F" w:rsidRPr="00931E62" w:rsidRDefault="00931E62" w:rsidP="00931E62">
            <w:r w:rsidRPr="00931E62">
              <w:t xml:space="preserve">ul. </w:t>
            </w:r>
            <w:r w:rsidR="00DD004F" w:rsidRPr="00931E62">
              <w:t>Pułaskiego</w:t>
            </w:r>
            <w:r w:rsidR="00DD004F" w:rsidRPr="00931E62">
              <w:t xml:space="preserve"> </w:t>
            </w:r>
            <w:r w:rsidR="00DD004F" w:rsidRPr="00931E62">
              <w:t>9</w:t>
            </w:r>
            <w:r w:rsidR="00DD004F" w:rsidRPr="00931E62">
              <w:t xml:space="preserve"> </w:t>
            </w:r>
          </w:p>
          <w:p w14:paraId="12694D52" w14:textId="77777777" w:rsidR="00DD004F" w:rsidRPr="00931E62" w:rsidRDefault="00DD004F" w:rsidP="00931E62">
            <w:pPr>
              <w:jc w:val="both"/>
            </w:pPr>
            <w:r w:rsidRPr="00931E62">
              <w:t>40-273</w:t>
            </w:r>
            <w:r w:rsidRPr="00931E62">
              <w:t xml:space="preserve"> </w:t>
            </w:r>
            <w:r w:rsidRPr="00931E6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C7EF85" w14:textId="77777777" w:rsidR="00DD004F" w:rsidRPr="00931E62" w:rsidRDefault="00DD004F" w:rsidP="00931E62">
            <w:pPr>
              <w:jc w:val="center"/>
            </w:pPr>
            <w:r w:rsidRPr="00931E62">
              <w:t>17 019.72 zł</w:t>
            </w:r>
          </w:p>
        </w:tc>
      </w:tr>
      <w:tr w:rsidR="00DD004F" w:rsidRPr="00931E62" w14:paraId="58913B62" w14:textId="77777777" w:rsidTr="00896846">
        <w:tc>
          <w:tcPr>
            <w:tcW w:w="993" w:type="dxa"/>
            <w:shd w:val="clear" w:color="auto" w:fill="auto"/>
            <w:vAlign w:val="center"/>
          </w:tcPr>
          <w:p w14:paraId="2B9FE21B" w14:textId="77777777" w:rsidR="00DD004F" w:rsidRPr="00931E62" w:rsidRDefault="00DD004F" w:rsidP="00931E62">
            <w:pPr>
              <w:jc w:val="center"/>
            </w:pPr>
            <w:r w:rsidRPr="00931E62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B1F8AE" w14:textId="77777777" w:rsidR="00DD004F" w:rsidRPr="00931E62" w:rsidRDefault="00DD004F" w:rsidP="00931E62">
            <w:pPr>
              <w:jc w:val="center"/>
            </w:pPr>
            <w:r w:rsidRPr="00931E62">
              <w:t>47</w:t>
            </w:r>
          </w:p>
        </w:tc>
        <w:tc>
          <w:tcPr>
            <w:tcW w:w="4110" w:type="dxa"/>
            <w:shd w:val="clear" w:color="auto" w:fill="auto"/>
          </w:tcPr>
          <w:p w14:paraId="599E0101" w14:textId="77777777" w:rsidR="00DD004F" w:rsidRPr="00931E62" w:rsidRDefault="00DD004F" w:rsidP="00931E62">
            <w:proofErr w:type="spellStart"/>
            <w:r w:rsidRPr="00931E62">
              <w:t>Salus</w:t>
            </w:r>
            <w:proofErr w:type="spellEnd"/>
            <w:r w:rsidRPr="00931E62">
              <w:t xml:space="preserve"> International Sp. z o.o.</w:t>
            </w:r>
          </w:p>
          <w:p w14:paraId="1D995C61" w14:textId="43B43F5F" w:rsidR="00DD004F" w:rsidRPr="00931E62" w:rsidRDefault="00931E62" w:rsidP="00931E62">
            <w:r w:rsidRPr="00931E62">
              <w:t xml:space="preserve">ul. </w:t>
            </w:r>
            <w:r w:rsidR="00DD004F" w:rsidRPr="00931E62">
              <w:t>Pułaskiego</w:t>
            </w:r>
            <w:r w:rsidR="00DD004F" w:rsidRPr="00931E62">
              <w:t xml:space="preserve"> </w:t>
            </w:r>
            <w:r w:rsidR="00DD004F" w:rsidRPr="00931E62">
              <w:t>9</w:t>
            </w:r>
            <w:r w:rsidR="00DD004F" w:rsidRPr="00931E62">
              <w:t xml:space="preserve"> </w:t>
            </w:r>
          </w:p>
          <w:p w14:paraId="1F79C6FD" w14:textId="77777777" w:rsidR="00DD004F" w:rsidRPr="00931E62" w:rsidRDefault="00DD004F" w:rsidP="00931E62">
            <w:pPr>
              <w:jc w:val="both"/>
            </w:pPr>
            <w:r w:rsidRPr="00931E62">
              <w:t>40-273</w:t>
            </w:r>
            <w:r w:rsidRPr="00931E62">
              <w:t xml:space="preserve"> </w:t>
            </w:r>
            <w:r w:rsidRPr="00931E6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D391E8" w14:textId="77777777" w:rsidR="00DD004F" w:rsidRPr="00931E62" w:rsidRDefault="00DD004F" w:rsidP="00931E62">
            <w:pPr>
              <w:jc w:val="center"/>
            </w:pPr>
            <w:r w:rsidRPr="00931E62">
              <w:t>6 345.22 zł</w:t>
            </w:r>
          </w:p>
        </w:tc>
      </w:tr>
      <w:tr w:rsidR="00DD004F" w:rsidRPr="00931E62" w14:paraId="67AE0E18" w14:textId="77777777" w:rsidTr="00896846">
        <w:tc>
          <w:tcPr>
            <w:tcW w:w="993" w:type="dxa"/>
            <w:shd w:val="clear" w:color="auto" w:fill="auto"/>
            <w:vAlign w:val="center"/>
          </w:tcPr>
          <w:p w14:paraId="56A01117" w14:textId="77777777" w:rsidR="00DD004F" w:rsidRPr="00931E62" w:rsidRDefault="00DD004F" w:rsidP="00931E62">
            <w:pPr>
              <w:jc w:val="center"/>
            </w:pPr>
            <w:r w:rsidRPr="00931E62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BC8E2C" w14:textId="77777777" w:rsidR="00DD004F" w:rsidRPr="00931E62" w:rsidRDefault="00DD004F" w:rsidP="00931E62">
            <w:pPr>
              <w:jc w:val="center"/>
            </w:pPr>
            <w:r w:rsidRPr="00931E62">
              <w:t>48</w:t>
            </w:r>
          </w:p>
        </w:tc>
        <w:tc>
          <w:tcPr>
            <w:tcW w:w="4110" w:type="dxa"/>
            <w:shd w:val="clear" w:color="auto" w:fill="auto"/>
          </w:tcPr>
          <w:p w14:paraId="3DA720A0" w14:textId="77777777" w:rsidR="00DD004F" w:rsidRPr="00931E62" w:rsidRDefault="00DD004F" w:rsidP="00931E62">
            <w:proofErr w:type="spellStart"/>
            <w:r w:rsidRPr="00931E62">
              <w:t>Salus</w:t>
            </w:r>
            <w:proofErr w:type="spellEnd"/>
            <w:r w:rsidRPr="00931E62">
              <w:t xml:space="preserve"> International Sp. z o.o.</w:t>
            </w:r>
          </w:p>
          <w:p w14:paraId="4F9B7084" w14:textId="2DACD00E" w:rsidR="00DD004F" w:rsidRPr="00931E62" w:rsidRDefault="00931E62" w:rsidP="00931E62">
            <w:r w:rsidRPr="00931E62">
              <w:t xml:space="preserve">ul. </w:t>
            </w:r>
            <w:r w:rsidR="00DD004F" w:rsidRPr="00931E62">
              <w:t>Pułaskiego</w:t>
            </w:r>
            <w:r w:rsidR="00DD004F" w:rsidRPr="00931E62">
              <w:t xml:space="preserve"> </w:t>
            </w:r>
            <w:r w:rsidR="00DD004F" w:rsidRPr="00931E62">
              <w:t>9</w:t>
            </w:r>
            <w:r w:rsidR="00DD004F" w:rsidRPr="00931E62">
              <w:t xml:space="preserve"> </w:t>
            </w:r>
          </w:p>
          <w:p w14:paraId="1938625B" w14:textId="77777777" w:rsidR="00DD004F" w:rsidRPr="00931E62" w:rsidRDefault="00DD004F" w:rsidP="00931E62">
            <w:pPr>
              <w:jc w:val="both"/>
            </w:pPr>
            <w:r w:rsidRPr="00931E62">
              <w:t>40-273</w:t>
            </w:r>
            <w:r w:rsidRPr="00931E62">
              <w:t xml:space="preserve"> </w:t>
            </w:r>
            <w:r w:rsidRPr="00931E6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21EDD7" w14:textId="77777777" w:rsidR="00DD004F" w:rsidRPr="00931E62" w:rsidRDefault="00DD004F" w:rsidP="00931E62">
            <w:pPr>
              <w:jc w:val="center"/>
            </w:pPr>
            <w:r w:rsidRPr="00931E62">
              <w:t>1 329.70 zł</w:t>
            </w:r>
          </w:p>
        </w:tc>
      </w:tr>
      <w:tr w:rsidR="00DD004F" w:rsidRPr="00931E62" w14:paraId="72E751DD" w14:textId="77777777" w:rsidTr="00896846">
        <w:tc>
          <w:tcPr>
            <w:tcW w:w="993" w:type="dxa"/>
            <w:shd w:val="clear" w:color="auto" w:fill="auto"/>
            <w:vAlign w:val="center"/>
          </w:tcPr>
          <w:p w14:paraId="1B5FA961" w14:textId="77777777" w:rsidR="00DD004F" w:rsidRPr="00931E62" w:rsidRDefault="00DD004F" w:rsidP="00931E62">
            <w:pPr>
              <w:jc w:val="center"/>
            </w:pPr>
            <w:r w:rsidRPr="00931E62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F1AEFA" w14:textId="77777777" w:rsidR="00DD004F" w:rsidRPr="00931E62" w:rsidRDefault="00DD004F" w:rsidP="00931E62">
            <w:pPr>
              <w:jc w:val="center"/>
            </w:pPr>
            <w:r w:rsidRPr="00931E62">
              <w:t>5</w:t>
            </w:r>
          </w:p>
        </w:tc>
        <w:tc>
          <w:tcPr>
            <w:tcW w:w="4110" w:type="dxa"/>
            <w:shd w:val="clear" w:color="auto" w:fill="auto"/>
          </w:tcPr>
          <w:p w14:paraId="35D28443" w14:textId="77777777" w:rsidR="00DD004F" w:rsidRPr="00931E62" w:rsidRDefault="00DD004F" w:rsidP="00931E62">
            <w:r w:rsidRPr="00931E62">
              <w:t>Lek S.A.</w:t>
            </w:r>
          </w:p>
          <w:p w14:paraId="6828D734" w14:textId="19BBE370" w:rsidR="00DD004F" w:rsidRPr="00931E62" w:rsidRDefault="00931E62" w:rsidP="00931E62">
            <w:r w:rsidRPr="00931E62">
              <w:t xml:space="preserve">ul. </w:t>
            </w:r>
            <w:r w:rsidR="00DD004F" w:rsidRPr="00931E62">
              <w:t>Podlipie</w:t>
            </w:r>
            <w:r w:rsidR="00DD004F" w:rsidRPr="00931E62">
              <w:t xml:space="preserve"> </w:t>
            </w:r>
            <w:r w:rsidR="00DD004F" w:rsidRPr="00931E62">
              <w:t>16</w:t>
            </w:r>
            <w:r w:rsidR="00DD004F" w:rsidRPr="00931E62">
              <w:t xml:space="preserve"> </w:t>
            </w:r>
          </w:p>
          <w:p w14:paraId="01D4D011" w14:textId="77777777" w:rsidR="00DD004F" w:rsidRPr="00931E62" w:rsidRDefault="00DD004F" w:rsidP="00931E62">
            <w:pPr>
              <w:jc w:val="both"/>
            </w:pPr>
            <w:r w:rsidRPr="00931E62">
              <w:t>95-010</w:t>
            </w:r>
            <w:r w:rsidRPr="00931E62">
              <w:t xml:space="preserve"> </w:t>
            </w:r>
            <w:r w:rsidRPr="00931E62">
              <w:t>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3EDE69" w14:textId="77777777" w:rsidR="00DD004F" w:rsidRPr="00931E62" w:rsidRDefault="00DD004F" w:rsidP="00931E62">
            <w:pPr>
              <w:jc w:val="center"/>
            </w:pPr>
            <w:r w:rsidRPr="00931E62">
              <w:t>111 100.36 zł</w:t>
            </w:r>
          </w:p>
        </w:tc>
      </w:tr>
      <w:tr w:rsidR="00DD004F" w:rsidRPr="00931E62" w14:paraId="6ADB36D6" w14:textId="77777777" w:rsidTr="00896846">
        <w:tc>
          <w:tcPr>
            <w:tcW w:w="993" w:type="dxa"/>
            <w:shd w:val="clear" w:color="auto" w:fill="auto"/>
            <w:vAlign w:val="center"/>
          </w:tcPr>
          <w:p w14:paraId="2F3C7576" w14:textId="77777777" w:rsidR="00DD004F" w:rsidRPr="00931E62" w:rsidRDefault="00DD004F" w:rsidP="00931E62">
            <w:pPr>
              <w:jc w:val="center"/>
            </w:pPr>
            <w:r w:rsidRPr="00931E62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72F22E" w14:textId="77777777" w:rsidR="00DD004F" w:rsidRPr="00931E62" w:rsidRDefault="00DD004F" w:rsidP="00931E62">
            <w:pPr>
              <w:jc w:val="center"/>
            </w:pPr>
            <w:r w:rsidRPr="00931E62">
              <w:t>37</w:t>
            </w:r>
          </w:p>
        </w:tc>
        <w:tc>
          <w:tcPr>
            <w:tcW w:w="4110" w:type="dxa"/>
            <w:shd w:val="clear" w:color="auto" w:fill="auto"/>
          </w:tcPr>
          <w:p w14:paraId="7DC19F08" w14:textId="77777777" w:rsidR="00DD004F" w:rsidRPr="00931E62" w:rsidRDefault="00DD004F" w:rsidP="00931E62">
            <w:r w:rsidRPr="00931E62">
              <w:t>Lek S.A.</w:t>
            </w:r>
          </w:p>
          <w:p w14:paraId="07FEEB53" w14:textId="6B9DC53C" w:rsidR="00DD004F" w:rsidRPr="00931E62" w:rsidRDefault="00931E62" w:rsidP="00931E62">
            <w:r w:rsidRPr="00931E62">
              <w:t xml:space="preserve">ul. </w:t>
            </w:r>
            <w:r w:rsidR="00DD004F" w:rsidRPr="00931E62">
              <w:t>Podlipie</w:t>
            </w:r>
            <w:r w:rsidR="00DD004F" w:rsidRPr="00931E62">
              <w:t xml:space="preserve"> </w:t>
            </w:r>
            <w:r w:rsidR="00DD004F" w:rsidRPr="00931E62">
              <w:t>16</w:t>
            </w:r>
            <w:r w:rsidR="00DD004F" w:rsidRPr="00931E62">
              <w:t xml:space="preserve"> </w:t>
            </w:r>
          </w:p>
          <w:p w14:paraId="5996748A" w14:textId="77777777" w:rsidR="00DD004F" w:rsidRPr="00931E62" w:rsidRDefault="00DD004F" w:rsidP="00931E62">
            <w:pPr>
              <w:jc w:val="both"/>
            </w:pPr>
            <w:r w:rsidRPr="00931E62">
              <w:t>95-010</w:t>
            </w:r>
            <w:r w:rsidRPr="00931E62">
              <w:t xml:space="preserve"> </w:t>
            </w:r>
            <w:r w:rsidRPr="00931E62">
              <w:t>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01C478" w14:textId="77777777" w:rsidR="00DD004F" w:rsidRPr="00931E62" w:rsidRDefault="00DD004F" w:rsidP="00931E62">
            <w:pPr>
              <w:jc w:val="center"/>
            </w:pPr>
            <w:r w:rsidRPr="00931E62">
              <w:t>12 960.00 zł</w:t>
            </w:r>
          </w:p>
        </w:tc>
      </w:tr>
      <w:tr w:rsidR="00DD004F" w:rsidRPr="00931E62" w14:paraId="2D8B4637" w14:textId="77777777" w:rsidTr="00896846">
        <w:tc>
          <w:tcPr>
            <w:tcW w:w="993" w:type="dxa"/>
            <w:shd w:val="clear" w:color="auto" w:fill="auto"/>
            <w:vAlign w:val="center"/>
          </w:tcPr>
          <w:p w14:paraId="76D3AAB2" w14:textId="77777777" w:rsidR="00DD004F" w:rsidRPr="00931E62" w:rsidRDefault="00DD004F" w:rsidP="00931E62">
            <w:pPr>
              <w:jc w:val="center"/>
            </w:pPr>
            <w:r w:rsidRPr="00931E62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4871B7" w14:textId="77777777" w:rsidR="00DD004F" w:rsidRPr="00931E62" w:rsidRDefault="00DD004F" w:rsidP="00931E62">
            <w:pPr>
              <w:jc w:val="center"/>
            </w:pPr>
            <w:r w:rsidRPr="00931E62">
              <w:t>1</w:t>
            </w:r>
          </w:p>
        </w:tc>
        <w:tc>
          <w:tcPr>
            <w:tcW w:w="4110" w:type="dxa"/>
            <w:shd w:val="clear" w:color="auto" w:fill="auto"/>
          </w:tcPr>
          <w:p w14:paraId="433F477B" w14:textId="77777777" w:rsidR="00DD004F" w:rsidRPr="00931E62" w:rsidRDefault="00DD004F" w:rsidP="00931E62">
            <w:r w:rsidRPr="00931E62">
              <w:t>GSK Services Sp. z.o.o.</w:t>
            </w:r>
          </w:p>
          <w:p w14:paraId="6DA616E4" w14:textId="1195D2B5" w:rsidR="00DD004F" w:rsidRPr="00931E62" w:rsidRDefault="00931E62" w:rsidP="00931E62">
            <w:r w:rsidRPr="00931E62">
              <w:t xml:space="preserve">ul. </w:t>
            </w:r>
            <w:r w:rsidR="00DD004F" w:rsidRPr="00931E62">
              <w:t>Grunwaldzka</w:t>
            </w:r>
            <w:r w:rsidR="00DD004F" w:rsidRPr="00931E62">
              <w:t xml:space="preserve"> </w:t>
            </w:r>
            <w:r w:rsidR="00DD004F" w:rsidRPr="00931E62">
              <w:t>189</w:t>
            </w:r>
            <w:r w:rsidR="00DD004F" w:rsidRPr="00931E62">
              <w:t xml:space="preserve"> </w:t>
            </w:r>
          </w:p>
          <w:p w14:paraId="17C92789" w14:textId="77777777" w:rsidR="00DD004F" w:rsidRPr="00931E62" w:rsidRDefault="00DD004F" w:rsidP="00931E62">
            <w:pPr>
              <w:jc w:val="both"/>
            </w:pPr>
            <w:r w:rsidRPr="00931E62">
              <w:t>60-322</w:t>
            </w:r>
            <w:r w:rsidRPr="00931E62">
              <w:t xml:space="preserve"> </w:t>
            </w:r>
            <w:r w:rsidRPr="00931E62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FE6C3E" w14:textId="77777777" w:rsidR="00DD004F" w:rsidRPr="00931E62" w:rsidRDefault="00DD004F" w:rsidP="00931E62">
            <w:pPr>
              <w:jc w:val="center"/>
            </w:pPr>
            <w:r w:rsidRPr="00931E62">
              <w:t>177 404.77 zł</w:t>
            </w:r>
          </w:p>
        </w:tc>
      </w:tr>
      <w:tr w:rsidR="00DD004F" w:rsidRPr="00931E62" w14:paraId="583D09DF" w14:textId="77777777" w:rsidTr="00896846">
        <w:tc>
          <w:tcPr>
            <w:tcW w:w="993" w:type="dxa"/>
            <w:shd w:val="clear" w:color="auto" w:fill="auto"/>
            <w:vAlign w:val="center"/>
          </w:tcPr>
          <w:p w14:paraId="53116E97" w14:textId="77777777" w:rsidR="00DD004F" w:rsidRPr="00931E62" w:rsidRDefault="00DD004F" w:rsidP="00931E62">
            <w:pPr>
              <w:jc w:val="center"/>
            </w:pPr>
            <w:r w:rsidRPr="00931E62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CC830D" w14:textId="77777777" w:rsidR="00DD004F" w:rsidRPr="00931E62" w:rsidRDefault="00DD004F" w:rsidP="00931E62">
            <w:pPr>
              <w:jc w:val="center"/>
            </w:pPr>
            <w:r w:rsidRPr="00931E62">
              <w:t>46</w:t>
            </w:r>
          </w:p>
        </w:tc>
        <w:tc>
          <w:tcPr>
            <w:tcW w:w="4110" w:type="dxa"/>
            <w:shd w:val="clear" w:color="auto" w:fill="auto"/>
          </w:tcPr>
          <w:p w14:paraId="66CC6EA6" w14:textId="77777777" w:rsidR="00DD004F" w:rsidRPr="00931E62" w:rsidRDefault="00DD004F" w:rsidP="00931E62">
            <w:proofErr w:type="spellStart"/>
            <w:r w:rsidRPr="00931E62">
              <w:t>Astellas</w:t>
            </w:r>
            <w:proofErr w:type="spellEnd"/>
            <w:r w:rsidRPr="00931E62">
              <w:t xml:space="preserve"> Pharma Sp. z o. o.</w:t>
            </w:r>
          </w:p>
          <w:p w14:paraId="4BBDC9D8" w14:textId="7A4DEC4A" w:rsidR="00DD004F" w:rsidRPr="00931E62" w:rsidRDefault="00931E62" w:rsidP="00931E62">
            <w:r w:rsidRPr="00931E62">
              <w:t xml:space="preserve">ul. </w:t>
            </w:r>
            <w:r w:rsidR="00DD004F" w:rsidRPr="00931E62">
              <w:t>Żwirki i Wigury</w:t>
            </w:r>
            <w:r w:rsidR="00DD004F" w:rsidRPr="00931E62">
              <w:t xml:space="preserve"> </w:t>
            </w:r>
            <w:r w:rsidR="00DD004F" w:rsidRPr="00931E62">
              <w:t>16 C</w:t>
            </w:r>
            <w:r w:rsidR="00DD004F" w:rsidRPr="00931E62">
              <w:t xml:space="preserve"> </w:t>
            </w:r>
          </w:p>
          <w:p w14:paraId="4AF540C1" w14:textId="77777777" w:rsidR="00DD004F" w:rsidRPr="00931E62" w:rsidRDefault="00DD004F" w:rsidP="00931E62">
            <w:pPr>
              <w:jc w:val="both"/>
            </w:pPr>
            <w:r w:rsidRPr="00931E62">
              <w:t>02-092</w:t>
            </w:r>
            <w:r w:rsidRPr="00931E62">
              <w:t xml:space="preserve"> </w:t>
            </w:r>
            <w:r w:rsidRPr="00931E6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C20B6C" w14:textId="77777777" w:rsidR="00DD004F" w:rsidRPr="00931E62" w:rsidRDefault="00DD004F" w:rsidP="00931E62">
            <w:pPr>
              <w:jc w:val="center"/>
            </w:pPr>
            <w:r w:rsidRPr="00931E62">
              <w:t>68 312.33 zł</w:t>
            </w:r>
          </w:p>
        </w:tc>
      </w:tr>
      <w:tr w:rsidR="00DD004F" w:rsidRPr="00931E62" w14:paraId="0A67EA33" w14:textId="77777777" w:rsidTr="00896846">
        <w:tc>
          <w:tcPr>
            <w:tcW w:w="993" w:type="dxa"/>
            <w:shd w:val="clear" w:color="auto" w:fill="auto"/>
            <w:vAlign w:val="center"/>
          </w:tcPr>
          <w:p w14:paraId="38B08F79" w14:textId="77777777" w:rsidR="00DD004F" w:rsidRPr="00931E62" w:rsidRDefault="00DD004F" w:rsidP="00931E62">
            <w:pPr>
              <w:jc w:val="center"/>
            </w:pPr>
            <w:r w:rsidRPr="00931E62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7CD82A" w14:textId="77777777" w:rsidR="00DD004F" w:rsidRPr="00931E62" w:rsidRDefault="00DD004F" w:rsidP="00931E62">
            <w:pPr>
              <w:jc w:val="center"/>
            </w:pPr>
            <w:r w:rsidRPr="00931E62">
              <w:t>9</w:t>
            </w:r>
          </w:p>
        </w:tc>
        <w:tc>
          <w:tcPr>
            <w:tcW w:w="4110" w:type="dxa"/>
            <w:shd w:val="clear" w:color="auto" w:fill="auto"/>
          </w:tcPr>
          <w:p w14:paraId="187DC0D7" w14:textId="77777777" w:rsidR="00DD004F" w:rsidRPr="00931E62" w:rsidRDefault="00DD004F" w:rsidP="00931E62">
            <w:r w:rsidRPr="00931E62">
              <w:t>Farmacol Logistyka Sp. z o.o.</w:t>
            </w:r>
          </w:p>
          <w:p w14:paraId="2B5BBC11" w14:textId="74000552" w:rsidR="00DD004F" w:rsidRPr="00931E62" w:rsidRDefault="00931E62" w:rsidP="00931E62">
            <w:r w:rsidRPr="00931E62">
              <w:t xml:space="preserve">ul. </w:t>
            </w:r>
            <w:r w:rsidR="00DD004F" w:rsidRPr="00931E62">
              <w:t>Szopienicka</w:t>
            </w:r>
            <w:r w:rsidR="00DD004F" w:rsidRPr="00931E62">
              <w:t xml:space="preserve"> </w:t>
            </w:r>
            <w:r w:rsidR="00DD004F" w:rsidRPr="00931E62">
              <w:t>77</w:t>
            </w:r>
            <w:r w:rsidR="00DD004F" w:rsidRPr="00931E62">
              <w:t xml:space="preserve"> </w:t>
            </w:r>
          </w:p>
          <w:p w14:paraId="794AA859" w14:textId="77777777" w:rsidR="00DD004F" w:rsidRPr="00931E62" w:rsidRDefault="00DD004F" w:rsidP="00931E62">
            <w:pPr>
              <w:jc w:val="both"/>
            </w:pPr>
            <w:r w:rsidRPr="00931E62">
              <w:t>40-431</w:t>
            </w:r>
            <w:r w:rsidRPr="00931E62">
              <w:t xml:space="preserve"> </w:t>
            </w:r>
            <w:r w:rsidRPr="00931E6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2945CF" w14:textId="77777777" w:rsidR="00DD004F" w:rsidRPr="00931E62" w:rsidRDefault="00DD004F" w:rsidP="00931E62">
            <w:pPr>
              <w:jc w:val="center"/>
            </w:pPr>
            <w:r w:rsidRPr="00931E62">
              <w:t>524 905.92 zł</w:t>
            </w:r>
          </w:p>
        </w:tc>
      </w:tr>
      <w:tr w:rsidR="00DD004F" w:rsidRPr="00931E62" w14:paraId="0E5BE4B5" w14:textId="77777777" w:rsidTr="00896846">
        <w:tc>
          <w:tcPr>
            <w:tcW w:w="993" w:type="dxa"/>
            <w:shd w:val="clear" w:color="auto" w:fill="auto"/>
            <w:vAlign w:val="center"/>
          </w:tcPr>
          <w:p w14:paraId="4F904B64" w14:textId="77777777" w:rsidR="00DD004F" w:rsidRPr="00931E62" w:rsidRDefault="00DD004F" w:rsidP="00931E62">
            <w:pPr>
              <w:jc w:val="center"/>
            </w:pPr>
            <w:r w:rsidRPr="00931E62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A92340" w14:textId="77777777" w:rsidR="00DD004F" w:rsidRPr="00931E62" w:rsidRDefault="00DD004F" w:rsidP="00931E62">
            <w:pPr>
              <w:jc w:val="center"/>
            </w:pPr>
            <w:r w:rsidRPr="00931E62">
              <w:t>10</w:t>
            </w:r>
          </w:p>
        </w:tc>
        <w:tc>
          <w:tcPr>
            <w:tcW w:w="4110" w:type="dxa"/>
            <w:shd w:val="clear" w:color="auto" w:fill="auto"/>
          </w:tcPr>
          <w:p w14:paraId="0CBA4BFC" w14:textId="77777777" w:rsidR="00DD004F" w:rsidRPr="00931E62" w:rsidRDefault="00DD004F" w:rsidP="00931E62">
            <w:r w:rsidRPr="00931E62">
              <w:t>Farmacol Logistyka Sp. z o.o.</w:t>
            </w:r>
          </w:p>
          <w:p w14:paraId="6201AE3A" w14:textId="1D13EEB3" w:rsidR="00DD004F" w:rsidRPr="00931E62" w:rsidRDefault="00931E62" w:rsidP="00931E62">
            <w:r w:rsidRPr="00931E62">
              <w:t xml:space="preserve">ul. </w:t>
            </w:r>
            <w:r w:rsidR="00DD004F" w:rsidRPr="00931E62">
              <w:t>Szopienicka</w:t>
            </w:r>
            <w:r w:rsidR="00DD004F" w:rsidRPr="00931E62">
              <w:t xml:space="preserve"> </w:t>
            </w:r>
            <w:r w:rsidR="00DD004F" w:rsidRPr="00931E62">
              <w:t>77</w:t>
            </w:r>
            <w:r w:rsidR="00DD004F" w:rsidRPr="00931E62">
              <w:t xml:space="preserve"> </w:t>
            </w:r>
          </w:p>
          <w:p w14:paraId="7585E34C" w14:textId="77777777" w:rsidR="00DD004F" w:rsidRPr="00931E62" w:rsidRDefault="00DD004F" w:rsidP="00931E62">
            <w:pPr>
              <w:jc w:val="both"/>
            </w:pPr>
            <w:r w:rsidRPr="00931E62">
              <w:t>40-431</w:t>
            </w:r>
            <w:r w:rsidRPr="00931E62">
              <w:t xml:space="preserve"> </w:t>
            </w:r>
            <w:r w:rsidRPr="00931E6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6DE0F5" w14:textId="77777777" w:rsidR="00DD004F" w:rsidRPr="00931E62" w:rsidRDefault="00DD004F" w:rsidP="00931E62">
            <w:pPr>
              <w:jc w:val="center"/>
            </w:pPr>
            <w:r w:rsidRPr="00931E62">
              <w:t>261 088.96 zł</w:t>
            </w:r>
          </w:p>
        </w:tc>
      </w:tr>
      <w:tr w:rsidR="00DD004F" w:rsidRPr="00931E62" w14:paraId="4E12B49A" w14:textId="77777777" w:rsidTr="00896846">
        <w:tc>
          <w:tcPr>
            <w:tcW w:w="993" w:type="dxa"/>
            <w:shd w:val="clear" w:color="auto" w:fill="auto"/>
            <w:vAlign w:val="center"/>
          </w:tcPr>
          <w:p w14:paraId="7661B517" w14:textId="77777777" w:rsidR="00DD004F" w:rsidRPr="00931E62" w:rsidRDefault="00DD004F" w:rsidP="00931E62">
            <w:pPr>
              <w:jc w:val="center"/>
            </w:pPr>
            <w:r w:rsidRPr="00931E62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6D1C2F" w14:textId="77777777" w:rsidR="00DD004F" w:rsidRPr="00931E62" w:rsidRDefault="00DD004F" w:rsidP="00931E62">
            <w:pPr>
              <w:jc w:val="center"/>
            </w:pPr>
            <w:r w:rsidRPr="00931E62">
              <w:t>11</w:t>
            </w:r>
          </w:p>
        </w:tc>
        <w:tc>
          <w:tcPr>
            <w:tcW w:w="4110" w:type="dxa"/>
            <w:shd w:val="clear" w:color="auto" w:fill="auto"/>
          </w:tcPr>
          <w:p w14:paraId="7DDEEF0B" w14:textId="77777777" w:rsidR="00DD004F" w:rsidRPr="00931E62" w:rsidRDefault="00DD004F" w:rsidP="00931E62">
            <w:r w:rsidRPr="00931E62">
              <w:t>Farmacol Logistyka Sp. z o.o.</w:t>
            </w:r>
          </w:p>
          <w:p w14:paraId="6C856D22" w14:textId="04277ACD" w:rsidR="00DD004F" w:rsidRPr="00931E62" w:rsidRDefault="00931E62" w:rsidP="00931E62">
            <w:r w:rsidRPr="00931E62">
              <w:t xml:space="preserve">ul. </w:t>
            </w:r>
            <w:r w:rsidR="00DD004F" w:rsidRPr="00931E62">
              <w:t>Szopienicka</w:t>
            </w:r>
            <w:r w:rsidR="00DD004F" w:rsidRPr="00931E62">
              <w:t xml:space="preserve"> </w:t>
            </w:r>
            <w:r w:rsidR="00DD004F" w:rsidRPr="00931E62">
              <w:t>77</w:t>
            </w:r>
            <w:r w:rsidR="00DD004F" w:rsidRPr="00931E62">
              <w:t xml:space="preserve"> </w:t>
            </w:r>
          </w:p>
          <w:p w14:paraId="55B8A02B" w14:textId="77777777" w:rsidR="00DD004F" w:rsidRPr="00931E62" w:rsidRDefault="00DD004F" w:rsidP="00931E62">
            <w:pPr>
              <w:jc w:val="both"/>
            </w:pPr>
            <w:r w:rsidRPr="00931E62">
              <w:lastRenderedPageBreak/>
              <w:t>40-431</w:t>
            </w:r>
            <w:r w:rsidRPr="00931E62">
              <w:t xml:space="preserve"> </w:t>
            </w:r>
            <w:r w:rsidRPr="00931E6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E58457" w14:textId="77777777" w:rsidR="00DD004F" w:rsidRPr="00931E62" w:rsidRDefault="00DD004F" w:rsidP="00931E62">
            <w:pPr>
              <w:jc w:val="center"/>
            </w:pPr>
            <w:r w:rsidRPr="00931E62">
              <w:lastRenderedPageBreak/>
              <w:t>115 523.28 zł</w:t>
            </w:r>
          </w:p>
        </w:tc>
      </w:tr>
      <w:tr w:rsidR="00DD004F" w:rsidRPr="00931E62" w14:paraId="38F166D0" w14:textId="77777777" w:rsidTr="00896846">
        <w:tc>
          <w:tcPr>
            <w:tcW w:w="993" w:type="dxa"/>
            <w:shd w:val="clear" w:color="auto" w:fill="auto"/>
            <w:vAlign w:val="center"/>
          </w:tcPr>
          <w:p w14:paraId="3EA75E39" w14:textId="77777777" w:rsidR="00DD004F" w:rsidRPr="00931E62" w:rsidRDefault="00DD004F" w:rsidP="00931E62">
            <w:pPr>
              <w:jc w:val="center"/>
            </w:pPr>
            <w:r w:rsidRPr="00931E62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D68839" w14:textId="77777777" w:rsidR="00DD004F" w:rsidRPr="00931E62" w:rsidRDefault="00DD004F" w:rsidP="00931E62">
            <w:pPr>
              <w:jc w:val="center"/>
            </w:pPr>
            <w:r w:rsidRPr="00931E62">
              <w:t>12</w:t>
            </w:r>
          </w:p>
        </w:tc>
        <w:tc>
          <w:tcPr>
            <w:tcW w:w="4110" w:type="dxa"/>
            <w:shd w:val="clear" w:color="auto" w:fill="auto"/>
          </w:tcPr>
          <w:p w14:paraId="0234D28B" w14:textId="77777777" w:rsidR="00DD004F" w:rsidRPr="00931E62" w:rsidRDefault="00DD004F" w:rsidP="00931E62">
            <w:r w:rsidRPr="00931E62">
              <w:t>Farmacol Logistyka Sp. z o.o.</w:t>
            </w:r>
          </w:p>
          <w:p w14:paraId="3F7DDE2F" w14:textId="073E3AA2" w:rsidR="00DD004F" w:rsidRPr="00931E62" w:rsidRDefault="00931E62" w:rsidP="00931E62">
            <w:r w:rsidRPr="00931E62">
              <w:t xml:space="preserve">ul. </w:t>
            </w:r>
            <w:r w:rsidR="00DD004F" w:rsidRPr="00931E62">
              <w:t>Szopienicka</w:t>
            </w:r>
            <w:r w:rsidR="00DD004F" w:rsidRPr="00931E62">
              <w:t xml:space="preserve"> </w:t>
            </w:r>
            <w:r w:rsidR="00DD004F" w:rsidRPr="00931E62">
              <w:t>77</w:t>
            </w:r>
            <w:r w:rsidR="00DD004F" w:rsidRPr="00931E62">
              <w:t xml:space="preserve"> </w:t>
            </w:r>
          </w:p>
          <w:p w14:paraId="5AC19A0D" w14:textId="77777777" w:rsidR="00DD004F" w:rsidRPr="00931E62" w:rsidRDefault="00DD004F" w:rsidP="00931E62">
            <w:pPr>
              <w:jc w:val="both"/>
            </w:pPr>
            <w:r w:rsidRPr="00931E62">
              <w:t>40-431</w:t>
            </w:r>
            <w:r w:rsidRPr="00931E62">
              <w:t xml:space="preserve"> </w:t>
            </w:r>
            <w:r w:rsidRPr="00931E6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3FC18F" w14:textId="77777777" w:rsidR="00DD004F" w:rsidRPr="00931E62" w:rsidRDefault="00DD004F" w:rsidP="00931E62">
            <w:pPr>
              <w:jc w:val="center"/>
            </w:pPr>
            <w:r w:rsidRPr="00931E62">
              <w:t>12 356.39 zł</w:t>
            </w:r>
          </w:p>
        </w:tc>
      </w:tr>
      <w:tr w:rsidR="00DD004F" w:rsidRPr="00931E62" w14:paraId="0A0BD8AF" w14:textId="77777777" w:rsidTr="00896846">
        <w:tc>
          <w:tcPr>
            <w:tcW w:w="993" w:type="dxa"/>
            <w:shd w:val="clear" w:color="auto" w:fill="auto"/>
            <w:vAlign w:val="center"/>
          </w:tcPr>
          <w:p w14:paraId="20020791" w14:textId="77777777" w:rsidR="00DD004F" w:rsidRPr="00931E62" w:rsidRDefault="00DD004F" w:rsidP="00931E62">
            <w:pPr>
              <w:jc w:val="center"/>
            </w:pPr>
            <w:r w:rsidRPr="00931E62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E8FC87" w14:textId="77777777" w:rsidR="00DD004F" w:rsidRPr="00931E62" w:rsidRDefault="00DD004F" w:rsidP="00931E62">
            <w:pPr>
              <w:jc w:val="center"/>
            </w:pPr>
            <w:r w:rsidRPr="00931E62">
              <w:t>13</w:t>
            </w:r>
          </w:p>
        </w:tc>
        <w:tc>
          <w:tcPr>
            <w:tcW w:w="4110" w:type="dxa"/>
            <w:shd w:val="clear" w:color="auto" w:fill="auto"/>
          </w:tcPr>
          <w:p w14:paraId="6D2C7905" w14:textId="77777777" w:rsidR="00DD004F" w:rsidRPr="00931E62" w:rsidRDefault="00DD004F" w:rsidP="00931E62">
            <w:r w:rsidRPr="00931E62">
              <w:t>Farmacol Logistyka Sp. z o.o.</w:t>
            </w:r>
          </w:p>
          <w:p w14:paraId="5E2B9493" w14:textId="731760B0" w:rsidR="00DD004F" w:rsidRPr="00931E62" w:rsidRDefault="00931E62" w:rsidP="00931E62">
            <w:r w:rsidRPr="00931E62">
              <w:t xml:space="preserve">ul. </w:t>
            </w:r>
            <w:r w:rsidR="00DD004F" w:rsidRPr="00931E62">
              <w:t>Szopienicka</w:t>
            </w:r>
            <w:r w:rsidR="00DD004F" w:rsidRPr="00931E62">
              <w:t xml:space="preserve"> </w:t>
            </w:r>
            <w:r w:rsidR="00DD004F" w:rsidRPr="00931E62">
              <w:t>77</w:t>
            </w:r>
            <w:r w:rsidR="00DD004F" w:rsidRPr="00931E62">
              <w:t xml:space="preserve"> </w:t>
            </w:r>
          </w:p>
          <w:p w14:paraId="48EFAAA3" w14:textId="77777777" w:rsidR="00DD004F" w:rsidRPr="00931E62" w:rsidRDefault="00DD004F" w:rsidP="00931E62">
            <w:pPr>
              <w:jc w:val="both"/>
            </w:pPr>
            <w:r w:rsidRPr="00931E62">
              <w:t>40-431</w:t>
            </w:r>
            <w:r w:rsidRPr="00931E62">
              <w:t xml:space="preserve"> </w:t>
            </w:r>
            <w:r w:rsidRPr="00931E6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7203E3" w14:textId="77777777" w:rsidR="00DD004F" w:rsidRPr="00931E62" w:rsidRDefault="00DD004F" w:rsidP="00931E62">
            <w:pPr>
              <w:jc w:val="center"/>
            </w:pPr>
            <w:r w:rsidRPr="00931E62">
              <w:t>21 785.20 zł</w:t>
            </w:r>
          </w:p>
        </w:tc>
      </w:tr>
      <w:tr w:rsidR="00DD004F" w:rsidRPr="00931E62" w14:paraId="013A5642" w14:textId="77777777" w:rsidTr="00896846">
        <w:tc>
          <w:tcPr>
            <w:tcW w:w="993" w:type="dxa"/>
            <w:shd w:val="clear" w:color="auto" w:fill="auto"/>
            <w:vAlign w:val="center"/>
          </w:tcPr>
          <w:p w14:paraId="0384746A" w14:textId="77777777" w:rsidR="00DD004F" w:rsidRPr="00931E62" w:rsidRDefault="00DD004F" w:rsidP="00931E62">
            <w:pPr>
              <w:jc w:val="center"/>
            </w:pPr>
            <w:r w:rsidRPr="00931E62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72BAE3" w14:textId="77777777" w:rsidR="00DD004F" w:rsidRPr="00931E62" w:rsidRDefault="00DD004F" w:rsidP="00931E62">
            <w:pPr>
              <w:jc w:val="center"/>
            </w:pPr>
            <w:r w:rsidRPr="00931E62">
              <w:t>14</w:t>
            </w:r>
          </w:p>
        </w:tc>
        <w:tc>
          <w:tcPr>
            <w:tcW w:w="4110" w:type="dxa"/>
            <w:shd w:val="clear" w:color="auto" w:fill="auto"/>
          </w:tcPr>
          <w:p w14:paraId="4B7848AB" w14:textId="77777777" w:rsidR="00DD004F" w:rsidRPr="00931E62" w:rsidRDefault="00DD004F" w:rsidP="00931E62">
            <w:r w:rsidRPr="00931E62">
              <w:t>Farmacol Logistyka Sp. z o.o.</w:t>
            </w:r>
          </w:p>
          <w:p w14:paraId="6088966B" w14:textId="58B810E8" w:rsidR="00DD004F" w:rsidRPr="00931E62" w:rsidRDefault="00931E62" w:rsidP="00931E62">
            <w:r w:rsidRPr="00931E62">
              <w:t xml:space="preserve">ul. </w:t>
            </w:r>
            <w:r w:rsidR="00DD004F" w:rsidRPr="00931E62">
              <w:t>Szopienicka</w:t>
            </w:r>
            <w:r w:rsidR="00DD004F" w:rsidRPr="00931E62">
              <w:t xml:space="preserve"> </w:t>
            </w:r>
            <w:r w:rsidR="00DD004F" w:rsidRPr="00931E62">
              <w:t>77</w:t>
            </w:r>
            <w:r w:rsidR="00DD004F" w:rsidRPr="00931E62">
              <w:t xml:space="preserve"> </w:t>
            </w:r>
          </w:p>
          <w:p w14:paraId="72FF7FF4" w14:textId="77777777" w:rsidR="00DD004F" w:rsidRPr="00931E62" w:rsidRDefault="00DD004F" w:rsidP="00931E62">
            <w:pPr>
              <w:jc w:val="both"/>
            </w:pPr>
            <w:r w:rsidRPr="00931E62">
              <w:t>40-431</w:t>
            </w:r>
            <w:r w:rsidRPr="00931E62">
              <w:t xml:space="preserve"> </w:t>
            </w:r>
            <w:r w:rsidRPr="00931E6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DCA1DC" w14:textId="77777777" w:rsidR="00DD004F" w:rsidRPr="00931E62" w:rsidRDefault="00DD004F" w:rsidP="00931E62">
            <w:pPr>
              <w:jc w:val="center"/>
            </w:pPr>
            <w:r w:rsidRPr="00931E62">
              <w:t>37 528.60 zł</w:t>
            </w:r>
          </w:p>
        </w:tc>
      </w:tr>
      <w:tr w:rsidR="00DD004F" w:rsidRPr="00931E62" w14:paraId="5A13645F" w14:textId="77777777" w:rsidTr="00896846">
        <w:tc>
          <w:tcPr>
            <w:tcW w:w="993" w:type="dxa"/>
            <w:shd w:val="clear" w:color="auto" w:fill="auto"/>
            <w:vAlign w:val="center"/>
          </w:tcPr>
          <w:p w14:paraId="360BD394" w14:textId="77777777" w:rsidR="00DD004F" w:rsidRPr="00931E62" w:rsidRDefault="00DD004F" w:rsidP="00931E62">
            <w:pPr>
              <w:jc w:val="center"/>
            </w:pPr>
            <w:r w:rsidRPr="00931E62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C0B80B" w14:textId="77777777" w:rsidR="00DD004F" w:rsidRPr="00931E62" w:rsidRDefault="00DD004F" w:rsidP="00931E62">
            <w:pPr>
              <w:jc w:val="center"/>
            </w:pPr>
            <w:r w:rsidRPr="00931E62">
              <w:t>15</w:t>
            </w:r>
          </w:p>
        </w:tc>
        <w:tc>
          <w:tcPr>
            <w:tcW w:w="4110" w:type="dxa"/>
            <w:shd w:val="clear" w:color="auto" w:fill="auto"/>
          </w:tcPr>
          <w:p w14:paraId="42617D26" w14:textId="77777777" w:rsidR="00DD004F" w:rsidRPr="00931E62" w:rsidRDefault="00DD004F" w:rsidP="00931E62">
            <w:r w:rsidRPr="00931E62">
              <w:t>Farmacol Logistyka Sp. z o.o.</w:t>
            </w:r>
          </w:p>
          <w:p w14:paraId="310AFE16" w14:textId="42070CFA" w:rsidR="00DD004F" w:rsidRPr="00931E62" w:rsidRDefault="00931E62" w:rsidP="00931E62">
            <w:r w:rsidRPr="00931E62">
              <w:t xml:space="preserve">ul. </w:t>
            </w:r>
            <w:r w:rsidR="00DD004F" w:rsidRPr="00931E62">
              <w:t>Szopienicka</w:t>
            </w:r>
            <w:r w:rsidR="00DD004F" w:rsidRPr="00931E62">
              <w:t xml:space="preserve"> </w:t>
            </w:r>
            <w:r w:rsidR="00DD004F" w:rsidRPr="00931E62">
              <w:t>77</w:t>
            </w:r>
            <w:r w:rsidR="00DD004F" w:rsidRPr="00931E62">
              <w:t xml:space="preserve"> </w:t>
            </w:r>
          </w:p>
          <w:p w14:paraId="0DC25F52" w14:textId="77777777" w:rsidR="00DD004F" w:rsidRPr="00931E62" w:rsidRDefault="00DD004F" w:rsidP="00931E62">
            <w:pPr>
              <w:jc w:val="both"/>
            </w:pPr>
            <w:r w:rsidRPr="00931E62">
              <w:t>40-431</w:t>
            </w:r>
            <w:r w:rsidRPr="00931E62">
              <w:t xml:space="preserve"> </w:t>
            </w:r>
            <w:r w:rsidRPr="00931E6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CF91A5" w14:textId="77777777" w:rsidR="00DD004F" w:rsidRPr="00931E62" w:rsidRDefault="00DD004F" w:rsidP="00931E62">
            <w:pPr>
              <w:jc w:val="center"/>
            </w:pPr>
            <w:r w:rsidRPr="00931E62">
              <w:t>74 595.65 zł</w:t>
            </w:r>
          </w:p>
        </w:tc>
      </w:tr>
      <w:tr w:rsidR="00DD004F" w:rsidRPr="00931E62" w14:paraId="56C47077" w14:textId="77777777" w:rsidTr="00896846">
        <w:tc>
          <w:tcPr>
            <w:tcW w:w="993" w:type="dxa"/>
            <w:shd w:val="clear" w:color="auto" w:fill="auto"/>
            <w:vAlign w:val="center"/>
          </w:tcPr>
          <w:p w14:paraId="34FE6D0D" w14:textId="77777777" w:rsidR="00DD004F" w:rsidRPr="00931E62" w:rsidRDefault="00DD004F" w:rsidP="00931E62">
            <w:pPr>
              <w:jc w:val="center"/>
            </w:pPr>
            <w:r w:rsidRPr="00931E62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AA4BB7" w14:textId="77777777" w:rsidR="00DD004F" w:rsidRPr="00931E62" w:rsidRDefault="00DD004F" w:rsidP="00931E62">
            <w:pPr>
              <w:jc w:val="center"/>
            </w:pPr>
            <w:r w:rsidRPr="00931E62">
              <w:t>16</w:t>
            </w:r>
          </w:p>
        </w:tc>
        <w:tc>
          <w:tcPr>
            <w:tcW w:w="4110" w:type="dxa"/>
            <w:shd w:val="clear" w:color="auto" w:fill="auto"/>
          </w:tcPr>
          <w:p w14:paraId="6327639A" w14:textId="77777777" w:rsidR="00DD004F" w:rsidRPr="00931E62" w:rsidRDefault="00DD004F" w:rsidP="00931E62">
            <w:r w:rsidRPr="00931E62">
              <w:t>Farmacol Logistyka Sp. z o.o.</w:t>
            </w:r>
          </w:p>
          <w:p w14:paraId="7924E6A8" w14:textId="17CE0F41" w:rsidR="00DD004F" w:rsidRPr="00931E62" w:rsidRDefault="00931E62" w:rsidP="00931E62">
            <w:r w:rsidRPr="00931E62">
              <w:t xml:space="preserve">ul. </w:t>
            </w:r>
            <w:r w:rsidR="00DD004F" w:rsidRPr="00931E62">
              <w:t>Szopienicka</w:t>
            </w:r>
            <w:r w:rsidR="00DD004F" w:rsidRPr="00931E62">
              <w:t xml:space="preserve"> </w:t>
            </w:r>
            <w:r w:rsidR="00DD004F" w:rsidRPr="00931E62">
              <w:t>77</w:t>
            </w:r>
            <w:r w:rsidR="00DD004F" w:rsidRPr="00931E62">
              <w:t xml:space="preserve"> </w:t>
            </w:r>
          </w:p>
          <w:p w14:paraId="17B1A176" w14:textId="77777777" w:rsidR="00DD004F" w:rsidRPr="00931E62" w:rsidRDefault="00DD004F" w:rsidP="00931E62">
            <w:pPr>
              <w:jc w:val="both"/>
            </w:pPr>
            <w:r w:rsidRPr="00931E62">
              <w:t>40-431</w:t>
            </w:r>
            <w:r w:rsidRPr="00931E62">
              <w:t xml:space="preserve"> </w:t>
            </w:r>
            <w:r w:rsidRPr="00931E6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8BEB09" w14:textId="77777777" w:rsidR="00DD004F" w:rsidRPr="00931E62" w:rsidRDefault="00DD004F" w:rsidP="00931E62">
            <w:pPr>
              <w:jc w:val="center"/>
            </w:pPr>
            <w:r w:rsidRPr="00931E62">
              <w:t>5 915.76 zł</w:t>
            </w:r>
          </w:p>
        </w:tc>
      </w:tr>
      <w:tr w:rsidR="00DD004F" w:rsidRPr="00931E62" w14:paraId="04A8833C" w14:textId="77777777" w:rsidTr="00896846">
        <w:tc>
          <w:tcPr>
            <w:tcW w:w="993" w:type="dxa"/>
            <w:shd w:val="clear" w:color="auto" w:fill="auto"/>
            <w:vAlign w:val="center"/>
          </w:tcPr>
          <w:p w14:paraId="491B67E9" w14:textId="77777777" w:rsidR="00DD004F" w:rsidRPr="00931E62" w:rsidRDefault="00DD004F" w:rsidP="00931E62">
            <w:pPr>
              <w:jc w:val="center"/>
            </w:pPr>
            <w:r w:rsidRPr="00931E62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6E37F3" w14:textId="77777777" w:rsidR="00DD004F" w:rsidRPr="00931E62" w:rsidRDefault="00DD004F" w:rsidP="00931E62">
            <w:pPr>
              <w:jc w:val="center"/>
            </w:pPr>
            <w:r w:rsidRPr="00931E62">
              <w:t>17</w:t>
            </w:r>
          </w:p>
        </w:tc>
        <w:tc>
          <w:tcPr>
            <w:tcW w:w="4110" w:type="dxa"/>
            <w:shd w:val="clear" w:color="auto" w:fill="auto"/>
          </w:tcPr>
          <w:p w14:paraId="0E654B1C" w14:textId="77777777" w:rsidR="00DD004F" w:rsidRPr="00931E62" w:rsidRDefault="00DD004F" w:rsidP="00931E62">
            <w:r w:rsidRPr="00931E62">
              <w:t>Farmacol Logistyka Sp. z o.o.</w:t>
            </w:r>
          </w:p>
          <w:p w14:paraId="5EFF1EE0" w14:textId="25B0C586" w:rsidR="00DD004F" w:rsidRPr="00931E62" w:rsidRDefault="00931E62" w:rsidP="00931E62">
            <w:r w:rsidRPr="00931E62">
              <w:t xml:space="preserve">ul. </w:t>
            </w:r>
            <w:r w:rsidR="00DD004F" w:rsidRPr="00931E62">
              <w:t>Szopienicka</w:t>
            </w:r>
            <w:r w:rsidR="00DD004F" w:rsidRPr="00931E62">
              <w:t xml:space="preserve"> </w:t>
            </w:r>
            <w:r w:rsidR="00DD004F" w:rsidRPr="00931E62">
              <w:t>77</w:t>
            </w:r>
            <w:r w:rsidR="00DD004F" w:rsidRPr="00931E62">
              <w:t xml:space="preserve"> </w:t>
            </w:r>
          </w:p>
          <w:p w14:paraId="7C506FEE" w14:textId="77777777" w:rsidR="00DD004F" w:rsidRPr="00931E62" w:rsidRDefault="00DD004F" w:rsidP="00931E62">
            <w:pPr>
              <w:jc w:val="both"/>
            </w:pPr>
            <w:r w:rsidRPr="00931E62">
              <w:t>40-431</w:t>
            </w:r>
            <w:r w:rsidRPr="00931E62">
              <w:t xml:space="preserve"> </w:t>
            </w:r>
            <w:r w:rsidRPr="00931E6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E307A1" w14:textId="77777777" w:rsidR="00DD004F" w:rsidRPr="00931E62" w:rsidRDefault="00DD004F" w:rsidP="00931E62">
            <w:pPr>
              <w:jc w:val="center"/>
            </w:pPr>
            <w:r w:rsidRPr="00931E62">
              <w:t>59 259.84 zł</w:t>
            </w:r>
          </w:p>
        </w:tc>
      </w:tr>
      <w:tr w:rsidR="00DD004F" w:rsidRPr="00931E62" w14:paraId="25311F87" w14:textId="77777777" w:rsidTr="00896846">
        <w:tc>
          <w:tcPr>
            <w:tcW w:w="993" w:type="dxa"/>
            <w:shd w:val="clear" w:color="auto" w:fill="auto"/>
            <w:vAlign w:val="center"/>
          </w:tcPr>
          <w:p w14:paraId="4FBF3CCF" w14:textId="77777777" w:rsidR="00DD004F" w:rsidRPr="00931E62" w:rsidRDefault="00DD004F" w:rsidP="00931E62">
            <w:pPr>
              <w:jc w:val="center"/>
            </w:pPr>
            <w:r w:rsidRPr="00931E62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8CAAE3" w14:textId="77777777" w:rsidR="00DD004F" w:rsidRPr="00931E62" w:rsidRDefault="00DD004F" w:rsidP="00931E62">
            <w:pPr>
              <w:jc w:val="center"/>
            </w:pPr>
            <w:r w:rsidRPr="00931E62">
              <w:t>18</w:t>
            </w:r>
          </w:p>
        </w:tc>
        <w:tc>
          <w:tcPr>
            <w:tcW w:w="4110" w:type="dxa"/>
            <w:shd w:val="clear" w:color="auto" w:fill="auto"/>
          </w:tcPr>
          <w:p w14:paraId="0D84B091" w14:textId="77777777" w:rsidR="00DD004F" w:rsidRPr="00931E62" w:rsidRDefault="00DD004F" w:rsidP="00931E62">
            <w:r w:rsidRPr="00931E62">
              <w:t>Farmacol Logistyka Sp. z o.o.</w:t>
            </w:r>
          </w:p>
          <w:p w14:paraId="367665F2" w14:textId="30C94E37" w:rsidR="00DD004F" w:rsidRPr="00931E62" w:rsidRDefault="00931E62" w:rsidP="00931E62">
            <w:r w:rsidRPr="00931E62">
              <w:t xml:space="preserve">ul. </w:t>
            </w:r>
            <w:r w:rsidR="00DD004F" w:rsidRPr="00931E62">
              <w:t>Szopienicka</w:t>
            </w:r>
            <w:r w:rsidR="00DD004F" w:rsidRPr="00931E62">
              <w:t xml:space="preserve"> </w:t>
            </w:r>
            <w:r w:rsidR="00DD004F" w:rsidRPr="00931E62">
              <w:t>77</w:t>
            </w:r>
            <w:r w:rsidR="00DD004F" w:rsidRPr="00931E62">
              <w:t xml:space="preserve"> </w:t>
            </w:r>
          </w:p>
          <w:p w14:paraId="7731C263" w14:textId="77777777" w:rsidR="00DD004F" w:rsidRPr="00931E62" w:rsidRDefault="00DD004F" w:rsidP="00931E62">
            <w:pPr>
              <w:jc w:val="both"/>
            </w:pPr>
            <w:r w:rsidRPr="00931E62">
              <w:t>40-431</w:t>
            </w:r>
            <w:r w:rsidRPr="00931E62">
              <w:t xml:space="preserve"> </w:t>
            </w:r>
            <w:r w:rsidRPr="00931E6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FB4920" w14:textId="77777777" w:rsidR="00DD004F" w:rsidRPr="00931E62" w:rsidRDefault="00DD004F" w:rsidP="00931E62">
            <w:pPr>
              <w:jc w:val="center"/>
            </w:pPr>
            <w:r w:rsidRPr="00931E62">
              <w:t>71 178.48 zł</w:t>
            </w:r>
          </w:p>
        </w:tc>
      </w:tr>
      <w:tr w:rsidR="00DD004F" w:rsidRPr="00931E62" w14:paraId="153B63CE" w14:textId="77777777" w:rsidTr="00896846">
        <w:tc>
          <w:tcPr>
            <w:tcW w:w="993" w:type="dxa"/>
            <w:shd w:val="clear" w:color="auto" w:fill="auto"/>
            <w:vAlign w:val="center"/>
          </w:tcPr>
          <w:p w14:paraId="68933BC8" w14:textId="77777777" w:rsidR="00DD004F" w:rsidRPr="00931E62" w:rsidRDefault="00DD004F" w:rsidP="00931E62">
            <w:pPr>
              <w:jc w:val="center"/>
            </w:pPr>
            <w:r w:rsidRPr="00931E62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695B45" w14:textId="77777777" w:rsidR="00DD004F" w:rsidRPr="00931E62" w:rsidRDefault="00DD004F" w:rsidP="00931E62">
            <w:pPr>
              <w:jc w:val="center"/>
            </w:pPr>
            <w:r w:rsidRPr="00931E62">
              <w:t>19</w:t>
            </w:r>
          </w:p>
        </w:tc>
        <w:tc>
          <w:tcPr>
            <w:tcW w:w="4110" w:type="dxa"/>
            <w:shd w:val="clear" w:color="auto" w:fill="auto"/>
          </w:tcPr>
          <w:p w14:paraId="2BDF4A52" w14:textId="77777777" w:rsidR="00DD004F" w:rsidRPr="00931E62" w:rsidRDefault="00DD004F" w:rsidP="00931E62">
            <w:r w:rsidRPr="00931E62">
              <w:t>Farmacol Logistyka Sp. z o.o.</w:t>
            </w:r>
          </w:p>
          <w:p w14:paraId="30330721" w14:textId="47A07852" w:rsidR="00DD004F" w:rsidRPr="00931E62" w:rsidRDefault="00931E62" w:rsidP="00931E62">
            <w:r w:rsidRPr="00931E62">
              <w:t xml:space="preserve">ul. </w:t>
            </w:r>
            <w:r w:rsidR="00DD004F" w:rsidRPr="00931E62">
              <w:t>Szopienicka</w:t>
            </w:r>
            <w:r w:rsidR="00DD004F" w:rsidRPr="00931E62">
              <w:t xml:space="preserve"> </w:t>
            </w:r>
            <w:r w:rsidR="00DD004F" w:rsidRPr="00931E62">
              <w:t>77</w:t>
            </w:r>
            <w:r w:rsidR="00DD004F" w:rsidRPr="00931E62">
              <w:t xml:space="preserve"> </w:t>
            </w:r>
          </w:p>
          <w:p w14:paraId="30A54093" w14:textId="77777777" w:rsidR="00DD004F" w:rsidRPr="00931E62" w:rsidRDefault="00DD004F" w:rsidP="00931E62">
            <w:pPr>
              <w:jc w:val="both"/>
            </w:pPr>
            <w:r w:rsidRPr="00931E62">
              <w:t>40-431</w:t>
            </w:r>
            <w:r w:rsidRPr="00931E62">
              <w:t xml:space="preserve"> </w:t>
            </w:r>
            <w:r w:rsidRPr="00931E6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AB1B19" w14:textId="77777777" w:rsidR="00DD004F" w:rsidRPr="00931E62" w:rsidRDefault="00DD004F" w:rsidP="00931E62">
            <w:pPr>
              <w:jc w:val="center"/>
            </w:pPr>
            <w:r w:rsidRPr="00931E62">
              <w:t>20 941.16 zł</w:t>
            </w:r>
          </w:p>
        </w:tc>
      </w:tr>
      <w:tr w:rsidR="00DD004F" w:rsidRPr="00931E62" w14:paraId="0E8360FF" w14:textId="77777777" w:rsidTr="00896846">
        <w:tc>
          <w:tcPr>
            <w:tcW w:w="993" w:type="dxa"/>
            <w:shd w:val="clear" w:color="auto" w:fill="auto"/>
            <w:vAlign w:val="center"/>
          </w:tcPr>
          <w:p w14:paraId="22708185" w14:textId="77777777" w:rsidR="00DD004F" w:rsidRPr="00931E62" w:rsidRDefault="00DD004F" w:rsidP="00931E62">
            <w:pPr>
              <w:jc w:val="center"/>
            </w:pPr>
            <w:r w:rsidRPr="00931E62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25A12F" w14:textId="77777777" w:rsidR="00DD004F" w:rsidRPr="00931E62" w:rsidRDefault="00DD004F" w:rsidP="00931E62">
            <w:pPr>
              <w:jc w:val="center"/>
            </w:pPr>
            <w:r w:rsidRPr="00931E62">
              <w:t>32</w:t>
            </w:r>
          </w:p>
        </w:tc>
        <w:tc>
          <w:tcPr>
            <w:tcW w:w="4110" w:type="dxa"/>
            <w:shd w:val="clear" w:color="auto" w:fill="auto"/>
          </w:tcPr>
          <w:p w14:paraId="2BA5680F" w14:textId="77777777" w:rsidR="00DD004F" w:rsidRPr="00931E62" w:rsidRDefault="00DD004F" w:rsidP="00931E62">
            <w:r w:rsidRPr="00931E62">
              <w:t>Farmacol Logistyka Sp. z o.o.</w:t>
            </w:r>
          </w:p>
          <w:p w14:paraId="0395D514" w14:textId="6ABEE41E" w:rsidR="00DD004F" w:rsidRPr="00931E62" w:rsidRDefault="00931E62" w:rsidP="00931E62">
            <w:r w:rsidRPr="00931E62">
              <w:t xml:space="preserve">ul. </w:t>
            </w:r>
            <w:r w:rsidR="00DD004F" w:rsidRPr="00931E62">
              <w:t>Szopienicka</w:t>
            </w:r>
            <w:r w:rsidR="00DD004F" w:rsidRPr="00931E62">
              <w:t xml:space="preserve"> </w:t>
            </w:r>
            <w:r w:rsidR="00DD004F" w:rsidRPr="00931E62">
              <w:t>77</w:t>
            </w:r>
            <w:r w:rsidR="00DD004F" w:rsidRPr="00931E62">
              <w:t xml:space="preserve"> </w:t>
            </w:r>
          </w:p>
          <w:p w14:paraId="261C1AA3" w14:textId="77777777" w:rsidR="00DD004F" w:rsidRPr="00931E62" w:rsidRDefault="00DD004F" w:rsidP="00931E62">
            <w:pPr>
              <w:jc w:val="both"/>
            </w:pPr>
            <w:r w:rsidRPr="00931E62">
              <w:t>40-431</w:t>
            </w:r>
            <w:r w:rsidRPr="00931E62">
              <w:t xml:space="preserve"> </w:t>
            </w:r>
            <w:r w:rsidRPr="00931E6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36A5CD" w14:textId="77777777" w:rsidR="00DD004F" w:rsidRPr="00931E62" w:rsidRDefault="00DD004F" w:rsidP="00931E62">
            <w:pPr>
              <w:jc w:val="center"/>
            </w:pPr>
            <w:r w:rsidRPr="00931E62">
              <w:t>40 200.30 zł</w:t>
            </w:r>
          </w:p>
        </w:tc>
      </w:tr>
      <w:tr w:rsidR="00DD004F" w:rsidRPr="00931E62" w14:paraId="3C7AAE14" w14:textId="77777777" w:rsidTr="00896846">
        <w:tc>
          <w:tcPr>
            <w:tcW w:w="993" w:type="dxa"/>
            <w:shd w:val="clear" w:color="auto" w:fill="auto"/>
            <w:vAlign w:val="center"/>
          </w:tcPr>
          <w:p w14:paraId="612CE0F7" w14:textId="77777777" w:rsidR="00DD004F" w:rsidRPr="00931E62" w:rsidRDefault="00DD004F" w:rsidP="00931E62">
            <w:pPr>
              <w:jc w:val="center"/>
            </w:pPr>
            <w:r w:rsidRPr="00931E62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BF44C4" w14:textId="77777777" w:rsidR="00DD004F" w:rsidRPr="00931E62" w:rsidRDefault="00DD004F" w:rsidP="00931E62">
            <w:pPr>
              <w:jc w:val="center"/>
            </w:pPr>
            <w:r w:rsidRPr="00931E62">
              <w:t>35</w:t>
            </w:r>
          </w:p>
        </w:tc>
        <w:tc>
          <w:tcPr>
            <w:tcW w:w="4110" w:type="dxa"/>
            <w:shd w:val="clear" w:color="auto" w:fill="auto"/>
          </w:tcPr>
          <w:p w14:paraId="71BDCF4B" w14:textId="77777777" w:rsidR="00DD004F" w:rsidRPr="00931E62" w:rsidRDefault="00DD004F" w:rsidP="00931E62">
            <w:r w:rsidRPr="00931E62">
              <w:t>Farmacol Logistyka Sp. z o.o.</w:t>
            </w:r>
          </w:p>
          <w:p w14:paraId="19C66403" w14:textId="0FC4ECE4" w:rsidR="00DD004F" w:rsidRPr="00931E62" w:rsidRDefault="00931E62" w:rsidP="00931E62">
            <w:r w:rsidRPr="00931E62">
              <w:t xml:space="preserve">ul. </w:t>
            </w:r>
            <w:r w:rsidR="00DD004F" w:rsidRPr="00931E62">
              <w:t>Szopienicka</w:t>
            </w:r>
            <w:r w:rsidR="00DD004F" w:rsidRPr="00931E62">
              <w:t xml:space="preserve"> </w:t>
            </w:r>
            <w:r w:rsidR="00DD004F" w:rsidRPr="00931E62">
              <w:t>77</w:t>
            </w:r>
            <w:r w:rsidR="00DD004F" w:rsidRPr="00931E62">
              <w:t xml:space="preserve"> </w:t>
            </w:r>
          </w:p>
          <w:p w14:paraId="6AF792FD" w14:textId="77777777" w:rsidR="00DD004F" w:rsidRPr="00931E62" w:rsidRDefault="00DD004F" w:rsidP="00931E62">
            <w:pPr>
              <w:jc w:val="both"/>
            </w:pPr>
            <w:r w:rsidRPr="00931E62">
              <w:t>40-431</w:t>
            </w:r>
            <w:r w:rsidRPr="00931E62">
              <w:t xml:space="preserve"> </w:t>
            </w:r>
            <w:r w:rsidRPr="00931E6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CEF430" w14:textId="77777777" w:rsidR="00DD004F" w:rsidRPr="00931E62" w:rsidRDefault="00DD004F" w:rsidP="00931E62">
            <w:pPr>
              <w:jc w:val="center"/>
            </w:pPr>
            <w:r w:rsidRPr="00931E62">
              <w:t>5 406.05 zł</w:t>
            </w:r>
          </w:p>
        </w:tc>
      </w:tr>
      <w:tr w:rsidR="00DD004F" w:rsidRPr="00931E62" w14:paraId="6BE31259" w14:textId="77777777" w:rsidTr="00896846">
        <w:tc>
          <w:tcPr>
            <w:tcW w:w="993" w:type="dxa"/>
            <w:shd w:val="clear" w:color="auto" w:fill="auto"/>
            <w:vAlign w:val="center"/>
          </w:tcPr>
          <w:p w14:paraId="49750A89" w14:textId="77777777" w:rsidR="00DD004F" w:rsidRPr="00931E62" w:rsidRDefault="00DD004F" w:rsidP="00931E62">
            <w:pPr>
              <w:jc w:val="center"/>
            </w:pPr>
            <w:r w:rsidRPr="00931E62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21F85F" w14:textId="77777777" w:rsidR="00DD004F" w:rsidRPr="00931E62" w:rsidRDefault="00DD004F" w:rsidP="00931E62">
            <w:pPr>
              <w:jc w:val="center"/>
            </w:pPr>
            <w:r w:rsidRPr="00931E62">
              <w:t>38</w:t>
            </w:r>
          </w:p>
        </w:tc>
        <w:tc>
          <w:tcPr>
            <w:tcW w:w="4110" w:type="dxa"/>
            <w:shd w:val="clear" w:color="auto" w:fill="auto"/>
          </w:tcPr>
          <w:p w14:paraId="74421CBD" w14:textId="77777777" w:rsidR="00DD004F" w:rsidRPr="00931E62" w:rsidRDefault="00DD004F" w:rsidP="00931E62">
            <w:r w:rsidRPr="00931E62">
              <w:t>Farmacol Logistyka Sp. z o.o.</w:t>
            </w:r>
          </w:p>
          <w:p w14:paraId="275582C3" w14:textId="1B952E21" w:rsidR="00DD004F" w:rsidRPr="00931E62" w:rsidRDefault="00931E62" w:rsidP="00931E62">
            <w:r w:rsidRPr="00931E62">
              <w:t xml:space="preserve">ul. </w:t>
            </w:r>
            <w:r w:rsidR="00DD004F" w:rsidRPr="00931E62">
              <w:t>Szopienicka</w:t>
            </w:r>
            <w:r w:rsidR="00DD004F" w:rsidRPr="00931E62">
              <w:t xml:space="preserve"> </w:t>
            </w:r>
            <w:r w:rsidR="00DD004F" w:rsidRPr="00931E62">
              <w:t>77</w:t>
            </w:r>
            <w:r w:rsidR="00DD004F" w:rsidRPr="00931E62">
              <w:t xml:space="preserve"> </w:t>
            </w:r>
          </w:p>
          <w:p w14:paraId="16862F4F" w14:textId="77777777" w:rsidR="00DD004F" w:rsidRPr="00931E62" w:rsidRDefault="00DD004F" w:rsidP="00931E62">
            <w:pPr>
              <w:jc w:val="both"/>
            </w:pPr>
            <w:r w:rsidRPr="00931E62">
              <w:t>40-431</w:t>
            </w:r>
            <w:r w:rsidRPr="00931E62">
              <w:t xml:space="preserve"> </w:t>
            </w:r>
            <w:r w:rsidRPr="00931E6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D1B394" w14:textId="77777777" w:rsidR="00DD004F" w:rsidRPr="00931E62" w:rsidRDefault="00DD004F" w:rsidP="00931E62">
            <w:pPr>
              <w:jc w:val="center"/>
            </w:pPr>
            <w:r w:rsidRPr="00931E62">
              <w:t>59 704.13 zł</w:t>
            </w:r>
          </w:p>
        </w:tc>
      </w:tr>
      <w:tr w:rsidR="00DD004F" w:rsidRPr="00931E62" w14:paraId="0007476D" w14:textId="77777777" w:rsidTr="00896846">
        <w:tc>
          <w:tcPr>
            <w:tcW w:w="993" w:type="dxa"/>
            <w:shd w:val="clear" w:color="auto" w:fill="auto"/>
            <w:vAlign w:val="center"/>
          </w:tcPr>
          <w:p w14:paraId="0143DB85" w14:textId="77777777" w:rsidR="00DD004F" w:rsidRPr="00931E62" w:rsidRDefault="00DD004F" w:rsidP="00931E62">
            <w:pPr>
              <w:jc w:val="center"/>
            </w:pPr>
            <w:r w:rsidRPr="00931E62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49221C" w14:textId="77777777" w:rsidR="00DD004F" w:rsidRPr="00931E62" w:rsidRDefault="00DD004F" w:rsidP="00931E62">
            <w:pPr>
              <w:jc w:val="center"/>
            </w:pPr>
            <w:r w:rsidRPr="00931E62">
              <w:t>2</w:t>
            </w:r>
          </w:p>
        </w:tc>
        <w:tc>
          <w:tcPr>
            <w:tcW w:w="4110" w:type="dxa"/>
            <w:shd w:val="clear" w:color="auto" w:fill="auto"/>
          </w:tcPr>
          <w:p w14:paraId="47AE46C4" w14:textId="77777777" w:rsidR="00DD004F" w:rsidRPr="00931E62" w:rsidRDefault="00DD004F" w:rsidP="00931E62">
            <w:proofErr w:type="spellStart"/>
            <w:r w:rsidRPr="00931E62">
              <w:t>Bialmed</w:t>
            </w:r>
            <w:proofErr w:type="spellEnd"/>
            <w:r w:rsidRPr="00931E62">
              <w:t xml:space="preserve"> Sp. z o.o.</w:t>
            </w:r>
          </w:p>
          <w:p w14:paraId="03DDB432" w14:textId="6642FF43" w:rsidR="00DD004F" w:rsidRPr="00931E62" w:rsidRDefault="00931E62" w:rsidP="00931E62">
            <w:r w:rsidRPr="00931E62">
              <w:t xml:space="preserve">ul. </w:t>
            </w:r>
            <w:r w:rsidR="00DD004F" w:rsidRPr="00931E62">
              <w:t>Kazimierzowska</w:t>
            </w:r>
            <w:r w:rsidR="00DD004F" w:rsidRPr="00931E62">
              <w:t xml:space="preserve"> </w:t>
            </w:r>
            <w:r w:rsidR="00DD004F" w:rsidRPr="00931E62">
              <w:t>46/48/35</w:t>
            </w:r>
            <w:r w:rsidR="00DD004F" w:rsidRPr="00931E62">
              <w:t xml:space="preserve"> </w:t>
            </w:r>
          </w:p>
          <w:p w14:paraId="6B569C02" w14:textId="77777777" w:rsidR="00DD004F" w:rsidRPr="00931E62" w:rsidRDefault="00DD004F" w:rsidP="00931E62">
            <w:pPr>
              <w:jc w:val="both"/>
            </w:pPr>
            <w:r w:rsidRPr="00931E62">
              <w:t>02-546</w:t>
            </w:r>
            <w:r w:rsidRPr="00931E62">
              <w:t xml:space="preserve"> </w:t>
            </w:r>
            <w:r w:rsidRPr="00931E6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ABDB41" w14:textId="77777777" w:rsidR="00DD004F" w:rsidRPr="00931E62" w:rsidRDefault="00DD004F" w:rsidP="00931E62">
            <w:pPr>
              <w:jc w:val="center"/>
            </w:pPr>
            <w:r w:rsidRPr="00931E62">
              <w:t>11 978.93 zł</w:t>
            </w:r>
          </w:p>
        </w:tc>
      </w:tr>
      <w:tr w:rsidR="00DD004F" w:rsidRPr="00931E62" w14:paraId="11C33467" w14:textId="77777777" w:rsidTr="00896846">
        <w:tc>
          <w:tcPr>
            <w:tcW w:w="993" w:type="dxa"/>
            <w:shd w:val="clear" w:color="auto" w:fill="auto"/>
            <w:vAlign w:val="center"/>
          </w:tcPr>
          <w:p w14:paraId="324BC8FC" w14:textId="77777777" w:rsidR="00DD004F" w:rsidRPr="00931E62" w:rsidRDefault="00DD004F" w:rsidP="00931E62">
            <w:pPr>
              <w:jc w:val="center"/>
            </w:pPr>
            <w:r w:rsidRPr="00931E62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6A41B8" w14:textId="77777777" w:rsidR="00DD004F" w:rsidRPr="00931E62" w:rsidRDefault="00DD004F" w:rsidP="00931E62">
            <w:pPr>
              <w:jc w:val="center"/>
            </w:pPr>
            <w:r w:rsidRPr="00931E62">
              <w:t>32</w:t>
            </w:r>
          </w:p>
        </w:tc>
        <w:tc>
          <w:tcPr>
            <w:tcW w:w="4110" w:type="dxa"/>
            <w:shd w:val="clear" w:color="auto" w:fill="auto"/>
          </w:tcPr>
          <w:p w14:paraId="2767EC9D" w14:textId="77777777" w:rsidR="00DD004F" w:rsidRPr="00931E62" w:rsidRDefault="00DD004F" w:rsidP="00931E62">
            <w:proofErr w:type="spellStart"/>
            <w:r w:rsidRPr="00931E62">
              <w:t>Bialmed</w:t>
            </w:r>
            <w:proofErr w:type="spellEnd"/>
            <w:r w:rsidRPr="00931E62">
              <w:t xml:space="preserve"> Sp. z o.o.</w:t>
            </w:r>
          </w:p>
          <w:p w14:paraId="58ED026C" w14:textId="6D616BB8" w:rsidR="00DD004F" w:rsidRPr="00931E62" w:rsidRDefault="00931E62" w:rsidP="00931E62">
            <w:r w:rsidRPr="00931E62">
              <w:t xml:space="preserve">ul. </w:t>
            </w:r>
            <w:r w:rsidR="00DD004F" w:rsidRPr="00931E62">
              <w:t>Kazimierzowska</w:t>
            </w:r>
            <w:r w:rsidR="00DD004F" w:rsidRPr="00931E62">
              <w:t xml:space="preserve"> </w:t>
            </w:r>
            <w:r w:rsidR="00DD004F" w:rsidRPr="00931E62">
              <w:t>46/48/35</w:t>
            </w:r>
            <w:r w:rsidR="00DD004F" w:rsidRPr="00931E62">
              <w:t xml:space="preserve"> </w:t>
            </w:r>
          </w:p>
          <w:p w14:paraId="1782DCB4" w14:textId="77777777" w:rsidR="00DD004F" w:rsidRPr="00931E62" w:rsidRDefault="00DD004F" w:rsidP="00931E62">
            <w:pPr>
              <w:jc w:val="both"/>
            </w:pPr>
            <w:r w:rsidRPr="00931E62">
              <w:t>02-546</w:t>
            </w:r>
            <w:r w:rsidRPr="00931E62">
              <w:t xml:space="preserve"> </w:t>
            </w:r>
            <w:r w:rsidRPr="00931E6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599559" w14:textId="77777777" w:rsidR="00DD004F" w:rsidRPr="00931E62" w:rsidRDefault="00DD004F" w:rsidP="00931E62">
            <w:pPr>
              <w:jc w:val="center"/>
            </w:pPr>
            <w:r w:rsidRPr="00931E62">
              <w:t>39 135.74 zł</w:t>
            </w:r>
          </w:p>
        </w:tc>
      </w:tr>
      <w:tr w:rsidR="00DD004F" w:rsidRPr="00931E62" w14:paraId="1F7F079F" w14:textId="77777777" w:rsidTr="00896846">
        <w:tc>
          <w:tcPr>
            <w:tcW w:w="993" w:type="dxa"/>
            <w:shd w:val="clear" w:color="auto" w:fill="auto"/>
            <w:vAlign w:val="center"/>
          </w:tcPr>
          <w:p w14:paraId="08BE0852" w14:textId="77777777" w:rsidR="00DD004F" w:rsidRPr="00931E62" w:rsidRDefault="00DD004F" w:rsidP="00931E62">
            <w:pPr>
              <w:jc w:val="center"/>
            </w:pPr>
            <w:r w:rsidRPr="00931E62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51EE67" w14:textId="77777777" w:rsidR="00DD004F" w:rsidRPr="00931E62" w:rsidRDefault="00DD004F" w:rsidP="00931E62">
            <w:pPr>
              <w:jc w:val="center"/>
            </w:pPr>
            <w:r w:rsidRPr="00931E62">
              <w:t>35</w:t>
            </w:r>
          </w:p>
        </w:tc>
        <w:tc>
          <w:tcPr>
            <w:tcW w:w="4110" w:type="dxa"/>
            <w:shd w:val="clear" w:color="auto" w:fill="auto"/>
          </w:tcPr>
          <w:p w14:paraId="4B33E399" w14:textId="77777777" w:rsidR="00DD004F" w:rsidRPr="00931E62" w:rsidRDefault="00DD004F" w:rsidP="00931E62">
            <w:proofErr w:type="spellStart"/>
            <w:r w:rsidRPr="00931E62">
              <w:t>Bialmed</w:t>
            </w:r>
            <w:proofErr w:type="spellEnd"/>
            <w:r w:rsidRPr="00931E62">
              <w:t xml:space="preserve"> Sp. z o.o.</w:t>
            </w:r>
          </w:p>
          <w:p w14:paraId="20AF39ED" w14:textId="68F31B96" w:rsidR="00DD004F" w:rsidRPr="00931E62" w:rsidRDefault="00931E62" w:rsidP="00931E62">
            <w:r w:rsidRPr="00931E62">
              <w:t xml:space="preserve">ul. </w:t>
            </w:r>
            <w:r w:rsidR="00DD004F" w:rsidRPr="00931E62">
              <w:t>Kazimierzowska</w:t>
            </w:r>
            <w:r w:rsidR="00DD004F" w:rsidRPr="00931E62">
              <w:t xml:space="preserve"> </w:t>
            </w:r>
            <w:r w:rsidR="00DD004F" w:rsidRPr="00931E62">
              <w:t>46/48/35</w:t>
            </w:r>
            <w:r w:rsidR="00DD004F" w:rsidRPr="00931E62">
              <w:t xml:space="preserve"> </w:t>
            </w:r>
          </w:p>
          <w:p w14:paraId="7D4E0EAA" w14:textId="77777777" w:rsidR="00DD004F" w:rsidRPr="00931E62" w:rsidRDefault="00DD004F" w:rsidP="00931E62">
            <w:pPr>
              <w:jc w:val="both"/>
            </w:pPr>
            <w:r w:rsidRPr="00931E62">
              <w:t>02-546</w:t>
            </w:r>
            <w:r w:rsidRPr="00931E62">
              <w:t xml:space="preserve"> </w:t>
            </w:r>
            <w:r w:rsidRPr="00931E6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957A3B" w14:textId="77777777" w:rsidR="00DD004F" w:rsidRPr="00931E62" w:rsidRDefault="00DD004F" w:rsidP="00931E62">
            <w:pPr>
              <w:jc w:val="center"/>
            </w:pPr>
            <w:r w:rsidRPr="00931E62">
              <w:t>4 848.98 zł</w:t>
            </w:r>
          </w:p>
        </w:tc>
      </w:tr>
      <w:tr w:rsidR="00DD004F" w:rsidRPr="00931E62" w14:paraId="7BEB39AF" w14:textId="77777777" w:rsidTr="00896846">
        <w:tc>
          <w:tcPr>
            <w:tcW w:w="993" w:type="dxa"/>
            <w:shd w:val="clear" w:color="auto" w:fill="auto"/>
            <w:vAlign w:val="center"/>
          </w:tcPr>
          <w:p w14:paraId="67541E99" w14:textId="77777777" w:rsidR="00DD004F" w:rsidRPr="00931E62" w:rsidRDefault="00DD004F" w:rsidP="00931E62">
            <w:pPr>
              <w:jc w:val="center"/>
            </w:pPr>
            <w:r w:rsidRPr="00931E62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26CA7F" w14:textId="77777777" w:rsidR="00DD004F" w:rsidRPr="00931E62" w:rsidRDefault="00DD004F" w:rsidP="00931E62">
            <w:pPr>
              <w:jc w:val="center"/>
            </w:pPr>
            <w:r w:rsidRPr="00931E62">
              <w:t>37</w:t>
            </w:r>
          </w:p>
        </w:tc>
        <w:tc>
          <w:tcPr>
            <w:tcW w:w="4110" w:type="dxa"/>
            <w:shd w:val="clear" w:color="auto" w:fill="auto"/>
          </w:tcPr>
          <w:p w14:paraId="683327BA" w14:textId="77777777" w:rsidR="00DD004F" w:rsidRPr="00931E62" w:rsidRDefault="00DD004F" w:rsidP="00931E62">
            <w:proofErr w:type="spellStart"/>
            <w:r w:rsidRPr="00931E62">
              <w:t>Bialmed</w:t>
            </w:r>
            <w:proofErr w:type="spellEnd"/>
            <w:r w:rsidRPr="00931E62">
              <w:t xml:space="preserve"> Sp. z o.o.</w:t>
            </w:r>
          </w:p>
          <w:p w14:paraId="0D87F040" w14:textId="75577454" w:rsidR="00DD004F" w:rsidRPr="00931E62" w:rsidRDefault="00931E62" w:rsidP="00931E62">
            <w:r w:rsidRPr="00931E62">
              <w:t xml:space="preserve">ul. </w:t>
            </w:r>
            <w:r w:rsidR="00DD004F" w:rsidRPr="00931E62">
              <w:t>Kazimierzowska</w:t>
            </w:r>
            <w:r w:rsidR="00DD004F" w:rsidRPr="00931E62">
              <w:t xml:space="preserve"> </w:t>
            </w:r>
            <w:r w:rsidR="00DD004F" w:rsidRPr="00931E62">
              <w:t>46/48/35</w:t>
            </w:r>
            <w:r w:rsidR="00DD004F" w:rsidRPr="00931E62">
              <w:t xml:space="preserve"> </w:t>
            </w:r>
          </w:p>
          <w:p w14:paraId="33188D62" w14:textId="77777777" w:rsidR="00DD004F" w:rsidRPr="00931E62" w:rsidRDefault="00DD004F" w:rsidP="00931E62">
            <w:pPr>
              <w:jc w:val="both"/>
            </w:pPr>
            <w:r w:rsidRPr="00931E62">
              <w:t>02-546</w:t>
            </w:r>
            <w:r w:rsidRPr="00931E62">
              <w:t xml:space="preserve"> </w:t>
            </w:r>
            <w:r w:rsidRPr="00931E6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F4C30A" w14:textId="77777777" w:rsidR="00DD004F" w:rsidRPr="00931E62" w:rsidRDefault="00DD004F" w:rsidP="00931E62">
            <w:pPr>
              <w:jc w:val="center"/>
            </w:pPr>
            <w:r w:rsidRPr="00931E62">
              <w:t>10 782.72 zł</w:t>
            </w:r>
          </w:p>
        </w:tc>
      </w:tr>
      <w:tr w:rsidR="00DD004F" w:rsidRPr="00931E62" w14:paraId="0E9ED6C8" w14:textId="77777777" w:rsidTr="00896846">
        <w:tc>
          <w:tcPr>
            <w:tcW w:w="993" w:type="dxa"/>
            <w:shd w:val="clear" w:color="auto" w:fill="auto"/>
            <w:vAlign w:val="center"/>
          </w:tcPr>
          <w:p w14:paraId="0A10F3BA" w14:textId="77777777" w:rsidR="00DD004F" w:rsidRPr="00931E62" w:rsidRDefault="00DD004F" w:rsidP="00931E62">
            <w:pPr>
              <w:jc w:val="center"/>
            </w:pPr>
            <w:r w:rsidRPr="00931E62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62D181" w14:textId="77777777" w:rsidR="00DD004F" w:rsidRPr="00931E62" w:rsidRDefault="00DD004F" w:rsidP="00931E62">
            <w:pPr>
              <w:jc w:val="center"/>
            </w:pPr>
            <w:r w:rsidRPr="00931E62">
              <w:t>29</w:t>
            </w:r>
          </w:p>
        </w:tc>
        <w:tc>
          <w:tcPr>
            <w:tcW w:w="4110" w:type="dxa"/>
            <w:shd w:val="clear" w:color="auto" w:fill="auto"/>
          </w:tcPr>
          <w:p w14:paraId="350C1EC6" w14:textId="77777777" w:rsidR="00DD004F" w:rsidRPr="00931E62" w:rsidRDefault="00DD004F" w:rsidP="00931E62">
            <w:r w:rsidRPr="00931E62">
              <w:t>Medyk-Lek Panek Spółka Komandytowa</w:t>
            </w:r>
          </w:p>
          <w:p w14:paraId="2D0574C3" w14:textId="1E74ADA2" w:rsidR="00DD004F" w:rsidRPr="00931E62" w:rsidRDefault="00931E62" w:rsidP="00931E62">
            <w:r w:rsidRPr="00931E62">
              <w:t xml:space="preserve">ul. </w:t>
            </w:r>
            <w:r w:rsidR="00DD004F" w:rsidRPr="00931E62">
              <w:t>Pawła Włodkowica</w:t>
            </w:r>
            <w:r w:rsidR="00DD004F" w:rsidRPr="00931E62">
              <w:t xml:space="preserve"> </w:t>
            </w:r>
            <w:r w:rsidR="00DD004F" w:rsidRPr="00931E62">
              <w:t>2c</w:t>
            </w:r>
            <w:r w:rsidR="00DD004F" w:rsidRPr="00931E62">
              <w:t xml:space="preserve"> </w:t>
            </w:r>
          </w:p>
          <w:p w14:paraId="455D26B8" w14:textId="77777777" w:rsidR="00DD004F" w:rsidRPr="00931E62" w:rsidRDefault="00DD004F" w:rsidP="00931E62">
            <w:pPr>
              <w:jc w:val="both"/>
            </w:pPr>
            <w:r w:rsidRPr="00931E62">
              <w:t>03-262</w:t>
            </w:r>
            <w:r w:rsidRPr="00931E62">
              <w:t xml:space="preserve"> </w:t>
            </w:r>
            <w:r w:rsidRPr="00931E6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A33E6E" w14:textId="77777777" w:rsidR="00DD004F" w:rsidRPr="00931E62" w:rsidRDefault="00DD004F" w:rsidP="00931E62">
            <w:pPr>
              <w:jc w:val="center"/>
            </w:pPr>
            <w:r w:rsidRPr="00931E62">
              <w:t>5 670.00 zł</w:t>
            </w:r>
          </w:p>
        </w:tc>
      </w:tr>
      <w:tr w:rsidR="00DD004F" w:rsidRPr="00931E62" w14:paraId="3673E51D" w14:textId="77777777" w:rsidTr="00896846">
        <w:tc>
          <w:tcPr>
            <w:tcW w:w="993" w:type="dxa"/>
            <w:shd w:val="clear" w:color="auto" w:fill="auto"/>
            <w:vAlign w:val="center"/>
          </w:tcPr>
          <w:p w14:paraId="7EA281CE" w14:textId="77777777" w:rsidR="00DD004F" w:rsidRPr="00931E62" w:rsidRDefault="00DD004F" w:rsidP="00931E62">
            <w:pPr>
              <w:jc w:val="center"/>
            </w:pPr>
            <w:r w:rsidRPr="00931E62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5AC328" w14:textId="77777777" w:rsidR="00DD004F" w:rsidRPr="00931E62" w:rsidRDefault="00DD004F" w:rsidP="00931E62">
            <w:pPr>
              <w:jc w:val="center"/>
            </w:pPr>
            <w:r w:rsidRPr="00931E62">
              <w:t>11</w:t>
            </w:r>
          </w:p>
        </w:tc>
        <w:tc>
          <w:tcPr>
            <w:tcW w:w="4110" w:type="dxa"/>
            <w:shd w:val="clear" w:color="auto" w:fill="auto"/>
          </w:tcPr>
          <w:p w14:paraId="23FDB12C" w14:textId="77777777" w:rsidR="00DD004F" w:rsidRPr="00931E62" w:rsidRDefault="00DD004F" w:rsidP="00931E62">
            <w:proofErr w:type="spellStart"/>
            <w:r w:rsidRPr="00931E62">
              <w:t>Tramco</w:t>
            </w:r>
            <w:proofErr w:type="spellEnd"/>
            <w:r w:rsidRPr="00931E62">
              <w:t xml:space="preserve"> </w:t>
            </w:r>
            <w:proofErr w:type="spellStart"/>
            <w:r w:rsidRPr="00931E62">
              <w:t>Sp</w:t>
            </w:r>
            <w:proofErr w:type="spellEnd"/>
            <w:r w:rsidRPr="00931E62">
              <w:t xml:space="preserve"> z o. o.</w:t>
            </w:r>
          </w:p>
          <w:p w14:paraId="56829E14" w14:textId="77777777" w:rsidR="00DD004F" w:rsidRPr="00931E62" w:rsidRDefault="00DD004F" w:rsidP="00931E62">
            <w:r w:rsidRPr="00931E62">
              <w:t xml:space="preserve">Wolskie, </w:t>
            </w:r>
            <w:proofErr w:type="spellStart"/>
            <w:r w:rsidRPr="00931E62">
              <w:t>ul.Wolska</w:t>
            </w:r>
            <w:proofErr w:type="spellEnd"/>
            <w:r w:rsidRPr="00931E62">
              <w:t xml:space="preserve"> </w:t>
            </w:r>
            <w:r w:rsidRPr="00931E62">
              <w:t>14</w:t>
            </w:r>
            <w:r w:rsidRPr="00931E62">
              <w:t xml:space="preserve"> </w:t>
            </w:r>
          </w:p>
          <w:p w14:paraId="6BF74ED6" w14:textId="77777777" w:rsidR="00DD004F" w:rsidRPr="00931E62" w:rsidRDefault="00DD004F" w:rsidP="00931E62">
            <w:pPr>
              <w:jc w:val="both"/>
            </w:pPr>
            <w:r w:rsidRPr="00931E62">
              <w:t>05-860</w:t>
            </w:r>
            <w:r w:rsidRPr="00931E62">
              <w:t xml:space="preserve"> </w:t>
            </w:r>
            <w:r w:rsidRPr="00931E62"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986553" w14:textId="77777777" w:rsidR="00DD004F" w:rsidRPr="00931E62" w:rsidRDefault="00DD004F" w:rsidP="00931E62">
            <w:pPr>
              <w:jc w:val="center"/>
            </w:pPr>
            <w:r w:rsidRPr="00931E62">
              <w:t>22 695.12 zł</w:t>
            </w:r>
          </w:p>
        </w:tc>
      </w:tr>
      <w:tr w:rsidR="00DD004F" w:rsidRPr="00931E62" w14:paraId="2B06E8C6" w14:textId="77777777" w:rsidTr="00896846">
        <w:tc>
          <w:tcPr>
            <w:tcW w:w="993" w:type="dxa"/>
            <w:shd w:val="clear" w:color="auto" w:fill="auto"/>
            <w:vAlign w:val="center"/>
          </w:tcPr>
          <w:p w14:paraId="172959B6" w14:textId="77777777" w:rsidR="00DD004F" w:rsidRPr="00931E62" w:rsidRDefault="00DD004F" w:rsidP="00931E62">
            <w:pPr>
              <w:jc w:val="center"/>
            </w:pPr>
            <w:r w:rsidRPr="00931E62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635C3B" w14:textId="77777777" w:rsidR="00DD004F" w:rsidRPr="00931E62" w:rsidRDefault="00DD004F" w:rsidP="00931E62">
            <w:pPr>
              <w:jc w:val="center"/>
            </w:pPr>
            <w:r w:rsidRPr="00931E62">
              <w:t>14</w:t>
            </w:r>
          </w:p>
        </w:tc>
        <w:tc>
          <w:tcPr>
            <w:tcW w:w="4110" w:type="dxa"/>
            <w:shd w:val="clear" w:color="auto" w:fill="auto"/>
          </w:tcPr>
          <w:p w14:paraId="06D6175B" w14:textId="77777777" w:rsidR="00DD004F" w:rsidRPr="00931E62" w:rsidRDefault="00DD004F" w:rsidP="00931E62">
            <w:proofErr w:type="spellStart"/>
            <w:r w:rsidRPr="00931E62">
              <w:t>Tramco</w:t>
            </w:r>
            <w:proofErr w:type="spellEnd"/>
            <w:r w:rsidRPr="00931E62">
              <w:t xml:space="preserve"> </w:t>
            </w:r>
            <w:proofErr w:type="spellStart"/>
            <w:r w:rsidRPr="00931E62">
              <w:t>Sp</w:t>
            </w:r>
            <w:proofErr w:type="spellEnd"/>
            <w:r w:rsidRPr="00931E62">
              <w:t xml:space="preserve"> z o. o.</w:t>
            </w:r>
          </w:p>
          <w:p w14:paraId="5E4AC251" w14:textId="77777777" w:rsidR="00DD004F" w:rsidRPr="00931E62" w:rsidRDefault="00DD004F" w:rsidP="00931E62">
            <w:r w:rsidRPr="00931E62">
              <w:t xml:space="preserve">Wolskie, </w:t>
            </w:r>
            <w:proofErr w:type="spellStart"/>
            <w:r w:rsidRPr="00931E62">
              <w:t>ul.Wolska</w:t>
            </w:r>
            <w:proofErr w:type="spellEnd"/>
            <w:r w:rsidRPr="00931E62">
              <w:t xml:space="preserve"> </w:t>
            </w:r>
            <w:r w:rsidRPr="00931E62">
              <w:t>14</w:t>
            </w:r>
            <w:r w:rsidRPr="00931E62">
              <w:t xml:space="preserve"> </w:t>
            </w:r>
          </w:p>
          <w:p w14:paraId="750D8978" w14:textId="77777777" w:rsidR="00DD004F" w:rsidRPr="00931E62" w:rsidRDefault="00DD004F" w:rsidP="00931E62">
            <w:pPr>
              <w:jc w:val="both"/>
            </w:pPr>
            <w:r w:rsidRPr="00931E62">
              <w:t>05-860</w:t>
            </w:r>
            <w:r w:rsidRPr="00931E62">
              <w:t xml:space="preserve"> </w:t>
            </w:r>
            <w:r w:rsidRPr="00931E62"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5FBDF3" w14:textId="77777777" w:rsidR="00DD004F" w:rsidRPr="00931E62" w:rsidRDefault="00DD004F" w:rsidP="00931E62">
            <w:pPr>
              <w:jc w:val="center"/>
            </w:pPr>
            <w:r w:rsidRPr="00931E62">
              <w:t>120 020.08 zł</w:t>
            </w:r>
          </w:p>
        </w:tc>
      </w:tr>
      <w:tr w:rsidR="00DD004F" w:rsidRPr="00931E62" w14:paraId="6020B553" w14:textId="77777777" w:rsidTr="00896846">
        <w:tc>
          <w:tcPr>
            <w:tcW w:w="993" w:type="dxa"/>
            <w:shd w:val="clear" w:color="auto" w:fill="auto"/>
            <w:vAlign w:val="center"/>
          </w:tcPr>
          <w:p w14:paraId="431CB112" w14:textId="77777777" w:rsidR="00DD004F" w:rsidRPr="00931E62" w:rsidRDefault="00DD004F" w:rsidP="00931E62">
            <w:pPr>
              <w:jc w:val="center"/>
            </w:pPr>
            <w:r w:rsidRPr="00931E62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C1E1C5" w14:textId="77777777" w:rsidR="00DD004F" w:rsidRPr="00931E62" w:rsidRDefault="00DD004F" w:rsidP="00931E62">
            <w:pPr>
              <w:jc w:val="center"/>
            </w:pPr>
            <w:r w:rsidRPr="00931E62">
              <w:t>37</w:t>
            </w:r>
          </w:p>
        </w:tc>
        <w:tc>
          <w:tcPr>
            <w:tcW w:w="4110" w:type="dxa"/>
            <w:shd w:val="clear" w:color="auto" w:fill="auto"/>
          </w:tcPr>
          <w:p w14:paraId="2EFF216D" w14:textId="77777777" w:rsidR="00DD004F" w:rsidRPr="00931E62" w:rsidRDefault="00DD004F" w:rsidP="00931E62">
            <w:proofErr w:type="spellStart"/>
            <w:r w:rsidRPr="00931E62">
              <w:t>Tramco</w:t>
            </w:r>
            <w:proofErr w:type="spellEnd"/>
            <w:r w:rsidRPr="00931E62">
              <w:t xml:space="preserve"> </w:t>
            </w:r>
            <w:proofErr w:type="spellStart"/>
            <w:r w:rsidRPr="00931E62">
              <w:t>Sp</w:t>
            </w:r>
            <w:proofErr w:type="spellEnd"/>
            <w:r w:rsidRPr="00931E62">
              <w:t xml:space="preserve"> z o. o.</w:t>
            </w:r>
          </w:p>
          <w:p w14:paraId="0CB22ACB" w14:textId="77777777" w:rsidR="00DD004F" w:rsidRPr="00931E62" w:rsidRDefault="00DD004F" w:rsidP="00931E62">
            <w:r w:rsidRPr="00931E62">
              <w:t xml:space="preserve">Wolskie, </w:t>
            </w:r>
            <w:proofErr w:type="spellStart"/>
            <w:r w:rsidRPr="00931E62">
              <w:t>ul.Wolska</w:t>
            </w:r>
            <w:proofErr w:type="spellEnd"/>
            <w:r w:rsidRPr="00931E62">
              <w:t xml:space="preserve"> </w:t>
            </w:r>
            <w:r w:rsidRPr="00931E62">
              <w:t>14</w:t>
            </w:r>
            <w:r w:rsidRPr="00931E62">
              <w:t xml:space="preserve"> </w:t>
            </w:r>
          </w:p>
          <w:p w14:paraId="2A205935" w14:textId="77777777" w:rsidR="00DD004F" w:rsidRPr="00931E62" w:rsidRDefault="00DD004F" w:rsidP="00931E62">
            <w:pPr>
              <w:jc w:val="both"/>
            </w:pPr>
            <w:r w:rsidRPr="00931E62">
              <w:t>05-860</w:t>
            </w:r>
            <w:r w:rsidRPr="00931E62">
              <w:t xml:space="preserve"> </w:t>
            </w:r>
            <w:r w:rsidRPr="00931E62"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0B0738" w14:textId="77777777" w:rsidR="00DD004F" w:rsidRPr="00931E62" w:rsidRDefault="00DD004F" w:rsidP="00931E62">
            <w:pPr>
              <w:jc w:val="center"/>
            </w:pPr>
            <w:r w:rsidRPr="00931E62">
              <w:t>11 793.60 zł</w:t>
            </w:r>
          </w:p>
        </w:tc>
      </w:tr>
      <w:bookmarkEnd w:id="0"/>
    </w:tbl>
    <w:p w14:paraId="624798C0" w14:textId="2F65257D" w:rsidR="00C236D3" w:rsidRPr="00931E62" w:rsidRDefault="00C236D3" w:rsidP="00173B20">
      <w:pPr>
        <w:jc w:val="right"/>
        <w:rPr>
          <w:sz w:val="22"/>
          <w:szCs w:val="22"/>
        </w:rPr>
      </w:pPr>
    </w:p>
    <w:sectPr w:rsidR="00C236D3" w:rsidRPr="00931E6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4D57D1" w14:textId="77777777" w:rsidR="008266FA" w:rsidRDefault="008266FA">
      <w:r>
        <w:separator/>
      </w:r>
    </w:p>
  </w:endnote>
  <w:endnote w:type="continuationSeparator" w:id="0">
    <w:p w14:paraId="5363F7B0" w14:textId="77777777" w:rsidR="008266FA" w:rsidRDefault="00826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3F1F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06F3E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283FE" w14:textId="268D7538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3CE3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4B6E19" w14:textId="77777777" w:rsidR="009F189D" w:rsidRDefault="009F189D">
    <w:pPr>
      <w:pStyle w:val="Stopka"/>
      <w:tabs>
        <w:tab w:val="clear" w:pos="4536"/>
      </w:tabs>
      <w:jc w:val="center"/>
    </w:pPr>
  </w:p>
  <w:p w14:paraId="34CB858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066907" w14:textId="77777777" w:rsidR="008266FA" w:rsidRDefault="008266FA">
      <w:r>
        <w:separator/>
      </w:r>
    </w:p>
  </w:footnote>
  <w:footnote w:type="continuationSeparator" w:id="0">
    <w:p w14:paraId="1C7D0209" w14:textId="77777777" w:rsidR="008266FA" w:rsidRDefault="008266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0D706" w14:textId="77777777" w:rsidR="00DD004F" w:rsidRDefault="00DD00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4860C" w14:textId="77777777" w:rsidR="00DD004F" w:rsidRDefault="00DD00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D35F4" w14:textId="77777777" w:rsidR="00DD004F" w:rsidRDefault="00DD00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66F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266FA"/>
    <w:rsid w:val="00843263"/>
    <w:rsid w:val="00861E75"/>
    <w:rsid w:val="00931E62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D004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40CA0D"/>
  <w15:chartTrackingRefBased/>
  <w15:docId w15:val="{1C5AE424-D98D-433D-ADBD-A3EC92856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1424</Words>
  <Characters>6678</Characters>
  <Application>Microsoft Office Word</Application>
  <DocSecurity>0</DocSecurity>
  <Lines>55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Machaj</cp:lastModifiedBy>
  <cp:revision>3</cp:revision>
  <cp:lastPrinted>2023-08-21T11:21:00Z</cp:lastPrinted>
  <dcterms:created xsi:type="dcterms:W3CDTF">2023-08-21T11:13:00Z</dcterms:created>
  <dcterms:modified xsi:type="dcterms:W3CDTF">2023-08-21T11:21:00Z</dcterms:modified>
</cp:coreProperties>
</file>