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596DA" w14:textId="77777777" w:rsidR="00D665F5" w:rsidRPr="00355C9D" w:rsidRDefault="005F0C7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F0C7F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F0C7F">
        <w:rPr>
          <w:rFonts w:ascii="Arial" w:hAnsi="Arial" w:cs="Arial"/>
          <w:sz w:val="24"/>
          <w:szCs w:val="24"/>
        </w:rPr>
        <w:t>2023-08-21</w:t>
      </w:r>
    </w:p>
    <w:p w14:paraId="6E08DA92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4B607C7" w14:textId="77777777" w:rsidR="00D665F5" w:rsidRPr="00355C9D" w:rsidRDefault="005F0C7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F0C7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6553722" w14:textId="77777777" w:rsidR="00D665F5" w:rsidRPr="00355C9D" w:rsidRDefault="005F0C7F" w:rsidP="00D665F5">
      <w:pPr>
        <w:rPr>
          <w:rFonts w:ascii="Arial" w:hAnsi="Arial" w:cs="Arial"/>
          <w:sz w:val="24"/>
          <w:szCs w:val="24"/>
        </w:rPr>
      </w:pPr>
      <w:r w:rsidRPr="005F0C7F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F0C7F">
        <w:rPr>
          <w:rFonts w:ascii="Arial" w:hAnsi="Arial" w:cs="Arial"/>
          <w:sz w:val="24"/>
          <w:szCs w:val="24"/>
        </w:rPr>
        <w:t>66</w:t>
      </w:r>
    </w:p>
    <w:p w14:paraId="7E30E505" w14:textId="77777777" w:rsidR="00D665F5" w:rsidRPr="00355C9D" w:rsidRDefault="005F0C7F" w:rsidP="00D665F5">
      <w:pPr>
        <w:rPr>
          <w:rFonts w:ascii="Arial" w:hAnsi="Arial" w:cs="Arial"/>
          <w:sz w:val="24"/>
          <w:szCs w:val="24"/>
        </w:rPr>
      </w:pPr>
      <w:r w:rsidRPr="005F0C7F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F0C7F">
        <w:rPr>
          <w:rFonts w:ascii="Arial" w:hAnsi="Arial" w:cs="Arial"/>
          <w:sz w:val="24"/>
          <w:szCs w:val="24"/>
        </w:rPr>
        <w:t>Kraków</w:t>
      </w:r>
    </w:p>
    <w:p w14:paraId="34CEF092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1EFDF58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6A57DF53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81F6160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6E771C5" w14:textId="49BFE89A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F0C7F" w:rsidRPr="005F0C7F">
        <w:rPr>
          <w:rFonts w:ascii="Arial" w:hAnsi="Arial" w:cs="Arial"/>
          <w:b/>
          <w:sz w:val="24"/>
          <w:szCs w:val="24"/>
        </w:rPr>
        <w:t>SZP-271-29-2023</w:t>
      </w:r>
      <w:r w:rsidR="00C20385">
        <w:rPr>
          <w:rFonts w:ascii="Arial" w:hAnsi="Arial" w:cs="Arial"/>
          <w:b/>
          <w:sz w:val="24"/>
          <w:szCs w:val="24"/>
        </w:rPr>
        <w:t>.</w:t>
      </w:r>
      <w:r w:rsidR="00B44FC6">
        <w:rPr>
          <w:rFonts w:ascii="Arial" w:hAnsi="Arial" w:cs="Arial"/>
          <w:b/>
          <w:sz w:val="24"/>
          <w:szCs w:val="24"/>
        </w:rPr>
        <w:t>557.</w:t>
      </w:r>
      <w:r w:rsidR="00C20385">
        <w:rPr>
          <w:rFonts w:ascii="Arial" w:hAnsi="Arial" w:cs="Arial"/>
          <w:b/>
          <w:sz w:val="24"/>
          <w:szCs w:val="24"/>
        </w:rPr>
        <w:t>EJK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80480D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FD0602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8055EA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10E20F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614535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4CE0ABE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F0C7F" w:rsidRPr="005F0C7F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F7F0892" w14:textId="77777777" w:rsidR="00A80738" w:rsidRPr="00355C9D" w:rsidRDefault="005F0C7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F0C7F">
        <w:rPr>
          <w:rFonts w:ascii="Arial" w:hAnsi="Arial" w:cs="Arial"/>
          <w:b/>
          <w:szCs w:val="24"/>
        </w:rPr>
        <w:t>Zakup narzędzi medycznych jednorazowego użytku z dzierżawą zestawów elektrochirurgicznych</w:t>
      </w:r>
    </w:p>
    <w:p w14:paraId="67789218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F0C7F" w:rsidRPr="005F0C7F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7898062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F0C7F" w:rsidRPr="005F0C7F">
        <w:rPr>
          <w:rFonts w:ascii="Arial" w:hAnsi="Arial" w:cs="Arial"/>
          <w:sz w:val="24"/>
          <w:szCs w:val="24"/>
        </w:rPr>
        <w:t>21/08/2023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F0C7F" w:rsidRPr="005F0C7F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C1B7043" w14:textId="77777777" w:rsidTr="003F57CD">
        <w:tc>
          <w:tcPr>
            <w:tcW w:w="993" w:type="dxa"/>
            <w:shd w:val="clear" w:color="auto" w:fill="auto"/>
            <w:vAlign w:val="center"/>
          </w:tcPr>
          <w:p w14:paraId="110EE507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750494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3D5CBC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F0C7F" w:rsidRPr="00355C9D" w14:paraId="0265D9CE" w14:textId="77777777" w:rsidTr="00217180">
        <w:tc>
          <w:tcPr>
            <w:tcW w:w="993" w:type="dxa"/>
            <w:shd w:val="clear" w:color="auto" w:fill="auto"/>
            <w:vAlign w:val="center"/>
          </w:tcPr>
          <w:p w14:paraId="03AE9DA0" w14:textId="77777777" w:rsidR="005F0C7F" w:rsidRPr="00355C9D" w:rsidRDefault="005F0C7F" w:rsidP="0021718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F0C7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CE1AA16" w14:textId="77777777" w:rsidR="005F0C7F" w:rsidRPr="00355C9D" w:rsidRDefault="005F0C7F" w:rsidP="00217180">
            <w:pPr>
              <w:spacing w:before="80"/>
              <w:rPr>
                <w:rFonts w:ascii="Arial" w:hAnsi="Arial" w:cs="Arial"/>
              </w:rPr>
            </w:pPr>
            <w:r w:rsidRPr="005F0C7F">
              <w:rPr>
                <w:rFonts w:ascii="Arial" w:hAnsi="Arial" w:cs="Arial"/>
              </w:rPr>
              <w:t>Olympus Polska Sp. z o.o.</w:t>
            </w:r>
          </w:p>
          <w:p w14:paraId="5846F937" w14:textId="77777777" w:rsidR="005F0C7F" w:rsidRPr="00355C9D" w:rsidRDefault="005F0C7F" w:rsidP="00217180">
            <w:pPr>
              <w:rPr>
                <w:rFonts w:ascii="Arial" w:hAnsi="Arial" w:cs="Arial"/>
              </w:rPr>
            </w:pPr>
            <w:r w:rsidRPr="005F0C7F">
              <w:rPr>
                <w:rFonts w:ascii="Arial" w:hAnsi="Arial" w:cs="Arial"/>
              </w:rPr>
              <w:t>ul. Wynalazek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F0C7F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5D38A0C" w14:textId="77777777" w:rsidR="005F0C7F" w:rsidRPr="00355C9D" w:rsidRDefault="005F0C7F" w:rsidP="00217180">
            <w:pPr>
              <w:spacing w:after="80"/>
              <w:jc w:val="both"/>
              <w:rPr>
                <w:rFonts w:ascii="Arial" w:hAnsi="Arial" w:cs="Arial"/>
              </w:rPr>
            </w:pPr>
            <w:r w:rsidRPr="005F0C7F">
              <w:rPr>
                <w:rFonts w:ascii="Arial" w:hAnsi="Arial" w:cs="Arial"/>
              </w:rPr>
              <w:t>02-677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F0C7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63CAC0" w14:textId="77777777" w:rsidR="005F0C7F" w:rsidRPr="00355C9D" w:rsidRDefault="005F0C7F" w:rsidP="0021718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F0C7F">
              <w:rPr>
                <w:rFonts w:ascii="Arial" w:hAnsi="Arial" w:cs="Arial"/>
              </w:rPr>
              <w:t>709 416.00 zł</w:t>
            </w:r>
          </w:p>
        </w:tc>
      </w:tr>
    </w:tbl>
    <w:p w14:paraId="18617434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DB3A37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F93F6E3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A731B57" w14:textId="1F4F4B68" w:rsidR="00C236D3" w:rsidRDefault="005F0C7F" w:rsidP="00173B20">
      <w:pPr>
        <w:jc w:val="right"/>
      </w:pPr>
      <w:r w:rsidRPr="005F0C7F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21930" w14:textId="77777777" w:rsidR="00C637F7" w:rsidRDefault="00C637F7">
      <w:r>
        <w:separator/>
      </w:r>
    </w:p>
  </w:endnote>
  <w:endnote w:type="continuationSeparator" w:id="0">
    <w:p w14:paraId="0BFD8A9B" w14:textId="77777777" w:rsidR="00C637F7" w:rsidRDefault="00C6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AFF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0BE0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3ED12" w14:textId="77777777" w:rsidR="009F189D" w:rsidRDefault="00B44FC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A41729">
        <v:line id="_x0000_s1025" style="position:absolute;left:0;text-align:left;z-index:251657728" from="-3.85pt,8.7pt" to="455.15pt,8.7pt"/>
      </w:pict>
    </w:r>
  </w:p>
  <w:p w14:paraId="5A7A9A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2D7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299DA7" w14:textId="77777777" w:rsidR="009F189D" w:rsidRDefault="009F189D">
    <w:pPr>
      <w:pStyle w:val="Stopka"/>
      <w:tabs>
        <w:tab w:val="clear" w:pos="4536"/>
      </w:tabs>
      <w:jc w:val="center"/>
    </w:pPr>
  </w:p>
  <w:p w14:paraId="3791E8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48D16" w14:textId="77777777" w:rsidR="00C637F7" w:rsidRDefault="00C637F7">
      <w:r>
        <w:separator/>
      </w:r>
    </w:p>
  </w:footnote>
  <w:footnote w:type="continuationSeparator" w:id="0">
    <w:p w14:paraId="09E22333" w14:textId="77777777" w:rsidR="00C637F7" w:rsidRDefault="00C63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B65C2" w14:textId="77777777" w:rsidR="005F0C7F" w:rsidRDefault="005F0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F8F48" w14:textId="77777777" w:rsidR="005F0C7F" w:rsidRDefault="005F0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2CB37" w14:textId="77777777" w:rsidR="005F0C7F" w:rsidRDefault="005F0C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7F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0C7F"/>
    <w:rsid w:val="00601802"/>
    <w:rsid w:val="0069085C"/>
    <w:rsid w:val="00843263"/>
    <w:rsid w:val="00861E75"/>
    <w:rsid w:val="008A26A5"/>
    <w:rsid w:val="009D19BD"/>
    <w:rsid w:val="009F189D"/>
    <w:rsid w:val="00A80738"/>
    <w:rsid w:val="00B44FC6"/>
    <w:rsid w:val="00C20385"/>
    <w:rsid w:val="00C236D3"/>
    <w:rsid w:val="00C637F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91CA1D"/>
  <w15:chartTrackingRefBased/>
  <w15:docId w15:val="{6C8DE46D-E899-42D8-889C-F58D025FE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2023-08-21T09:04:00Z</dcterms:created>
  <dcterms:modified xsi:type="dcterms:W3CDTF">2023-08-21T09:28:00Z</dcterms:modified>
</cp:coreProperties>
</file>