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B0D94" w14:textId="77777777" w:rsidR="00D665F5" w:rsidRPr="00355C9D" w:rsidRDefault="003C646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C646C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3C646C">
        <w:rPr>
          <w:rFonts w:ascii="Arial" w:hAnsi="Arial" w:cs="Arial"/>
          <w:sz w:val="24"/>
          <w:szCs w:val="24"/>
        </w:rPr>
        <w:t>2023-08-21</w:t>
      </w:r>
    </w:p>
    <w:p w14:paraId="0E14BD89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CB7F148" w14:textId="77777777" w:rsidR="00D665F5" w:rsidRPr="00355C9D" w:rsidRDefault="003C646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C646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7B0400E" w14:textId="77777777" w:rsidR="00D665F5" w:rsidRPr="00355C9D" w:rsidRDefault="003C646C" w:rsidP="00D665F5">
      <w:pPr>
        <w:rPr>
          <w:rFonts w:ascii="Arial" w:hAnsi="Arial" w:cs="Arial"/>
          <w:sz w:val="24"/>
          <w:szCs w:val="24"/>
        </w:rPr>
      </w:pPr>
      <w:r w:rsidRPr="003C646C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C646C">
        <w:rPr>
          <w:rFonts w:ascii="Arial" w:hAnsi="Arial" w:cs="Arial"/>
          <w:sz w:val="24"/>
          <w:szCs w:val="24"/>
        </w:rPr>
        <w:t>66</w:t>
      </w:r>
    </w:p>
    <w:p w14:paraId="4F963E50" w14:textId="77777777" w:rsidR="00D665F5" w:rsidRPr="00355C9D" w:rsidRDefault="003C646C" w:rsidP="00D665F5">
      <w:pPr>
        <w:rPr>
          <w:rFonts w:ascii="Arial" w:hAnsi="Arial" w:cs="Arial"/>
          <w:sz w:val="24"/>
          <w:szCs w:val="24"/>
        </w:rPr>
      </w:pPr>
      <w:r w:rsidRPr="003C646C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C646C">
        <w:rPr>
          <w:rFonts w:ascii="Arial" w:hAnsi="Arial" w:cs="Arial"/>
          <w:sz w:val="24"/>
          <w:szCs w:val="24"/>
        </w:rPr>
        <w:t>Kraków</w:t>
      </w:r>
    </w:p>
    <w:p w14:paraId="51E16C1C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FD6156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468C010D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111D47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F9CE032" w14:textId="4A722D58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3C646C" w:rsidRPr="003C646C">
        <w:rPr>
          <w:rFonts w:ascii="Arial" w:hAnsi="Arial" w:cs="Arial"/>
          <w:b/>
          <w:sz w:val="24"/>
          <w:szCs w:val="24"/>
        </w:rPr>
        <w:t>SZP-271-31</w:t>
      </w:r>
      <w:r w:rsidR="00F9730D">
        <w:rPr>
          <w:rFonts w:ascii="Arial" w:hAnsi="Arial" w:cs="Arial"/>
          <w:b/>
          <w:sz w:val="24"/>
          <w:szCs w:val="24"/>
        </w:rPr>
        <w:t>/</w:t>
      </w:r>
      <w:r w:rsidR="003C646C" w:rsidRPr="003C646C">
        <w:rPr>
          <w:rFonts w:ascii="Arial" w:hAnsi="Arial" w:cs="Arial"/>
          <w:b/>
          <w:sz w:val="24"/>
          <w:szCs w:val="24"/>
        </w:rPr>
        <w:t>23</w:t>
      </w:r>
      <w:r w:rsidR="00F9730D">
        <w:rPr>
          <w:rFonts w:ascii="Arial" w:hAnsi="Arial" w:cs="Arial"/>
          <w:b/>
          <w:sz w:val="24"/>
          <w:szCs w:val="24"/>
        </w:rPr>
        <w:t>-551.AOM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6051A8DE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C82A2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0634B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2252A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01C9FDF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D213ED4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C646C" w:rsidRPr="003C646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F743125" w14:textId="77777777" w:rsidR="00A80738" w:rsidRPr="00355C9D" w:rsidRDefault="003C646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C646C">
        <w:rPr>
          <w:rFonts w:ascii="Arial" w:hAnsi="Arial" w:cs="Arial"/>
          <w:b/>
          <w:szCs w:val="24"/>
        </w:rPr>
        <w:t xml:space="preserve">Wykonanie robót budowlanych polegających na wymianie centrali wentylacyjnej dla </w:t>
      </w:r>
      <w:proofErr w:type="spellStart"/>
      <w:r w:rsidRPr="003C646C">
        <w:rPr>
          <w:rFonts w:ascii="Arial" w:hAnsi="Arial" w:cs="Arial"/>
          <w:b/>
          <w:szCs w:val="24"/>
        </w:rPr>
        <w:t>sal</w:t>
      </w:r>
      <w:proofErr w:type="spellEnd"/>
      <w:r w:rsidRPr="003C646C">
        <w:rPr>
          <w:rFonts w:ascii="Arial" w:hAnsi="Arial" w:cs="Arial"/>
          <w:b/>
          <w:szCs w:val="24"/>
        </w:rPr>
        <w:t xml:space="preserve"> operacyjnych nr 4, 5, 6 wraz z automatyką oraz wymianie agregatu wody lodowej dla potrzeb Bloku Operacyjnego</w:t>
      </w:r>
    </w:p>
    <w:p w14:paraId="678E3906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C646C" w:rsidRPr="003C646C">
        <w:rPr>
          <w:rFonts w:ascii="Arial" w:hAnsi="Arial" w:cs="Arial"/>
          <w:sz w:val="24"/>
          <w:szCs w:val="24"/>
        </w:rPr>
        <w:t>(</w:t>
      </w:r>
      <w:proofErr w:type="spellStart"/>
      <w:r w:rsidR="003C646C" w:rsidRPr="003C646C">
        <w:rPr>
          <w:rFonts w:ascii="Arial" w:hAnsi="Arial" w:cs="Arial"/>
          <w:sz w:val="24"/>
          <w:szCs w:val="24"/>
        </w:rPr>
        <w:t>t.j</w:t>
      </w:r>
      <w:proofErr w:type="spellEnd"/>
      <w:r w:rsidR="003C646C" w:rsidRPr="003C646C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62E7A30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C646C" w:rsidRPr="003C646C">
        <w:rPr>
          <w:rFonts w:ascii="Arial" w:hAnsi="Arial" w:cs="Arial"/>
          <w:sz w:val="24"/>
          <w:szCs w:val="24"/>
        </w:rPr>
        <w:t>18/08/2023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C646C" w:rsidRPr="003C646C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11D0E752" w14:textId="77777777" w:rsidTr="003F57CD">
        <w:tc>
          <w:tcPr>
            <w:tcW w:w="993" w:type="dxa"/>
            <w:shd w:val="clear" w:color="auto" w:fill="auto"/>
            <w:vAlign w:val="center"/>
          </w:tcPr>
          <w:p w14:paraId="50126990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68A941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320AB0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3C646C" w:rsidRPr="00355C9D" w14:paraId="68A8C677" w14:textId="77777777" w:rsidTr="008F1847">
        <w:tc>
          <w:tcPr>
            <w:tcW w:w="993" w:type="dxa"/>
            <w:shd w:val="clear" w:color="auto" w:fill="auto"/>
            <w:vAlign w:val="center"/>
          </w:tcPr>
          <w:p w14:paraId="1646DF0D" w14:textId="77777777" w:rsidR="003C646C" w:rsidRPr="00355C9D" w:rsidRDefault="003C646C" w:rsidP="008F18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4DDEB6D" w14:textId="77777777" w:rsidR="002E76A9" w:rsidRDefault="002E76A9" w:rsidP="008F1847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</w:t>
            </w:r>
          </w:p>
          <w:p w14:paraId="105AADCB" w14:textId="77777777" w:rsidR="00CD75AB" w:rsidRDefault="00CD75AB" w:rsidP="008F1847">
            <w:pPr>
              <w:spacing w:before="80"/>
              <w:rPr>
                <w:rFonts w:ascii="Arial" w:hAnsi="Arial" w:cs="Arial"/>
              </w:rPr>
            </w:pPr>
          </w:p>
          <w:p w14:paraId="37E7BA48" w14:textId="498CAD37" w:rsidR="003C646C" w:rsidRPr="00355C9D" w:rsidRDefault="003C646C" w:rsidP="008F1847">
            <w:pPr>
              <w:spacing w:before="80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AKOTERM Firma Usługowo-Handlowa Andrzej Piechnik</w:t>
            </w:r>
          </w:p>
          <w:p w14:paraId="4FE23DB6" w14:textId="77777777" w:rsidR="003C646C" w:rsidRPr="00355C9D" w:rsidRDefault="003C646C" w:rsidP="008F1847">
            <w:pPr>
              <w:rPr>
                <w:rFonts w:ascii="Arial" w:hAnsi="Arial" w:cs="Arial"/>
              </w:rPr>
            </w:pPr>
            <w:proofErr w:type="spellStart"/>
            <w:r w:rsidRPr="003C646C">
              <w:rPr>
                <w:rFonts w:ascii="Arial" w:hAnsi="Arial" w:cs="Arial"/>
              </w:rPr>
              <w:t>Bellerta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3C646C">
              <w:rPr>
                <w:rFonts w:ascii="Arial" w:hAnsi="Arial" w:cs="Arial"/>
              </w:rPr>
              <w:t>11A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5C1E3A0" w14:textId="77777777" w:rsidR="003C646C" w:rsidRDefault="003C646C" w:rsidP="008F1847">
            <w:pPr>
              <w:spacing w:after="80"/>
              <w:jc w:val="both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30-437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C646C">
              <w:rPr>
                <w:rFonts w:ascii="Arial" w:hAnsi="Arial" w:cs="Arial"/>
              </w:rPr>
              <w:t>Kraków</w:t>
            </w:r>
          </w:p>
          <w:p w14:paraId="567760DF" w14:textId="77777777" w:rsidR="00CD75AB" w:rsidRDefault="00CD75AB" w:rsidP="008F1847">
            <w:pPr>
              <w:spacing w:after="80"/>
              <w:jc w:val="both"/>
              <w:rPr>
                <w:rFonts w:ascii="Arial" w:hAnsi="Arial" w:cs="Arial"/>
              </w:rPr>
            </w:pPr>
          </w:p>
          <w:p w14:paraId="41708770" w14:textId="77777777" w:rsidR="002E76A9" w:rsidRDefault="002E76A9" w:rsidP="008F184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Przedsiębiorstwo Budowlane „MEGABUD” Urszula Soczówka</w:t>
            </w:r>
          </w:p>
          <w:p w14:paraId="0E4A9FF1" w14:textId="77777777" w:rsidR="002E76A9" w:rsidRDefault="002E76A9" w:rsidP="008F1847">
            <w:pPr>
              <w:spacing w:after="8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Friedleina</w:t>
            </w:r>
            <w:proofErr w:type="spellEnd"/>
            <w:r>
              <w:rPr>
                <w:rFonts w:ascii="Arial" w:hAnsi="Arial" w:cs="Arial"/>
              </w:rPr>
              <w:t xml:space="preserve"> 6</w:t>
            </w:r>
          </w:p>
          <w:p w14:paraId="6CF66A9B" w14:textId="77777777" w:rsidR="002E76A9" w:rsidRDefault="002E76A9" w:rsidP="008F184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30-009 Kraków</w:t>
            </w:r>
          </w:p>
          <w:p w14:paraId="7FF08261" w14:textId="77777777" w:rsidR="00CD75AB" w:rsidRDefault="00CD75AB" w:rsidP="008F1847">
            <w:pPr>
              <w:spacing w:after="80"/>
              <w:jc w:val="both"/>
              <w:rPr>
                <w:rFonts w:ascii="Arial" w:hAnsi="Arial" w:cs="Arial"/>
              </w:rPr>
            </w:pPr>
          </w:p>
          <w:p w14:paraId="36161959" w14:textId="77777777" w:rsidR="002E76A9" w:rsidRDefault="002E76A9" w:rsidP="008F184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Przedsiębiorstwo Robót Ogólnobudowlanych „PRO-7” Marian Kordecki</w:t>
            </w:r>
          </w:p>
          <w:p w14:paraId="0D59A069" w14:textId="77777777" w:rsidR="002E76A9" w:rsidRDefault="002E76A9" w:rsidP="008F184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Strażacka 41</w:t>
            </w:r>
          </w:p>
          <w:p w14:paraId="6C2D0445" w14:textId="77777777" w:rsidR="002E76A9" w:rsidRDefault="002E76A9" w:rsidP="008F184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30-737 Kraków</w:t>
            </w:r>
          </w:p>
          <w:p w14:paraId="3356230A" w14:textId="77777777" w:rsidR="00CD75AB" w:rsidRDefault="00CD75AB" w:rsidP="008F1847">
            <w:pPr>
              <w:spacing w:after="80"/>
              <w:jc w:val="both"/>
              <w:rPr>
                <w:rFonts w:ascii="Arial" w:hAnsi="Arial" w:cs="Arial"/>
              </w:rPr>
            </w:pPr>
          </w:p>
          <w:p w14:paraId="4960262E" w14:textId="77777777" w:rsidR="002E76A9" w:rsidRDefault="002E76A9" w:rsidP="008F184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Przedsiębiorstwo Budowlano-Informatyczne „BUD-KOMP” Mateusz Soczówka</w:t>
            </w:r>
          </w:p>
          <w:p w14:paraId="55FDDEB9" w14:textId="77777777" w:rsidR="002E76A9" w:rsidRDefault="002E76A9" w:rsidP="008F1847">
            <w:pPr>
              <w:spacing w:after="80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Friedleina</w:t>
            </w:r>
            <w:proofErr w:type="spellEnd"/>
            <w:r>
              <w:rPr>
                <w:rFonts w:ascii="Arial" w:hAnsi="Arial" w:cs="Arial"/>
              </w:rPr>
              <w:t xml:space="preserve"> 4-6</w:t>
            </w:r>
          </w:p>
          <w:p w14:paraId="35665BFD" w14:textId="2E608EB6" w:rsidR="002E76A9" w:rsidRPr="00355C9D" w:rsidRDefault="002E76A9" w:rsidP="008F1847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30-009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E3CFD4" w14:textId="77777777" w:rsidR="003C646C" w:rsidRPr="00355C9D" w:rsidRDefault="003C646C" w:rsidP="008F18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lastRenderedPageBreak/>
              <w:t>1 149 435.00 zł</w:t>
            </w:r>
          </w:p>
        </w:tc>
      </w:tr>
      <w:tr w:rsidR="003C646C" w:rsidRPr="00355C9D" w14:paraId="05465F29" w14:textId="77777777" w:rsidTr="008F1847">
        <w:tc>
          <w:tcPr>
            <w:tcW w:w="993" w:type="dxa"/>
            <w:shd w:val="clear" w:color="auto" w:fill="auto"/>
            <w:vAlign w:val="center"/>
          </w:tcPr>
          <w:p w14:paraId="2DD2A3E4" w14:textId="77777777" w:rsidR="003C646C" w:rsidRPr="00355C9D" w:rsidRDefault="003C646C" w:rsidP="008F18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4E62172" w14:textId="77777777" w:rsidR="003C646C" w:rsidRPr="00355C9D" w:rsidRDefault="003C646C" w:rsidP="008F184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3C646C">
              <w:rPr>
                <w:rFonts w:ascii="Arial" w:hAnsi="Arial" w:cs="Arial"/>
              </w:rPr>
              <w:t>Hydratec</w:t>
            </w:r>
            <w:proofErr w:type="spellEnd"/>
            <w:r w:rsidRPr="003C646C">
              <w:rPr>
                <w:rFonts w:ascii="Arial" w:hAnsi="Arial" w:cs="Arial"/>
              </w:rPr>
              <w:t xml:space="preserve"> Sp. z o.o.</w:t>
            </w:r>
          </w:p>
          <w:p w14:paraId="0B9DCE0F" w14:textId="77777777" w:rsidR="003C646C" w:rsidRPr="00355C9D" w:rsidRDefault="003C646C" w:rsidP="008F1847">
            <w:pPr>
              <w:rPr>
                <w:rFonts w:ascii="Arial" w:hAnsi="Arial" w:cs="Arial"/>
              </w:rPr>
            </w:pPr>
            <w:proofErr w:type="spellStart"/>
            <w:r w:rsidRPr="003C646C">
              <w:rPr>
                <w:rFonts w:ascii="Arial" w:hAnsi="Arial" w:cs="Arial"/>
              </w:rPr>
              <w:t>por.Anatola</w:t>
            </w:r>
            <w:proofErr w:type="spellEnd"/>
            <w:r w:rsidRPr="003C646C">
              <w:rPr>
                <w:rFonts w:ascii="Arial" w:hAnsi="Arial" w:cs="Arial"/>
              </w:rPr>
              <w:t xml:space="preserve"> </w:t>
            </w:r>
            <w:proofErr w:type="spellStart"/>
            <w:r w:rsidRPr="003C646C">
              <w:rPr>
                <w:rFonts w:ascii="Arial" w:hAnsi="Arial" w:cs="Arial"/>
              </w:rPr>
              <w:t>Radziwonika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3C646C">
              <w:rPr>
                <w:rFonts w:ascii="Arial" w:hAnsi="Arial" w:cs="Arial"/>
              </w:rPr>
              <w:t>12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FF6DF67" w14:textId="77777777" w:rsidR="003C646C" w:rsidRPr="00355C9D" w:rsidRDefault="003C646C" w:rsidP="008F1847">
            <w:pPr>
              <w:spacing w:after="80"/>
              <w:jc w:val="both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15-166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C646C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E556F8" w14:textId="77777777" w:rsidR="003C646C" w:rsidRPr="00355C9D" w:rsidRDefault="003C646C" w:rsidP="008F18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1 900 000.00 zł</w:t>
            </w:r>
          </w:p>
        </w:tc>
      </w:tr>
      <w:tr w:rsidR="003C646C" w:rsidRPr="00355C9D" w14:paraId="446FA7CE" w14:textId="77777777" w:rsidTr="008F1847">
        <w:tc>
          <w:tcPr>
            <w:tcW w:w="993" w:type="dxa"/>
            <w:shd w:val="clear" w:color="auto" w:fill="auto"/>
            <w:vAlign w:val="center"/>
          </w:tcPr>
          <w:p w14:paraId="77BD4D21" w14:textId="77777777" w:rsidR="003C646C" w:rsidRPr="00355C9D" w:rsidRDefault="003C646C" w:rsidP="008F18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3444F5C2" w14:textId="77777777" w:rsidR="003C646C" w:rsidRPr="00355C9D" w:rsidRDefault="003C646C" w:rsidP="008F1847">
            <w:pPr>
              <w:spacing w:before="80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4ECO Sp. z o.o.</w:t>
            </w:r>
          </w:p>
          <w:p w14:paraId="5494D63D" w14:textId="0DCEA04A" w:rsidR="003C646C" w:rsidRPr="00355C9D" w:rsidRDefault="000B05D6" w:rsidP="008F18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Zagnańska 153</w:t>
            </w:r>
          </w:p>
          <w:p w14:paraId="6CEBB5ED" w14:textId="1E09BE95" w:rsidR="003C646C" w:rsidRPr="00355C9D" w:rsidRDefault="003C646C" w:rsidP="008F1847">
            <w:pPr>
              <w:spacing w:after="80"/>
              <w:jc w:val="both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25-5</w:t>
            </w:r>
            <w:r w:rsidR="000B05D6">
              <w:rPr>
                <w:rFonts w:ascii="Arial" w:hAnsi="Arial" w:cs="Arial"/>
              </w:rPr>
              <w:t>63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C646C">
              <w:rPr>
                <w:rFonts w:ascii="Arial" w:hAnsi="Arial" w:cs="Arial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AF4826" w14:textId="77777777" w:rsidR="003C646C" w:rsidRPr="00355C9D" w:rsidRDefault="003C646C" w:rsidP="008F18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989 000.00 zł</w:t>
            </w:r>
          </w:p>
        </w:tc>
      </w:tr>
      <w:tr w:rsidR="003C646C" w:rsidRPr="00355C9D" w14:paraId="769C0AF4" w14:textId="77777777" w:rsidTr="008F1847">
        <w:tc>
          <w:tcPr>
            <w:tcW w:w="993" w:type="dxa"/>
            <w:shd w:val="clear" w:color="auto" w:fill="auto"/>
            <w:vAlign w:val="center"/>
          </w:tcPr>
          <w:p w14:paraId="0A85670D" w14:textId="77777777" w:rsidR="003C646C" w:rsidRPr="00355C9D" w:rsidRDefault="003C646C" w:rsidP="008F18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3ACF0FB3" w14:textId="77777777" w:rsidR="003C646C" w:rsidRPr="00355C9D" w:rsidRDefault="003C646C" w:rsidP="008F1847">
            <w:pPr>
              <w:spacing w:before="80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JAWOR Spółka z o.o.</w:t>
            </w:r>
          </w:p>
          <w:p w14:paraId="349A25C9" w14:textId="77777777" w:rsidR="003C646C" w:rsidRPr="00355C9D" w:rsidRDefault="003C646C" w:rsidP="008F1847">
            <w:pPr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Solskiego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C646C">
              <w:rPr>
                <w:rFonts w:ascii="Arial" w:hAnsi="Arial" w:cs="Arial"/>
              </w:rPr>
              <w:t>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8A86F1B" w14:textId="77777777" w:rsidR="003C646C" w:rsidRPr="00355C9D" w:rsidRDefault="003C646C" w:rsidP="008F1847">
            <w:pPr>
              <w:spacing w:after="80"/>
              <w:jc w:val="both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32-800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C646C">
              <w:rPr>
                <w:rFonts w:ascii="Arial" w:hAnsi="Arial" w:cs="Arial"/>
              </w:rPr>
              <w:t>Brzesko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BB258B" w14:textId="77777777" w:rsidR="003C646C" w:rsidRPr="00355C9D" w:rsidRDefault="003C646C" w:rsidP="008F184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C646C">
              <w:rPr>
                <w:rFonts w:ascii="Arial" w:hAnsi="Arial" w:cs="Arial"/>
              </w:rPr>
              <w:t>1 298 880.00 zł</w:t>
            </w:r>
          </w:p>
        </w:tc>
      </w:tr>
    </w:tbl>
    <w:p w14:paraId="0D2D616B" w14:textId="77777777" w:rsidR="002E76A9" w:rsidRDefault="002E76A9" w:rsidP="00F9730D">
      <w:pPr>
        <w:pStyle w:val="Tekstpodstawowy"/>
        <w:spacing w:after="480"/>
        <w:jc w:val="right"/>
        <w:rPr>
          <w:rFonts w:ascii="Arial" w:hAnsi="Arial" w:cs="Arial"/>
          <w:i/>
          <w:szCs w:val="24"/>
        </w:rPr>
      </w:pPr>
    </w:p>
    <w:p w14:paraId="7A8790DE" w14:textId="494F95A9" w:rsidR="00A80738" w:rsidRPr="00355C9D" w:rsidRDefault="00A80738" w:rsidP="00F9730D">
      <w:pPr>
        <w:pStyle w:val="Tekstpodstawowy"/>
        <w:spacing w:after="480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DCD7D53" w14:textId="7B2CCDF4" w:rsidR="00C236D3" w:rsidRPr="00F9730D" w:rsidRDefault="00F9730D" w:rsidP="00173B20">
      <w:pPr>
        <w:jc w:val="right"/>
        <w:rPr>
          <w:i/>
          <w:iCs/>
        </w:rPr>
      </w:pPr>
      <w:r w:rsidRPr="00F9730D">
        <w:rPr>
          <w:rFonts w:ascii="Arial" w:hAnsi="Arial" w:cs="Arial"/>
          <w:i/>
          <w:iCs/>
          <w:sz w:val="24"/>
          <w:szCs w:val="24"/>
        </w:rPr>
        <w:t>Z-ca Dyrektora ds. finansowych mgr Dorota Gołąb-Bełtowicz</w:t>
      </w:r>
    </w:p>
    <w:sectPr w:rsidR="00C236D3" w:rsidRPr="00F97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DA1B9" w14:textId="77777777" w:rsidR="003F0540" w:rsidRDefault="003F0540">
      <w:r>
        <w:separator/>
      </w:r>
    </w:p>
  </w:endnote>
  <w:endnote w:type="continuationSeparator" w:id="0">
    <w:p w14:paraId="7A24235E" w14:textId="77777777" w:rsidR="003F0540" w:rsidRDefault="003F0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4BE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3CDF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EE5BE" w14:textId="77777777" w:rsidR="009F189D" w:rsidRDefault="00CD75A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DE1084">
        <v:line id="_x0000_s1025" style="position:absolute;left:0;text-align:left;z-index:251657728" from="-3.85pt,8.7pt" to="455.15pt,8.7pt"/>
      </w:pict>
    </w:r>
  </w:p>
  <w:p w14:paraId="59D09F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6D6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0B8DCD" w14:textId="77777777" w:rsidR="009F189D" w:rsidRDefault="009F189D">
    <w:pPr>
      <w:pStyle w:val="Stopka"/>
      <w:tabs>
        <w:tab w:val="clear" w:pos="4536"/>
      </w:tabs>
      <w:jc w:val="center"/>
    </w:pPr>
  </w:p>
  <w:p w14:paraId="544BB24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DA98E" w14:textId="77777777" w:rsidR="003F0540" w:rsidRDefault="003F0540">
      <w:r>
        <w:separator/>
      </w:r>
    </w:p>
  </w:footnote>
  <w:footnote w:type="continuationSeparator" w:id="0">
    <w:p w14:paraId="71D57E14" w14:textId="77777777" w:rsidR="003F0540" w:rsidRDefault="003F0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53A61" w14:textId="77777777" w:rsidR="003C646C" w:rsidRDefault="003C6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C808D" w14:textId="77777777" w:rsidR="003C646C" w:rsidRDefault="003C64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B1DB8" w14:textId="77777777" w:rsidR="003C646C" w:rsidRDefault="003C6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540"/>
    <w:rsid w:val="00007727"/>
    <w:rsid w:val="00017720"/>
    <w:rsid w:val="00035488"/>
    <w:rsid w:val="000B05D6"/>
    <w:rsid w:val="000D7F25"/>
    <w:rsid w:val="000E00E5"/>
    <w:rsid w:val="001146A4"/>
    <w:rsid w:val="00173B20"/>
    <w:rsid w:val="001C69FF"/>
    <w:rsid w:val="0023318D"/>
    <w:rsid w:val="002E76A9"/>
    <w:rsid w:val="00355C9D"/>
    <w:rsid w:val="003B6B36"/>
    <w:rsid w:val="003C646C"/>
    <w:rsid w:val="003D72FD"/>
    <w:rsid w:val="003F0540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D75AB"/>
    <w:rsid w:val="00D665F5"/>
    <w:rsid w:val="00D7128F"/>
    <w:rsid w:val="00EA3476"/>
    <w:rsid w:val="00F44906"/>
    <w:rsid w:val="00F95C33"/>
    <w:rsid w:val="00F9730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10D36"/>
  <w15:chartTrackingRefBased/>
  <w15:docId w15:val="{F3066F62-92D8-46B5-86CB-2F41DCCD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225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6</cp:revision>
  <dcterms:created xsi:type="dcterms:W3CDTF">2023-08-21T08:17:00Z</dcterms:created>
  <dcterms:modified xsi:type="dcterms:W3CDTF">2023-08-21T08:54:00Z</dcterms:modified>
</cp:coreProperties>
</file>