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87D5" w14:textId="77777777" w:rsidR="00D665F5" w:rsidRPr="00BB547B" w:rsidRDefault="00532F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32FF5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32FF5">
        <w:rPr>
          <w:rFonts w:ascii="Arial" w:hAnsi="Arial" w:cs="Arial"/>
          <w:sz w:val="24"/>
          <w:szCs w:val="24"/>
        </w:rPr>
        <w:t>2023-08-21</w:t>
      </w:r>
    </w:p>
    <w:p w14:paraId="5113D55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0EB3D3A" w14:textId="77777777" w:rsidR="00D665F5" w:rsidRPr="00BB547B" w:rsidRDefault="00532FF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32FF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B988168" w14:textId="77777777" w:rsidR="00D665F5" w:rsidRPr="00BB547B" w:rsidRDefault="00532FF5" w:rsidP="00D665F5">
      <w:pPr>
        <w:rPr>
          <w:rFonts w:ascii="Arial" w:hAnsi="Arial" w:cs="Arial"/>
          <w:sz w:val="24"/>
          <w:szCs w:val="24"/>
        </w:rPr>
      </w:pPr>
      <w:r w:rsidRPr="00532FF5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32FF5">
        <w:rPr>
          <w:rFonts w:ascii="Arial" w:hAnsi="Arial" w:cs="Arial"/>
          <w:sz w:val="24"/>
          <w:szCs w:val="24"/>
        </w:rPr>
        <w:t>66</w:t>
      </w:r>
    </w:p>
    <w:p w14:paraId="04A95A7D" w14:textId="77777777" w:rsidR="00D665F5" w:rsidRPr="00BB547B" w:rsidRDefault="00532FF5" w:rsidP="00D665F5">
      <w:pPr>
        <w:rPr>
          <w:rFonts w:ascii="Arial" w:hAnsi="Arial" w:cs="Arial"/>
          <w:sz w:val="24"/>
          <w:szCs w:val="24"/>
        </w:rPr>
      </w:pPr>
      <w:r w:rsidRPr="00532FF5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32FF5">
        <w:rPr>
          <w:rFonts w:ascii="Arial" w:hAnsi="Arial" w:cs="Arial"/>
          <w:sz w:val="24"/>
          <w:szCs w:val="24"/>
        </w:rPr>
        <w:t>Kraków</w:t>
      </w:r>
    </w:p>
    <w:p w14:paraId="700114F8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8E6AB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6A03191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9A47B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BBF031D" w14:textId="7B09187A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32FF5" w:rsidRPr="00532FF5">
        <w:rPr>
          <w:rFonts w:ascii="Arial" w:hAnsi="Arial" w:cs="Arial"/>
          <w:b/>
          <w:sz w:val="24"/>
          <w:szCs w:val="24"/>
        </w:rPr>
        <w:t>SZP-271-2</w:t>
      </w:r>
      <w:r w:rsidR="0059594F">
        <w:rPr>
          <w:rFonts w:ascii="Arial" w:hAnsi="Arial" w:cs="Arial"/>
          <w:b/>
          <w:sz w:val="24"/>
          <w:szCs w:val="24"/>
        </w:rPr>
        <w:t>8/</w:t>
      </w:r>
      <w:r w:rsidR="00532FF5" w:rsidRPr="00532FF5">
        <w:rPr>
          <w:rFonts w:ascii="Arial" w:hAnsi="Arial" w:cs="Arial"/>
          <w:b/>
          <w:sz w:val="24"/>
          <w:szCs w:val="24"/>
        </w:rPr>
        <w:t>23</w:t>
      </w:r>
      <w:r w:rsidR="0059594F">
        <w:rPr>
          <w:rFonts w:ascii="Arial" w:hAnsi="Arial" w:cs="Arial"/>
          <w:b/>
          <w:sz w:val="24"/>
          <w:szCs w:val="24"/>
        </w:rPr>
        <w:t>-550.AOM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9E7472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A07D6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FF8A08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33446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9D3990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5A18BB0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32FF5" w:rsidRPr="00532FF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178ADFD" w14:textId="77777777" w:rsidR="00A80738" w:rsidRPr="00BB547B" w:rsidRDefault="00532FF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32FF5">
        <w:rPr>
          <w:rFonts w:ascii="Arial" w:hAnsi="Arial" w:cs="Arial"/>
          <w:b/>
          <w:szCs w:val="24"/>
        </w:rPr>
        <w:t>Inwestycyjny zakup sprzętu medycznego na potrzeby Oddziałów Szpitalnych (7 grup)</w:t>
      </w:r>
    </w:p>
    <w:p w14:paraId="5DB78E9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32FF5" w:rsidRPr="00532FF5">
        <w:rPr>
          <w:rFonts w:ascii="Arial" w:hAnsi="Arial" w:cs="Arial"/>
          <w:sz w:val="24"/>
          <w:szCs w:val="24"/>
        </w:rPr>
        <w:t>(</w:t>
      </w:r>
      <w:proofErr w:type="spellStart"/>
      <w:r w:rsidR="00532FF5" w:rsidRPr="00532FF5">
        <w:rPr>
          <w:rFonts w:ascii="Arial" w:hAnsi="Arial" w:cs="Arial"/>
          <w:sz w:val="24"/>
          <w:szCs w:val="24"/>
        </w:rPr>
        <w:t>t.j</w:t>
      </w:r>
      <w:proofErr w:type="spellEnd"/>
      <w:r w:rsidR="00532FF5" w:rsidRPr="00532FF5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5E5FBDD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32FF5" w:rsidRPr="00532FF5">
        <w:rPr>
          <w:rFonts w:ascii="Arial" w:hAnsi="Arial" w:cs="Arial"/>
          <w:sz w:val="24"/>
          <w:szCs w:val="24"/>
        </w:rPr>
        <w:t>18/08/2023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32FF5" w:rsidRPr="00532FF5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38B79CE" w14:textId="77777777" w:rsidTr="00C82837">
        <w:tc>
          <w:tcPr>
            <w:tcW w:w="993" w:type="dxa"/>
            <w:shd w:val="clear" w:color="auto" w:fill="auto"/>
            <w:vAlign w:val="center"/>
          </w:tcPr>
          <w:p w14:paraId="42FC324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2150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68D86B6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75AD7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32FF5" w:rsidRPr="00BB547B" w14:paraId="239A4F1F" w14:textId="77777777" w:rsidTr="006100FB">
        <w:tc>
          <w:tcPr>
            <w:tcW w:w="993" w:type="dxa"/>
            <w:shd w:val="clear" w:color="auto" w:fill="auto"/>
            <w:vAlign w:val="center"/>
          </w:tcPr>
          <w:p w14:paraId="68CC9EB0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F0B163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8D1E894" w14:textId="77777777" w:rsidR="00532FF5" w:rsidRPr="00BB547B" w:rsidRDefault="00532FF5" w:rsidP="006100F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32FF5">
              <w:rPr>
                <w:rFonts w:ascii="Arial" w:hAnsi="Arial" w:cs="Arial"/>
              </w:rPr>
              <w:t>Naturfarm</w:t>
            </w:r>
            <w:proofErr w:type="spellEnd"/>
            <w:r w:rsidRPr="00532FF5">
              <w:rPr>
                <w:rFonts w:ascii="Arial" w:hAnsi="Arial" w:cs="Arial"/>
              </w:rPr>
              <w:t xml:space="preserve"> Piotr Wojciechowski</w:t>
            </w:r>
          </w:p>
          <w:p w14:paraId="77D41F6C" w14:textId="77777777" w:rsidR="00532FF5" w:rsidRPr="00BB547B" w:rsidRDefault="00532FF5" w:rsidP="006100FB">
            <w:pPr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Jaśminowa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C67224" w14:textId="77777777" w:rsidR="00532FF5" w:rsidRPr="00BB547B" w:rsidRDefault="00532FF5" w:rsidP="006100FB">
            <w:pPr>
              <w:spacing w:after="80"/>
              <w:jc w:val="both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62-070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Dopiewo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1584F4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4 320.00 zł</w:t>
            </w:r>
          </w:p>
        </w:tc>
      </w:tr>
      <w:tr w:rsidR="00532FF5" w:rsidRPr="00BB547B" w14:paraId="3DB46943" w14:textId="77777777" w:rsidTr="006100FB">
        <w:tc>
          <w:tcPr>
            <w:tcW w:w="993" w:type="dxa"/>
            <w:shd w:val="clear" w:color="auto" w:fill="auto"/>
            <w:vAlign w:val="center"/>
          </w:tcPr>
          <w:p w14:paraId="71DA20DD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BBEDC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145F270" w14:textId="77777777" w:rsidR="00532FF5" w:rsidRPr="00BB547B" w:rsidRDefault="00532FF5" w:rsidP="006100FB">
            <w:pPr>
              <w:spacing w:before="80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Zakład Techniki Medycznej "TECH-MED" Sp. z o.o.</w:t>
            </w:r>
          </w:p>
          <w:p w14:paraId="1372777A" w14:textId="77777777" w:rsidR="00532FF5" w:rsidRPr="00BB547B" w:rsidRDefault="00532FF5" w:rsidP="006100FB">
            <w:pPr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5E2D0F" w14:textId="77777777" w:rsidR="00532FF5" w:rsidRPr="00BB547B" w:rsidRDefault="00532FF5" w:rsidP="006100FB">
            <w:pPr>
              <w:spacing w:after="80"/>
              <w:jc w:val="both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F35299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8 262.00 zł</w:t>
            </w:r>
          </w:p>
        </w:tc>
      </w:tr>
      <w:tr w:rsidR="00532FF5" w:rsidRPr="00BB547B" w14:paraId="7BCE607A" w14:textId="77777777" w:rsidTr="006100FB">
        <w:tc>
          <w:tcPr>
            <w:tcW w:w="993" w:type="dxa"/>
            <w:shd w:val="clear" w:color="auto" w:fill="auto"/>
            <w:vAlign w:val="center"/>
          </w:tcPr>
          <w:p w14:paraId="4D36F339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DC146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08C8607" w14:textId="77777777" w:rsidR="00532FF5" w:rsidRPr="00BB547B" w:rsidRDefault="00532FF5" w:rsidP="006100FB">
            <w:pPr>
              <w:spacing w:before="80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 xml:space="preserve">IMS </w:t>
            </w:r>
            <w:proofErr w:type="spellStart"/>
            <w:r w:rsidRPr="00532FF5">
              <w:rPr>
                <w:rFonts w:ascii="Arial" w:hAnsi="Arial" w:cs="Arial"/>
              </w:rPr>
              <w:t>Innovative</w:t>
            </w:r>
            <w:proofErr w:type="spellEnd"/>
            <w:r w:rsidRPr="00532FF5">
              <w:rPr>
                <w:rFonts w:ascii="Arial" w:hAnsi="Arial" w:cs="Arial"/>
              </w:rPr>
              <w:t xml:space="preserve"> </w:t>
            </w:r>
            <w:proofErr w:type="spellStart"/>
            <w:r w:rsidRPr="00532FF5">
              <w:rPr>
                <w:rFonts w:ascii="Arial" w:hAnsi="Arial" w:cs="Arial"/>
              </w:rPr>
              <w:t>Medical</w:t>
            </w:r>
            <w:proofErr w:type="spellEnd"/>
            <w:r w:rsidRPr="00532FF5">
              <w:rPr>
                <w:rFonts w:ascii="Arial" w:hAnsi="Arial" w:cs="Arial"/>
              </w:rPr>
              <w:t xml:space="preserve"> Solutions </w:t>
            </w:r>
            <w:proofErr w:type="spellStart"/>
            <w:r w:rsidRPr="00532FF5">
              <w:rPr>
                <w:rFonts w:ascii="Arial" w:hAnsi="Arial" w:cs="Arial"/>
              </w:rPr>
              <w:t>Bernaczyk</w:t>
            </w:r>
            <w:proofErr w:type="spellEnd"/>
            <w:r w:rsidRPr="00532FF5">
              <w:rPr>
                <w:rFonts w:ascii="Arial" w:hAnsi="Arial" w:cs="Arial"/>
              </w:rPr>
              <w:t xml:space="preserve"> Nowak Spółka Jawna</w:t>
            </w:r>
          </w:p>
          <w:p w14:paraId="49FE8E16" w14:textId="77777777" w:rsidR="00532FF5" w:rsidRPr="00BB547B" w:rsidRDefault="00532FF5" w:rsidP="006100FB">
            <w:pPr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Piękna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55/1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9DD023" w14:textId="77777777" w:rsidR="00532FF5" w:rsidRPr="00BB547B" w:rsidRDefault="00532FF5" w:rsidP="006100FB">
            <w:pPr>
              <w:spacing w:after="80"/>
              <w:jc w:val="both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60-589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46A901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93 340.75 zł</w:t>
            </w:r>
          </w:p>
        </w:tc>
      </w:tr>
      <w:tr w:rsidR="00532FF5" w:rsidRPr="00BB547B" w14:paraId="70A43B6B" w14:textId="77777777" w:rsidTr="006100FB">
        <w:tc>
          <w:tcPr>
            <w:tcW w:w="993" w:type="dxa"/>
            <w:shd w:val="clear" w:color="auto" w:fill="auto"/>
            <w:vAlign w:val="center"/>
          </w:tcPr>
          <w:p w14:paraId="375835B6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157AA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A5CF8B7" w14:textId="77777777" w:rsidR="00532FF5" w:rsidRPr="00BB547B" w:rsidRDefault="00532FF5" w:rsidP="006100FB">
            <w:pPr>
              <w:spacing w:before="80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 xml:space="preserve">IMS </w:t>
            </w:r>
            <w:proofErr w:type="spellStart"/>
            <w:r w:rsidRPr="00532FF5">
              <w:rPr>
                <w:rFonts w:ascii="Arial" w:hAnsi="Arial" w:cs="Arial"/>
              </w:rPr>
              <w:t>Innovative</w:t>
            </w:r>
            <w:proofErr w:type="spellEnd"/>
            <w:r w:rsidRPr="00532FF5">
              <w:rPr>
                <w:rFonts w:ascii="Arial" w:hAnsi="Arial" w:cs="Arial"/>
              </w:rPr>
              <w:t xml:space="preserve"> </w:t>
            </w:r>
            <w:proofErr w:type="spellStart"/>
            <w:r w:rsidRPr="00532FF5">
              <w:rPr>
                <w:rFonts w:ascii="Arial" w:hAnsi="Arial" w:cs="Arial"/>
              </w:rPr>
              <w:t>Medical</w:t>
            </w:r>
            <w:proofErr w:type="spellEnd"/>
            <w:r w:rsidRPr="00532FF5">
              <w:rPr>
                <w:rFonts w:ascii="Arial" w:hAnsi="Arial" w:cs="Arial"/>
              </w:rPr>
              <w:t xml:space="preserve"> Solutions </w:t>
            </w:r>
            <w:proofErr w:type="spellStart"/>
            <w:r w:rsidRPr="00532FF5">
              <w:rPr>
                <w:rFonts w:ascii="Arial" w:hAnsi="Arial" w:cs="Arial"/>
              </w:rPr>
              <w:t>Bernaczyk</w:t>
            </w:r>
            <w:proofErr w:type="spellEnd"/>
            <w:r w:rsidRPr="00532FF5">
              <w:rPr>
                <w:rFonts w:ascii="Arial" w:hAnsi="Arial" w:cs="Arial"/>
              </w:rPr>
              <w:t xml:space="preserve"> Nowak Spółka Jawna</w:t>
            </w:r>
          </w:p>
          <w:p w14:paraId="2BBE43CC" w14:textId="77777777" w:rsidR="00532FF5" w:rsidRPr="00BB547B" w:rsidRDefault="00532FF5" w:rsidP="006100FB">
            <w:pPr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Piękna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55/1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3BAF3E" w14:textId="77777777" w:rsidR="00532FF5" w:rsidRPr="00BB547B" w:rsidRDefault="00532FF5" w:rsidP="006100FB">
            <w:pPr>
              <w:spacing w:after="80"/>
              <w:jc w:val="both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60-589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BEB7F6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277 038.27 zł</w:t>
            </w:r>
          </w:p>
        </w:tc>
      </w:tr>
      <w:tr w:rsidR="00532FF5" w:rsidRPr="00BB547B" w14:paraId="3354FF34" w14:textId="77777777" w:rsidTr="006100FB">
        <w:tc>
          <w:tcPr>
            <w:tcW w:w="993" w:type="dxa"/>
            <w:shd w:val="clear" w:color="auto" w:fill="auto"/>
            <w:vAlign w:val="center"/>
          </w:tcPr>
          <w:p w14:paraId="67887D04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0FA1C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3F80772" w14:textId="77777777" w:rsidR="00532FF5" w:rsidRPr="00BB547B" w:rsidRDefault="00532FF5" w:rsidP="006100F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32FF5">
              <w:rPr>
                <w:rFonts w:ascii="Arial" w:hAnsi="Arial" w:cs="Arial"/>
              </w:rPr>
              <w:t>Unipromed</w:t>
            </w:r>
            <w:proofErr w:type="spellEnd"/>
            <w:r w:rsidRPr="00532FF5">
              <w:rPr>
                <w:rFonts w:ascii="Arial" w:hAnsi="Arial" w:cs="Arial"/>
              </w:rPr>
              <w:t xml:space="preserve"> Spółka z Ograniczoną Odpowiedzialnością</w:t>
            </w:r>
          </w:p>
          <w:p w14:paraId="1D42833F" w14:textId="77777777" w:rsidR="00532FF5" w:rsidRPr="00BB547B" w:rsidRDefault="00532FF5" w:rsidP="006100FB">
            <w:pPr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lastRenderedPageBreak/>
              <w:t>Wyrzyska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28/1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B1D1C5" w14:textId="77777777" w:rsidR="00532FF5" w:rsidRPr="00BB547B" w:rsidRDefault="00532FF5" w:rsidP="006100FB">
            <w:pPr>
              <w:spacing w:after="80"/>
              <w:jc w:val="both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02-455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C929CB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lastRenderedPageBreak/>
              <w:t>28 000.00 zł</w:t>
            </w:r>
          </w:p>
        </w:tc>
      </w:tr>
      <w:tr w:rsidR="00532FF5" w:rsidRPr="00BB547B" w14:paraId="649FBB1A" w14:textId="77777777" w:rsidTr="006100FB">
        <w:tc>
          <w:tcPr>
            <w:tcW w:w="993" w:type="dxa"/>
            <w:shd w:val="clear" w:color="auto" w:fill="auto"/>
            <w:vAlign w:val="center"/>
          </w:tcPr>
          <w:p w14:paraId="5ECF390B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CC3BF4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C24DB22" w14:textId="77777777" w:rsidR="00532FF5" w:rsidRPr="00BB547B" w:rsidRDefault="00532FF5" w:rsidP="006100F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32FF5">
              <w:rPr>
                <w:rFonts w:ascii="Arial" w:hAnsi="Arial" w:cs="Arial"/>
              </w:rPr>
              <w:t>Medtronic</w:t>
            </w:r>
            <w:proofErr w:type="spellEnd"/>
            <w:r w:rsidRPr="00532FF5">
              <w:rPr>
                <w:rFonts w:ascii="Arial" w:hAnsi="Arial" w:cs="Arial"/>
              </w:rPr>
              <w:t xml:space="preserve"> Poland sp. z o.o.</w:t>
            </w:r>
          </w:p>
          <w:p w14:paraId="7CF75282" w14:textId="77777777" w:rsidR="00532FF5" w:rsidRPr="00BB547B" w:rsidRDefault="00532FF5" w:rsidP="006100FB">
            <w:pPr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25370B" w14:textId="77777777" w:rsidR="00532FF5" w:rsidRPr="00BB547B" w:rsidRDefault="00532FF5" w:rsidP="006100FB">
            <w:pPr>
              <w:spacing w:after="80"/>
              <w:jc w:val="both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FF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D778A" w14:textId="77777777" w:rsidR="00532FF5" w:rsidRPr="00BB547B" w:rsidRDefault="00532FF5" w:rsidP="006100F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2FF5">
              <w:rPr>
                <w:rFonts w:ascii="Arial" w:hAnsi="Arial" w:cs="Arial"/>
              </w:rPr>
              <w:t>17 280.00 zł</w:t>
            </w:r>
          </w:p>
        </w:tc>
      </w:tr>
    </w:tbl>
    <w:p w14:paraId="5ED9C9B5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41C08DB" w14:textId="091067C3" w:rsidR="00C236D3" w:rsidRPr="0059594F" w:rsidRDefault="0059594F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59594F">
        <w:rPr>
          <w:rFonts w:ascii="Arial" w:hAnsi="Arial" w:cs="Arial"/>
          <w:i/>
          <w:iCs/>
          <w:sz w:val="24"/>
          <w:szCs w:val="24"/>
        </w:rPr>
        <w:t>Z-ca Dyrektora ds. finansowych mgr Dorota Gołąb - Bełtowicz</w:t>
      </w:r>
    </w:p>
    <w:sectPr w:rsidR="00C236D3" w:rsidRPr="005959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2E6E5" w14:textId="77777777" w:rsidR="00947623" w:rsidRDefault="00947623">
      <w:r>
        <w:separator/>
      </w:r>
    </w:p>
  </w:endnote>
  <w:endnote w:type="continuationSeparator" w:id="0">
    <w:p w14:paraId="38EA74B9" w14:textId="77777777" w:rsidR="00947623" w:rsidRDefault="00947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C56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8776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7E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6A7F97">
        <v:line id="_x0000_s1025" style="position:absolute;left:0;text-align:left;z-index:251657728" from="-3.85pt,8.7pt" to="455.15pt,8.7pt"/>
      </w:pict>
    </w:r>
  </w:p>
  <w:p w14:paraId="29AFFF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125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E1D70C" w14:textId="77777777" w:rsidR="009F189D" w:rsidRDefault="009F189D">
    <w:pPr>
      <w:pStyle w:val="Stopka"/>
      <w:tabs>
        <w:tab w:val="clear" w:pos="4536"/>
      </w:tabs>
      <w:jc w:val="center"/>
    </w:pPr>
  </w:p>
  <w:p w14:paraId="4403A5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6FF1B" w14:textId="77777777" w:rsidR="00947623" w:rsidRDefault="00947623">
      <w:r>
        <w:separator/>
      </w:r>
    </w:p>
  </w:footnote>
  <w:footnote w:type="continuationSeparator" w:id="0">
    <w:p w14:paraId="0A924B96" w14:textId="77777777" w:rsidR="00947623" w:rsidRDefault="00947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628B" w14:textId="77777777" w:rsidR="00532FF5" w:rsidRDefault="00532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9DBE" w14:textId="77777777" w:rsidR="00532FF5" w:rsidRDefault="00532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105C1" w14:textId="77777777" w:rsidR="00532FF5" w:rsidRDefault="00532F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62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2FF5"/>
    <w:rsid w:val="005614F2"/>
    <w:rsid w:val="00577BC6"/>
    <w:rsid w:val="0059594F"/>
    <w:rsid w:val="0069085C"/>
    <w:rsid w:val="006B27ED"/>
    <w:rsid w:val="00843263"/>
    <w:rsid w:val="00861E75"/>
    <w:rsid w:val="0094762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96C03E"/>
  <w15:chartTrackingRefBased/>
  <w15:docId w15:val="{345006A2-EE9F-4758-81B7-5654373CA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220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2023-08-21T08:20:00Z</dcterms:created>
  <dcterms:modified xsi:type="dcterms:W3CDTF">2023-08-21T08:21:00Z</dcterms:modified>
</cp:coreProperties>
</file>