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0D0BEFBE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2336865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5C526D" w:rsidRPr="005C526D">
        <w:rPr>
          <w:rFonts w:ascii="Times New Roman" w:hAnsi="Times New Roman"/>
          <w:b/>
        </w:rPr>
        <w:t xml:space="preserve">Wynajem sali konferencyjnej wraz z obsługą techniczną i zapewnieniem cateringu na potrzeby organizacji Szkolenia </w:t>
      </w:r>
      <w:proofErr w:type="spellStart"/>
      <w:r w:rsidR="005C526D" w:rsidRPr="005C526D">
        <w:rPr>
          <w:rFonts w:ascii="Times New Roman" w:hAnsi="Times New Roman"/>
          <w:b/>
        </w:rPr>
        <w:t>Launch</w:t>
      </w:r>
      <w:proofErr w:type="spellEnd"/>
      <w:r w:rsidR="005C526D" w:rsidRPr="005C526D">
        <w:rPr>
          <w:rFonts w:ascii="Times New Roman" w:hAnsi="Times New Roman"/>
          <w:b/>
        </w:rPr>
        <w:t xml:space="preserve"> </w:t>
      </w:r>
      <w:proofErr w:type="spellStart"/>
      <w:r w:rsidR="005C526D" w:rsidRPr="005C526D">
        <w:rPr>
          <w:rFonts w:ascii="Times New Roman" w:hAnsi="Times New Roman"/>
          <w:b/>
        </w:rPr>
        <w:t>your</w:t>
      </w:r>
      <w:proofErr w:type="spellEnd"/>
      <w:r w:rsidR="005C526D" w:rsidRPr="005C526D">
        <w:rPr>
          <w:rFonts w:ascii="Times New Roman" w:hAnsi="Times New Roman"/>
          <w:b/>
        </w:rPr>
        <w:t xml:space="preserve"> </w:t>
      </w:r>
      <w:proofErr w:type="spellStart"/>
      <w:r w:rsidR="005C526D" w:rsidRPr="005C526D">
        <w:rPr>
          <w:rFonts w:ascii="Times New Roman" w:hAnsi="Times New Roman"/>
          <w:b/>
        </w:rPr>
        <w:t>career&amp;GEOdata</w:t>
      </w:r>
      <w:proofErr w:type="spellEnd"/>
      <w:r w:rsidR="005C526D" w:rsidRPr="005C526D">
        <w:rPr>
          <w:rFonts w:ascii="Times New Roman" w:hAnsi="Times New Roman"/>
          <w:b/>
        </w:rPr>
        <w:t xml:space="preserve"> applied </w:t>
      </w:r>
      <w:proofErr w:type="spellStart"/>
      <w:r w:rsidR="005C526D" w:rsidRPr="005C526D">
        <w:rPr>
          <w:rFonts w:ascii="Times New Roman" w:hAnsi="Times New Roman"/>
          <w:b/>
        </w:rPr>
        <w:t>innovation</w:t>
      </w:r>
      <w:proofErr w:type="spellEnd"/>
      <w:r w:rsidR="005C526D" w:rsidRPr="005C526D">
        <w:rPr>
          <w:rFonts w:ascii="Times New Roman" w:hAnsi="Times New Roman"/>
          <w:b/>
        </w:rPr>
        <w:t xml:space="preserve"> w ramach projektu UNIVERSEH Extended for </w:t>
      </w:r>
      <w:proofErr w:type="spellStart"/>
      <w:r w:rsidR="005C526D" w:rsidRPr="005C526D">
        <w:rPr>
          <w:rFonts w:ascii="Times New Roman" w:hAnsi="Times New Roman"/>
          <w:b/>
        </w:rPr>
        <w:t>Ukraine</w:t>
      </w:r>
      <w:proofErr w:type="spellEnd"/>
      <w:r w:rsidR="005C526D" w:rsidRPr="005C526D">
        <w:rPr>
          <w:rFonts w:ascii="Times New Roman" w:hAnsi="Times New Roman"/>
          <w:b/>
        </w:rPr>
        <w:t xml:space="preserve"> - KC-zp.272-444/23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1C7406B2" w14:textId="1DF909D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93EA74B" w14:textId="127826F1" w:rsidR="005103B9" w:rsidRPr="00C50D9C" w:rsidRDefault="00A821AF" w:rsidP="005C526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059DC" w14:textId="77777777" w:rsidR="00DA625B" w:rsidRDefault="00DA625B" w:rsidP="0038231F">
      <w:pPr>
        <w:spacing w:after="0" w:line="240" w:lineRule="auto"/>
      </w:pPr>
      <w:r>
        <w:separator/>
      </w:r>
    </w:p>
  </w:endnote>
  <w:endnote w:type="continuationSeparator" w:id="0">
    <w:p w14:paraId="1FF650B3" w14:textId="77777777" w:rsidR="00DA625B" w:rsidRDefault="00DA62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9928D4B" w14:textId="77777777" w:rsidR="005C526D" w:rsidRDefault="005C526D" w:rsidP="005C526D">
    <w:pPr>
      <w:pStyle w:val="Stopka"/>
    </w:pPr>
    <w:r>
      <w:t>Projekt jest finansowany</w:t>
    </w:r>
  </w:p>
  <w:p w14:paraId="06437BC6" w14:textId="77777777" w:rsidR="005C526D" w:rsidRDefault="005C526D" w:rsidP="005C526D">
    <w:pPr>
      <w:pStyle w:val="Stopka"/>
    </w:pPr>
    <w:r>
      <w:t xml:space="preserve">przez Narodową Agencję Wymiany Akademickiej w ramach zadania zleconego </w:t>
    </w:r>
    <w:proofErr w:type="spellStart"/>
    <w:r>
      <w:t>MEiN</w:t>
    </w:r>
    <w:proofErr w:type="spellEnd"/>
    <w:r>
      <w:t xml:space="preserve"> pn.</w:t>
    </w:r>
  </w:p>
  <w:p w14:paraId="2DC31FFA" w14:textId="65F0026A" w:rsidR="001C6945" w:rsidRDefault="005C526D" w:rsidP="005C526D">
    <w:pPr>
      <w:pStyle w:val="Stopka"/>
    </w:pPr>
    <w:r>
      <w:t>Solidarni z Ukrainą – Uniwersytety Europejskie”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01888" w14:textId="77777777" w:rsidR="00DA625B" w:rsidRDefault="00DA625B" w:rsidP="0038231F">
      <w:pPr>
        <w:spacing w:after="0" w:line="240" w:lineRule="auto"/>
      </w:pPr>
      <w:r>
        <w:separator/>
      </w:r>
    </w:p>
  </w:footnote>
  <w:footnote w:type="continuationSeparator" w:id="0">
    <w:p w14:paraId="26128455" w14:textId="77777777" w:rsidR="00DA625B" w:rsidRDefault="00DA625B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25"/>
      <w:gridCol w:w="1261"/>
      <w:gridCol w:w="1262"/>
      <w:gridCol w:w="1262"/>
      <w:gridCol w:w="1262"/>
    </w:tblGrid>
    <w:tr w:rsidR="00534756" w14:paraId="36ED9734" w14:textId="77777777" w:rsidTr="005C526D">
      <w:tc>
        <w:tcPr>
          <w:tcW w:w="4025" w:type="dxa"/>
        </w:tcPr>
        <w:p w14:paraId="48DDF0B7" w14:textId="72E08663" w:rsidR="00534756" w:rsidRPr="005C526D" w:rsidRDefault="00534756" w:rsidP="005C526D">
          <w:pPr>
            <w:pStyle w:val="Nagwek"/>
          </w:pPr>
        </w:p>
      </w:tc>
      <w:tc>
        <w:tcPr>
          <w:tcW w:w="1261" w:type="dxa"/>
        </w:tcPr>
        <w:p w14:paraId="5ABE03FF" w14:textId="1292AFD0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262" w:type="dxa"/>
        </w:tcPr>
        <w:p w14:paraId="05688695" w14:textId="73860734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262" w:type="dxa"/>
        </w:tcPr>
        <w:p w14:paraId="15FFBD66" w14:textId="32898689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262" w:type="dxa"/>
        </w:tcPr>
        <w:p w14:paraId="0F11BF89" w14:textId="4AF5D978" w:rsidR="00534756" w:rsidRDefault="00534756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632FE712" w:rsidR="008128AD" w:rsidRPr="00083F86" w:rsidRDefault="005C526D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CAF399B" wp14:editId="380AD8DF">
          <wp:simplePos x="0" y="0"/>
          <wp:positionH relativeFrom="column">
            <wp:posOffset>-67790</wp:posOffset>
          </wp:positionH>
          <wp:positionV relativeFrom="paragraph">
            <wp:posOffset>-225425</wp:posOffset>
          </wp:positionV>
          <wp:extent cx="2409837" cy="185403"/>
          <wp:effectExtent l="0" t="0" r="9513" b="5097"/>
          <wp:wrapTopAndBottom/>
          <wp:docPr id="1833584148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9837" cy="185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EC587A6" wp14:editId="45BF9B10">
          <wp:simplePos x="0" y="0"/>
          <wp:positionH relativeFrom="column">
            <wp:posOffset>5036820</wp:posOffset>
          </wp:positionH>
          <wp:positionV relativeFrom="paragraph">
            <wp:posOffset>-768985</wp:posOffset>
          </wp:positionV>
          <wp:extent cx="1025525" cy="906780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616241200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5525" cy="9067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735262">
    <w:abstractNumId w:val="9"/>
  </w:num>
  <w:num w:numId="2" w16cid:durableId="1545560737">
    <w:abstractNumId w:val="1"/>
  </w:num>
  <w:num w:numId="3" w16cid:durableId="1848399830">
    <w:abstractNumId w:val="8"/>
  </w:num>
  <w:num w:numId="4" w16cid:durableId="1138769417">
    <w:abstractNumId w:val="11"/>
  </w:num>
  <w:num w:numId="5" w16cid:durableId="124542866">
    <w:abstractNumId w:val="10"/>
  </w:num>
  <w:num w:numId="6" w16cid:durableId="581256674">
    <w:abstractNumId w:val="7"/>
  </w:num>
  <w:num w:numId="7" w16cid:durableId="851410083">
    <w:abstractNumId w:val="2"/>
  </w:num>
  <w:num w:numId="8" w16cid:durableId="855848986">
    <w:abstractNumId w:val="4"/>
  </w:num>
  <w:num w:numId="9" w16cid:durableId="2085762662">
    <w:abstractNumId w:val="3"/>
  </w:num>
  <w:num w:numId="10" w16cid:durableId="1170871719">
    <w:abstractNumId w:val="6"/>
  </w:num>
  <w:num w:numId="11" w16cid:durableId="274480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1054828">
    <w:abstractNumId w:val="0"/>
  </w:num>
  <w:num w:numId="13" w16cid:durableId="17988404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6B30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34756"/>
    <w:rsid w:val="005641F0"/>
    <w:rsid w:val="00586F1F"/>
    <w:rsid w:val="005A4CE4"/>
    <w:rsid w:val="005A6711"/>
    <w:rsid w:val="005C39CA"/>
    <w:rsid w:val="005C526D"/>
    <w:rsid w:val="005E176A"/>
    <w:rsid w:val="005F45D5"/>
    <w:rsid w:val="00613B9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C44B9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BD6866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FF6D1-E930-4388-A3FD-92A7B834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14</cp:revision>
  <cp:lastPrinted>2023-02-21T11:13:00Z</cp:lastPrinted>
  <dcterms:created xsi:type="dcterms:W3CDTF">2022-08-29T19:27:00Z</dcterms:created>
  <dcterms:modified xsi:type="dcterms:W3CDTF">2023-08-16T10:57:00Z</dcterms:modified>
</cp:coreProperties>
</file>