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C0BD" w14:textId="77777777" w:rsidR="00890B92" w:rsidRPr="00C902DE" w:rsidRDefault="005473C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473C0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5473C0">
        <w:rPr>
          <w:rFonts w:ascii="Arial" w:hAnsi="Arial" w:cs="Arial"/>
          <w:sz w:val="24"/>
          <w:szCs w:val="24"/>
        </w:rPr>
        <w:t>2023-08-18</w:t>
      </w:r>
    </w:p>
    <w:p w14:paraId="1E75E0E3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B413038" w14:textId="77777777" w:rsidR="00890B92" w:rsidRPr="00C902DE" w:rsidRDefault="005473C0" w:rsidP="00890B92">
      <w:pPr>
        <w:rPr>
          <w:rFonts w:ascii="Arial" w:hAnsi="Arial" w:cs="Arial"/>
          <w:b/>
          <w:bCs/>
          <w:sz w:val="24"/>
          <w:szCs w:val="24"/>
        </w:rPr>
      </w:pPr>
      <w:r w:rsidRPr="005473C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EE3A051" w14:textId="77777777" w:rsidR="00890B92" w:rsidRPr="00C902DE" w:rsidRDefault="005473C0" w:rsidP="00890B92">
      <w:pPr>
        <w:rPr>
          <w:rFonts w:ascii="Arial" w:hAnsi="Arial" w:cs="Arial"/>
          <w:sz w:val="24"/>
          <w:szCs w:val="24"/>
        </w:rPr>
      </w:pPr>
      <w:r w:rsidRPr="005473C0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5473C0">
        <w:rPr>
          <w:rFonts w:ascii="Arial" w:hAnsi="Arial" w:cs="Arial"/>
          <w:sz w:val="24"/>
          <w:szCs w:val="24"/>
        </w:rPr>
        <w:t>66</w:t>
      </w:r>
    </w:p>
    <w:p w14:paraId="7D8A4AAB" w14:textId="77777777" w:rsidR="00890B92" w:rsidRPr="00C902DE" w:rsidRDefault="005473C0" w:rsidP="00890B92">
      <w:pPr>
        <w:rPr>
          <w:rFonts w:ascii="Arial" w:hAnsi="Arial" w:cs="Arial"/>
          <w:sz w:val="24"/>
          <w:szCs w:val="24"/>
        </w:rPr>
      </w:pPr>
      <w:r w:rsidRPr="005473C0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5473C0">
        <w:rPr>
          <w:rFonts w:ascii="Arial" w:hAnsi="Arial" w:cs="Arial"/>
          <w:sz w:val="24"/>
          <w:szCs w:val="24"/>
        </w:rPr>
        <w:t>Kraków</w:t>
      </w:r>
    </w:p>
    <w:p w14:paraId="3D5F7D14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34E44F4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3CB8129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CAD1AEA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7EE85D6" w14:textId="4BE7E88C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5473C0" w:rsidRPr="005473C0">
        <w:rPr>
          <w:rFonts w:ascii="Arial" w:hAnsi="Arial" w:cs="Arial"/>
          <w:b/>
          <w:sz w:val="24"/>
          <w:szCs w:val="24"/>
        </w:rPr>
        <w:t>SZP-271-28</w:t>
      </w:r>
      <w:r w:rsidR="00D20D8D">
        <w:rPr>
          <w:rFonts w:ascii="Arial" w:hAnsi="Arial" w:cs="Arial"/>
          <w:b/>
          <w:sz w:val="24"/>
          <w:szCs w:val="24"/>
        </w:rPr>
        <w:t>/</w:t>
      </w:r>
      <w:r w:rsidR="005473C0" w:rsidRPr="005473C0">
        <w:rPr>
          <w:rFonts w:ascii="Arial" w:hAnsi="Arial" w:cs="Arial"/>
          <w:b/>
          <w:sz w:val="24"/>
          <w:szCs w:val="24"/>
        </w:rPr>
        <w:t>23</w:t>
      </w:r>
      <w:r w:rsidR="00D20D8D">
        <w:rPr>
          <w:rFonts w:ascii="Arial" w:hAnsi="Arial" w:cs="Arial"/>
          <w:b/>
          <w:sz w:val="24"/>
          <w:szCs w:val="24"/>
        </w:rPr>
        <w:t>-547.IW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34911BE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DE8AA3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D5C68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2E3A1B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577EA77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46A83BC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5473C0" w:rsidRPr="005473C0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54CBF73" w14:textId="77777777" w:rsidR="00A80738" w:rsidRPr="00C902DE" w:rsidRDefault="005473C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5473C0">
        <w:rPr>
          <w:rFonts w:ascii="Arial" w:hAnsi="Arial" w:cs="Arial"/>
          <w:b/>
          <w:sz w:val="22"/>
          <w:szCs w:val="22"/>
        </w:rPr>
        <w:t>Inwestycyjny zakup sprzętu medycznego na potrzeby Oddziałów Szpitalnych (7 grup)</w:t>
      </w:r>
    </w:p>
    <w:p w14:paraId="4C599E28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473C0" w:rsidRPr="005473C0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473C0" w:rsidRPr="00C902DE" w14:paraId="39D02227" w14:textId="77777777" w:rsidTr="00C646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153648" w14:textId="77777777" w:rsidR="005473C0" w:rsidRPr="00C902DE" w:rsidRDefault="005473C0" w:rsidP="00C6464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473C0">
              <w:rPr>
                <w:rFonts w:ascii="Arial" w:hAnsi="Arial" w:cs="Arial"/>
                <w:sz w:val="24"/>
                <w:szCs w:val="24"/>
              </w:rPr>
              <w:t>części 1 zamówienia w wysokości 20 000.00 zł brutto;</w:t>
            </w:r>
          </w:p>
        </w:tc>
      </w:tr>
      <w:tr w:rsidR="005473C0" w:rsidRPr="00C902DE" w14:paraId="206CD58F" w14:textId="77777777" w:rsidTr="00C646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BAFC47" w14:textId="77777777" w:rsidR="005473C0" w:rsidRPr="00C902DE" w:rsidRDefault="005473C0" w:rsidP="00C6464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473C0">
              <w:rPr>
                <w:rFonts w:ascii="Arial" w:hAnsi="Arial" w:cs="Arial"/>
                <w:sz w:val="24"/>
                <w:szCs w:val="24"/>
              </w:rPr>
              <w:t>części 2 zamówienia w wysokości 28 000.00 zł brutto;</w:t>
            </w:r>
          </w:p>
        </w:tc>
      </w:tr>
      <w:tr w:rsidR="005473C0" w:rsidRPr="00C902DE" w14:paraId="4442488F" w14:textId="77777777" w:rsidTr="00C646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499769" w14:textId="77777777" w:rsidR="005473C0" w:rsidRPr="00C902DE" w:rsidRDefault="005473C0" w:rsidP="00C6464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473C0">
              <w:rPr>
                <w:rFonts w:ascii="Arial" w:hAnsi="Arial" w:cs="Arial"/>
                <w:sz w:val="24"/>
                <w:szCs w:val="24"/>
              </w:rPr>
              <w:t>części 3 zamówienia w wysokości 29 000.00 zł brutto;</w:t>
            </w:r>
          </w:p>
        </w:tc>
      </w:tr>
      <w:tr w:rsidR="005473C0" w:rsidRPr="00C902DE" w14:paraId="4E0926C2" w14:textId="77777777" w:rsidTr="00C646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E67AFE" w14:textId="77777777" w:rsidR="005473C0" w:rsidRPr="00C902DE" w:rsidRDefault="005473C0" w:rsidP="00C6464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473C0">
              <w:rPr>
                <w:rFonts w:ascii="Arial" w:hAnsi="Arial" w:cs="Arial"/>
                <w:sz w:val="24"/>
                <w:szCs w:val="24"/>
              </w:rPr>
              <w:t>części 4 zamówienia w wysokości 7 100.00 zł brutto;</w:t>
            </w:r>
          </w:p>
        </w:tc>
      </w:tr>
      <w:tr w:rsidR="005473C0" w:rsidRPr="00C902DE" w14:paraId="12B545CF" w14:textId="77777777" w:rsidTr="00C646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20BB10" w14:textId="77777777" w:rsidR="005473C0" w:rsidRPr="00C902DE" w:rsidRDefault="005473C0" w:rsidP="00C6464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473C0">
              <w:rPr>
                <w:rFonts w:ascii="Arial" w:hAnsi="Arial" w:cs="Arial"/>
                <w:sz w:val="24"/>
                <w:szCs w:val="24"/>
              </w:rPr>
              <w:t>części 5 zamówienia w wysokości 80 000.00 zł brutto;</w:t>
            </w:r>
          </w:p>
        </w:tc>
      </w:tr>
      <w:tr w:rsidR="005473C0" w:rsidRPr="00C902DE" w14:paraId="761E4935" w14:textId="77777777" w:rsidTr="00C646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43C661" w14:textId="77777777" w:rsidR="005473C0" w:rsidRPr="00C902DE" w:rsidRDefault="005473C0" w:rsidP="00C6464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473C0">
              <w:rPr>
                <w:rFonts w:ascii="Arial" w:hAnsi="Arial" w:cs="Arial"/>
                <w:sz w:val="24"/>
                <w:szCs w:val="24"/>
              </w:rPr>
              <w:t>części 6 zamówienia w wysokości 220 000.00 zł brutto;</w:t>
            </w:r>
          </w:p>
        </w:tc>
      </w:tr>
      <w:tr w:rsidR="005473C0" w:rsidRPr="00C902DE" w14:paraId="1C888B22" w14:textId="77777777" w:rsidTr="00C6464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EB6B85" w14:textId="77777777" w:rsidR="005473C0" w:rsidRPr="00C902DE" w:rsidRDefault="005473C0" w:rsidP="00C6464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473C0">
              <w:rPr>
                <w:rFonts w:ascii="Arial" w:hAnsi="Arial" w:cs="Arial"/>
                <w:sz w:val="24"/>
                <w:szCs w:val="24"/>
              </w:rPr>
              <w:t>części 7 zamówienia w wysokości 4 000.00 zł brutto;</w:t>
            </w:r>
          </w:p>
        </w:tc>
      </w:tr>
    </w:tbl>
    <w:p w14:paraId="3D4E6B9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81B72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5D0BD7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F9C36C9" w14:textId="1638469A" w:rsidR="00890B92" w:rsidRDefault="00D20D8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Lecznictwa</w:t>
      </w:r>
    </w:p>
    <w:p w14:paraId="07F95066" w14:textId="40D5F07F" w:rsidR="00D20D8D" w:rsidRPr="00C902DE" w:rsidRDefault="00D20D8D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Lek. Piotr Meryk</w:t>
      </w:r>
    </w:p>
    <w:p w14:paraId="16EE8447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8CE7A" w14:textId="77777777" w:rsidR="00465D67" w:rsidRDefault="00465D67">
      <w:r>
        <w:separator/>
      </w:r>
    </w:p>
  </w:endnote>
  <w:endnote w:type="continuationSeparator" w:id="0">
    <w:p w14:paraId="4BF0DDE2" w14:textId="77777777" w:rsidR="00465D67" w:rsidRDefault="004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736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5A9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33E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22C1E1">
        <v:line id="_x0000_s1025" style="position:absolute;left:0;text-align:left;z-index:251657728" from="-3.85pt,8.7pt" to="455.15pt,8.7pt"/>
      </w:pict>
    </w:r>
  </w:p>
  <w:p w14:paraId="52538C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D4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702D80" w14:textId="77777777" w:rsidR="009F189D" w:rsidRDefault="009F189D">
    <w:pPr>
      <w:pStyle w:val="Stopka"/>
      <w:tabs>
        <w:tab w:val="clear" w:pos="4536"/>
      </w:tabs>
      <w:jc w:val="center"/>
    </w:pPr>
  </w:p>
  <w:p w14:paraId="6B8E7A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E74E3" w14:textId="77777777" w:rsidR="00465D67" w:rsidRDefault="00465D67">
      <w:r>
        <w:separator/>
      </w:r>
    </w:p>
  </w:footnote>
  <w:footnote w:type="continuationSeparator" w:id="0">
    <w:p w14:paraId="0D51E8F6" w14:textId="77777777" w:rsidR="00465D67" w:rsidRDefault="004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D666E" w14:textId="77777777" w:rsidR="005473C0" w:rsidRDefault="00547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895D7" w14:textId="77777777" w:rsidR="005473C0" w:rsidRDefault="00547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2FBB6" w14:textId="77777777" w:rsidR="005473C0" w:rsidRDefault="005473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D6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5D67"/>
    <w:rsid w:val="0049054E"/>
    <w:rsid w:val="00490DC0"/>
    <w:rsid w:val="00493F8C"/>
    <w:rsid w:val="004C7E9B"/>
    <w:rsid w:val="00510EC8"/>
    <w:rsid w:val="00524583"/>
    <w:rsid w:val="005473C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0D8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298326"/>
  <w15:chartTrackingRefBased/>
  <w15:docId w15:val="{37E1BD6F-8121-425C-81CA-21635B0C3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2023-08-18T07:37:00Z</dcterms:created>
  <dcterms:modified xsi:type="dcterms:W3CDTF">2023-08-18T07:38:00Z</dcterms:modified>
</cp:coreProperties>
</file>