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F7B94" w14:textId="238E2EF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D94839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588A20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5BDAC0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87D8A8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38D5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674DB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0AA4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F49FC7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46817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85D96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9678C3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47B77B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ABAD5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5D33350" w14:textId="6C945C32" w:rsidR="00A140D5" w:rsidRPr="00011EEF" w:rsidRDefault="00A140D5" w:rsidP="008D2AB8">
      <w:pPr>
        <w:ind w:right="-110"/>
        <w:rPr>
          <w:b/>
          <w:sz w:val="22"/>
          <w:szCs w:val="22"/>
        </w:rPr>
      </w:pPr>
      <w:r w:rsidRPr="00011EEF">
        <w:rPr>
          <w:b/>
          <w:sz w:val="22"/>
          <w:szCs w:val="22"/>
        </w:rPr>
        <w:t xml:space="preserve">Akademia Górniczo </w:t>
      </w:r>
      <w:r w:rsidR="00011EEF" w:rsidRPr="00011EEF">
        <w:rPr>
          <w:b/>
          <w:sz w:val="22"/>
          <w:szCs w:val="22"/>
        </w:rPr>
        <w:t>–</w:t>
      </w:r>
      <w:r w:rsidRPr="00011EEF">
        <w:rPr>
          <w:b/>
          <w:sz w:val="22"/>
          <w:szCs w:val="22"/>
        </w:rPr>
        <w:t xml:space="preserve"> Hutnicza</w:t>
      </w:r>
      <w:r w:rsidR="00011EEF" w:rsidRPr="00011EEF">
        <w:rPr>
          <w:b/>
          <w:sz w:val="22"/>
          <w:szCs w:val="22"/>
        </w:rPr>
        <w:t xml:space="preserve"> </w:t>
      </w:r>
      <w:r w:rsidRPr="00011EEF">
        <w:rPr>
          <w:b/>
          <w:sz w:val="22"/>
          <w:szCs w:val="22"/>
        </w:rPr>
        <w:t>im. Stanisława Staszica w Krakowie</w:t>
      </w:r>
    </w:p>
    <w:p w14:paraId="3264585C" w14:textId="77777777" w:rsidR="008D2AB8" w:rsidRPr="00011EEF" w:rsidRDefault="00A140D5" w:rsidP="008D2AB8">
      <w:pPr>
        <w:ind w:right="-110"/>
        <w:rPr>
          <w:b/>
          <w:sz w:val="22"/>
          <w:szCs w:val="22"/>
        </w:rPr>
      </w:pPr>
      <w:r w:rsidRPr="00011EEF">
        <w:rPr>
          <w:b/>
          <w:sz w:val="22"/>
          <w:szCs w:val="22"/>
        </w:rPr>
        <w:t>Dział Zamówień Publicznych</w:t>
      </w:r>
      <w:r w:rsidR="008D2AB8" w:rsidRPr="00011EEF">
        <w:rPr>
          <w:b/>
          <w:sz w:val="22"/>
          <w:szCs w:val="22"/>
        </w:rPr>
        <w:t xml:space="preserve">  </w:t>
      </w:r>
    </w:p>
    <w:p w14:paraId="31F43656" w14:textId="3DCBD35B" w:rsidR="008D2AB8" w:rsidRPr="00011EEF" w:rsidRDefault="00A140D5" w:rsidP="00011EEF">
      <w:pPr>
        <w:ind w:right="-110"/>
        <w:rPr>
          <w:b/>
          <w:sz w:val="22"/>
          <w:szCs w:val="22"/>
        </w:rPr>
      </w:pPr>
      <w:r w:rsidRPr="00011EEF">
        <w:rPr>
          <w:b/>
          <w:sz w:val="22"/>
          <w:szCs w:val="22"/>
        </w:rPr>
        <w:t>Al. Mickiewicza</w:t>
      </w:r>
      <w:r w:rsidR="008D2AB8" w:rsidRPr="00011EEF">
        <w:rPr>
          <w:b/>
          <w:sz w:val="22"/>
          <w:szCs w:val="22"/>
        </w:rPr>
        <w:t xml:space="preserve"> </w:t>
      </w:r>
      <w:r w:rsidRPr="00011EEF">
        <w:rPr>
          <w:b/>
          <w:sz w:val="22"/>
          <w:szCs w:val="22"/>
        </w:rPr>
        <w:t>30</w:t>
      </w:r>
      <w:r w:rsidR="00011EEF" w:rsidRPr="00011EEF">
        <w:rPr>
          <w:b/>
          <w:sz w:val="22"/>
          <w:szCs w:val="22"/>
        </w:rPr>
        <w:t xml:space="preserve">, </w:t>
      </w:r>
      <w:r w:rsidRPr="00011EEF">
        <w:rPr>
          <w:b/>
          <w:sz w:val="22"/>
          <w:szCs w:val="22"/>
        </w:rPr>
        <w:t>30-059</w:t>
      </w:r>
      <w:r w:rsidR="008D2AB8" w:rsidRPr="00011EEF">
        <w:rPr>
          <w:b/>
          <w:sz w:val="22"/>
          <w:szCs w:val="22"/>
        </w:rPr>
        <w:t xml:space="preserve"> </w:t>
      </w:r>
      <w:r w:rsidRPr="00011EEF">
        <w:rPr>
          <w:b/>
          <w:sz w:val="22"/>
          <w:szCs w:val="22"/>
        </w:rPr>
        <w:t>Kraków</w:t>
      </w:r>
      <w:r w:rsidR="008D2AB8" w:rsidRPr="00011EEF">
        <w:rPr>
          <w:b/>
          <w:sz w:val="22"/>
          <w:szCs w:val="22"/>
        </w:rPr>
        <w:t xml:space="preserve">,  </w:t>
      </w:r>
    </w:p>
    <w:p w14:paraId="00D55A1C" w14:textId="77777777" w:rsidR="008D2AB8" w:rsidRPr="00011EEF" w:rsidRDefault="008D2AB8" w:rsidP="008D2AB8">
      <w:pPr>
        <w:ind w:firstLine="3969"/>
        <w:rPr>
          <w:b/>
          <w:sz w:val="22"/>
          <w:szCs w:val="22"/>
        </w:rPr>
      </w:pPr>
    </w:p>
    <w:p w14:paraId="13EEA7FC" w14:textId="008CCB43" w:rsidR="008D2AB8" w:rsidRPr="00011EE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11EEF">
        <w:rPr>
          <w:sz w:val="22"/>
          <w:szCs w:val="22"/>
        </w:rPr>
        <w:t xml:space="preserve">Przystępując do postępowania o udzielenie zamówienia publicznego, którego przedmiotem jest </w:t>
      </w:r>
      <w:r w:rsidR="00A140D5" w:rsidRPr="00011EEF">
        <w:rPr>
          <w:b/>
          <w:sz w:val="22"/>
          <w:szCs w:val="22"/>
        </w:rPr>
        <w:t>dostawa urządzeń do systemu nagłośnienia Auli Głównej w pawilonie A-0 AGH - KC-zp.272-476/23</w:t>
      </w:r>
      <w:r w:rsidRPr="00011EEF">
        <w:rPr>
          <w:b/>
          <w:sz w:val="22"/>
          <w:szCs w:val="22"/>
        </w:rPr>
        <w:t xml:space="preserve">, </w:t>
      </w:r>
      <w:r w:rsidRPr="00011EEF">
        <w:rPr>
          <w:sz w:val="22"/>
          <w:szCs w:val="22"/>
        </w:rPr>
        <w:t>oferuję realizację przedmiotu zamówienia, zgodnie z zasadami określonymi w specyfikacji warunków zamówienia.</w:t>
      </w:r>
    </w:p>
    <w:p w14:paraId="45AF30C9" w14:textId="77777777" w:rsidR="008D2AB8" w:rsidRDefault="008D2AB8" w:rsidP="008D2AB8">
      <w:pPr>
        <w:tabs>
          <w:tab w:val="right" w:pos="9000"/>
        </w:tabs>
      </w:pPr>
    </w:p>
    <w:p w14:paraId="2A87DB40" w14:textId="5F14D3D5" w:rsidR="00011EEF" w:rsidRPr="00C71CED" w:rsidRDefault="00011EEF" w:rsidP="00011EEF">
      <w:pPr>
        <w:widowControl w:val="0"/>
        <w:spacing w:line="264" w:lineRule="auto"/>
        <w:ind w:right="1"/>
        <w:rPr>
          <w:b/>
        </w:rPr>
      </w:pPr>
      <w:r w:rsidRPr="00C71CED">
        <w:rPr>
          <w:b/>
        </w:rPr>
        <w:t>Cena netto</w:t>
      </w:r>
      <w:r>
        <w:rPr>
          <w:b/>
        </w:rPr>
        <w:t xml:space="preserve"> za całość przedmiotu zamówienia, zgodnie z Kalkulacją cenową Załącznik 1A</w:t>
      </w:r>
      <w:r w:rsidRPr="00C71CED">
        <w:rPr>
          <w:b/>
        </w:rPr>
        <w:t>:   ..............................................................PLN</w:t>
      </w:r>
    </w:p>
    <w:p w14:paraId="38F2EBA2" w14:textId="77777777" w:rsidR="00011EEF" w:rsidRPr="00C71CED" w:rsidRDefault="00011EEF" w:rsidP="00011EEF">
      <w:pPr>
        <w:widowControl w:val="0"/>
        <w:spacing w:line="264" w:lineRule="auto"/>
        <w:ind w:right="1"/>
        <w:rPr>
          <w:b/>
        </w:rPr>
      </w:pPr>
    </w:p>
    <w:p w14:paraId="5A468755" w14:textId="2631E3FB" w:rsidR="00011EEF" w:rsidRPr="00C71CED" w:rsidRDefault="00011EEF" w:rsidP="00011EEF">
      <w:pPr>
        <w:widowControl w:val="0"/>
        <w:spacing w:line="264" w:lineRule="auto"/>
        <w:ind w:right="1"/>
        <w:rPr>
          <w:b/>
        </w:rPr>
      </w:pPr>
      <w:r w:rsidRPr="00C71CED">
        <w:rPr>
          <w:b/>
        </w:rPr>
        <w:t>Cena brutto</w:t>
      </w:r>
      <w:r w:rsidRPr="00011EEF">
        <w:rPr>
          <w:b/>
        </w:rPr>
        <w:t xml:space="preserve"> </w:t>
      </w:r>
      <w:r>
        <w:rPr>
          <w:b/>
        </w:rPr>
        <w:t>za całość przedmiotu zamówienia</w:t>
      </w:r>
      <w:r w:rsidRPr="00C71CED">
        <w:rPr>
          <w:b/>
        </w:rPr>
        <w:t>: ..............................................................PLN</w:t>
      </w:r>
    </w:p>
    <w:p w14:paraId="5EC2ADC8" w14:textId="77777777" w:rsidR="00011EEF" w:rsidRPr="00C71CED" w:rsidRDefault="00011EEF" w:rsidP="00011EE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D91ACB1" w14:textId="77777777" w:rsidR="00011EEF" w:rsidRPr="00C71CED" w:rsidRDefault="00011EEF" w:rsidP="00011EEF">
      <w:pPr>
        <w:widowControl w:val="0"/>
        <w:spacing w:line="264" w:lineRule="auto"/>
        <w:ind w:right="1"/>
        <w:jc w:val="both"/>
      </w:pPr>
      <w:r w:rsidRPr="00C71CED">
        <w:t>Słownie brutto :.......................................................................................................................</w:t>
      </w:r>
    </w:p>
    <w:p w14:paraId="089AF6BE" w14:textId="77777777" w:rsidR="00011EEF" w:rsidRPr="00C71CED" w:rsidRDefault="00011EEF" w:rsidP="00011EEF">
      <w:pPr>
        <w:pStyle w:val="Tekstpodstawowy"/>
        <w:spacing w:before="120"/>
      </w:pPr>
      <w:r w:rsidRPr="00C71CED">
        <w:t>Powyższa cena zawiera podatek VAT w wysokości .......... % tj.…………………….PLN</w:t>
      </w:r>
    </w:p>
    <w:p w14:paraId="67B1C6CE" w14:textId="77777777" w:rsidR="00011EEF" w:rsidRDefault="00011EEF" w:rsidP="00011EEF">
      <w:pPr>
        <w:tabs>
          <w:tab w:val="right" w:pos="9000"/>
        </w:tabs>
        <w:rPr>
          <w:sz w:val="22"/>
          <w:szCs w:val="22"/>
        </w:rPr>
      </w:pPr>
    </w:p>
    <w:p w14:paraId="2A24AD7F" w14:textId="3BC59B14" w:rsidR="00011EEF" w:rsidRDefault="00011EEF" w:rsidP="00011EE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90F5A">
        <w:rPr>
          <w:b/>
          <w:sz w:val="22"/>
          <w:szCs w:val="22"/>
        </w:rPr>
        <w:t>do 14 dni od</w:t>
      </w:r>
      <w:r>
        <w:rPr>
          <w:b/>
          <w:sz w:val="22"/>
          <w:szCs w:val="22"/>
        </w:rPr>
        <w:t xml:space="preserve"> daty podpisania umowy</w:t>
      </w:r>
    </w:p>
    <w:p w14:paraId="5C20A0C0" w14:textId="77777777" w:rsidR="00011EEF" w:rsidRDefault="00011EEF" w:rsidP="00011EE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 miesięcy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6AC3C7C1" w14:textId="77777777" w:rsidR="00011EEF" w:rsidRDefault="00011EEF" w:rsidP="00011EE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3D3276E" w14:textId="77777777" w:rsidR="00011EEF" w:rsidRDefault="00011EEF" w:rsidP="00011EEF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częściowej  przez Zamawiającego na rachunek Wykonawcy zawarty na dzień zlecenia przelewu w wykazie podmiotów, o których mowa w art. 96b ust. 1) Ustawy o podatku od towarów i usług.</w:t>
      </w:r>
    </w:p>
    <w:p w14:paraId="069C8B85" w14:textId="77777777" w:rsidR="00011EEF" w:rsidRDefault="00011EEF" w:rsidP="00011EEF">
      <w:pPr>
        <w:jc w:val="both"/>
        <w:rPr>
          <w:sz w:val="18"/>
          <w:szCs w:val="18"/>
        </w:rPr>
      </w:pPr>
    </w:p>
    <w:p w14:paraId="3EA117CD" w14:textId="77777777" w:rsidR="00011EEF" w:rsidRDefault="00011EEF" w:rsidP="00011EE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51AECF0" w14:textId="77777777" w:rsidR="00011EEF" w:rsidRDefault="00011EEF" w:rsidP="00011EE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w okresie wskazanym w SWZ.</w:t>
      </w:r>
    </w:p>
    <w:p w14:paraId="35008862" w14:textId="77777777" w:rsidR="00011EEF" w:rsidRDefault="00011EEF" w:rsidP="00011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07BE708" w14:textId="1E235415" w:rsidR="00011EEF" w:rsidRDefault="00011EEF" w:rsidP="00011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</w:t>
      </w:r>
      <w:r w:rsidR="00C11341">
        <w:rPr>
          <w:color w:val="000000"/>
          <w:sz w:val="22"/>
          <w:szCs w:val="22"/>
        </w:rPr>
        <w:t>zaoferowane urządzenia posiadają oznakowanie CE.</w:t>
      </w:r>
    </w:p>
    <w:p w14:paraId="707CDF3B" w14:textId="77777777" w:rsidR="00011EEF" w:rsidRDefault="00011EEF" w:rsidP="00011E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8CCD27" w14:textId="77777777" w:rsidR="00011EEF" w:rsidRDefault="00011EEF" w:rsidP="00011EE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A7083E" w14:textId="77777777" w:rsidR="00011EEF" w:rsidRDefault="00011EEF" w:rsidP="00011EE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F3F968" w14:textId="77777777" w:rsidR="00011EEF" w:rsidRDefault="00011EEF" w:rsidP="00011EE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1EEF" w14:paraId="4D9CDF2A" w14:textId="77777777" w:rsidTr="00011E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3E9AD" w14:textId="77777777" w:rsidR="00011EEF" w:rsidRDefault="00011E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880BE" w14:textId="77777777" w:rsidR="00011EEF" w:rsidRDefault="00011E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90FCC44" w14:textId="77777777" w:rsidR="00011EEF" w:rsidRDefault="00011E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C4556" w14:textId="77777777" w:rsidR="00011EEF" w:rsidRDefault="00011E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11EEF" w14:paraId="43EF2140" w14:textId="77777777" w:rsidTr="00011E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A2FE4" w14:textId="77777777" w:rsidR="00011EEF" w:rsidRDefault="00011E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C0B4D" w14:textId="77777777" w:rsidR="00011EEF" w:rsidRDefault="00011E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A8223" w14:textId="77777777" w:rsidR="00011EEF" w:rsidRDefault="00011E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1EEF" w14:paraId="404445D4" w14:textId="77777777" w:rsidTr="00011E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B785B" w14:textId="77777777" w:rsidR="00011EEF" w:rsidRDefault="00011E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5084F" w14:textId="77777777" w:rsidR="00011EEF" w:rsidRDefault="00011E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CA2F4" w14:textId="77777777" w:rsidR="00011EEF" w:rsidRDefault="00011E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37B208" w14:textId="77777777" w:rsidR="00011EEF" w:rsidRDefault="00011EEF" w:rsidP="00011EEF">
      <w:pPr>
        <w:ind w:left="360"/>
        <w:jc w:val="both"/>
        <w:rPr>
          <w:sz w:val="22"/>
          <w:szCs w:val="22"/>
        </w:rPr>
      </w:pPr>
    </w:p>
    <w:p w14:paraId="71B5927A" w14:textId="77777777" w:rsidR="00011EEF" w:rsidRDefault="00011EEF" w:rsidP="00011E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5DC14DA7" w14:textId="77777777" w:rsidR="00011EEF" w:rsidRDefault="00011EEF" w:rsidP="00011EEF">
      <w:pPr>
        <w:ind w:left="360"/>
        <w:jc w:val="both"/>
        <w:rPr>
          <w:sz w:val="22"/>
          <w:szCs w:val="22"/>
        </w:rPr>
      </w:pPr>
    </w:p>
    <w:p w14:paraId="5BCCD8E8" w14:textId="77777777" w:rsidR="00011EEF" w:rsidRDefault="00011EEF" w:rsidP="00011EE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CAA22EE" w14:textId="77777777" w:rsidR="00011EEF" w:rsidRDefault="00011EEF" w:rsidP="00011E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60AFED3" w14:textId="77777777" w:rsidR="00011EEF" w:rsidRDefault="00011EEF" w:rsidP="00011E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6EDE8984" w14:textId="77777777" w:rsidR="00011EEF" w:rsidRDefault="00011EEF" w:rsidP="00011E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A4E74E0" w14:textId="77777777" w:rsidR="00011EEF" w:rsidRDefault="00011EEF" w:rsidP="00011EE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E6B32E" w14:textId="77777777" w:rsidR="00011EEF" w:rsidRDefault="00011EEF" w:rsidP="00011E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374C493" w14:textId="77777777" w:rsidR="00011EEF" w:rsidRDefault="00011EEF" w:rsidP="00011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A62593" w14:textId="77777777" w:rsidR="00011EEF" w:rsidRDefault="00011EEF" w:rsidP="00011E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DFC6101" w14:textId="77777777" w:rsidR="00011EEF" w:rsidRDefault="00011EEF" w:rsidP="00011EEF">
      <w:pPr>
        <w:jc w:val="both"/>
        <w:rPr>
          <w:sz w:val="22"/>
          <w:szCs w:val="22"/>
        </w:rPr>
      </w:pPr>
    </w:p>
    <w:p w14:paraId="76222CB7" w14:textId="77777777" w:rsidR="00011EEF" w:rsidRDefault="00011EEF" w:rsidP="00011EEF">
      <w:pPr>
        <w:jc w:val="both"/>
        <w:rPr>
          <w:sz w:val="22"/>
          <w:szCs w:val="22"/>
        </w:rPr>
      </w:pPr>
    </w:p>
    <w:p w14:paraId="181A6204" w14:textId="77777777" w:rsidR="00011EEF" w:rsidRDefault="00011EEF" w:rsidP="00011EE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472EFEE8" w14:textId="77777777" w:rsidR="00011EEF" w:rsidRDefault="00011EEF" w:rsidP="00011EEF"/>
    <w:p w14:paraId="4B6463D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B3700" w14:textId="77777777" w:rsidR="00F10B02" w:rsidRDefault="00F10B02">
      <w:r>
        <w:separator/>
      </w:r>
    </w:p>
  </w:endnote>
  <w:endnote w:type="continuationSeparator" w:id="0">
    <w:p w14:paraId="7FB5058E" w14:textId="77777777" w:rsidR="00F10B02" w:rsidRDefault="00F10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80F21" w14:textId="77777777" w:rsidR="00A140D5" w:rsidRDefault="00A140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D51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6BB55" w14:textId="77777777" w:rsidR="00A140D5" w:rsidRDefault="00A140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B1975" w14:textId="77777777" w:rsidR="00F10B02" w:rsidRDefault="00F10B02">
      <w:r>
        <w:separator/>
      </w:r>
    </w:p>
  </w:footnote>
  <w:footnote w:type="continuationSeparator" w:id="0">
    <w:p w14:paraId="24E36A5A" w14:textId="77777777" w:rsidR="00F10B02" w:rsidRDefault="00F10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0CADC" w14:textId="77777777" w:rsidR="00A140D5" w:rsidRDefault="00A14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12BF4" w14:textId="20AB7BA4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EA519" w14:textId="77777777" w:rsidR="00A140D5" w:rsidRDefault="00A140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48639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8614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4700171">
    <w:abstractNumId w:val="0"/>
  </w:num>
  <w:num w:numId="4" w16cid:durableId="337735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B02"/>
    <w:rsid w:val="00011EE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0F5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40D5"/>
    <w:rsid w:val="00A346FE"/>
    <w:rsid w:val="00A47B4D"/>
    <w:rsid w:val="00A83018"/>
    <w:rsid w:val="00B774DC"/>
    <w:rsid w:val="00C1134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0B0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A61D0"/>
  <w15:chartTrackingRefBased/>
  <w15:docId w15:val="{101035D7-D40D-468D-8D41-28B472EA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485</Words>
  <Characters>3961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2023-08-10T11:26:00Z</cp:lastPrinted>
  <dcterms:created xsi:type="dcterms:W3CDTF">2023-08-10T11:26:00Z</dcterms:created>
  <dcterms:modified xsi:type="dcterms:W3CDTF">2023-08-10T11:26:00Z</dcterms:modified>
</cp:coreProperties>
</file>