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33360" w14:textId="54400AE5" w:rsidR="0029606A" w:rsidRPr="00962F86" w:rsidRDefault="0084184B" w:rsidP="00D5576F">
      <w:pPr>
        <w:spacing w:after="240"/>
        <w:jc w:val="right"/>
      </w:pPr>
      <w:r w:rsidRPr="00962F86">
        <w:t>Kraków</w:t>
      </w:r>
      <w:r w:rsidR="006A5DF1" w:rsidRPr="00962F86">
        <w:t xml:space="preserve"> dnia: </w:t>
      </w:r>
      <w:r w:rsidRPr="00962F86">
        <w:t>2023-08-16</w:t>
      </w:r>
    </w:p>
    <w:p w14:paraId="0A869C75" w14:textId="77777777" w:rsidR="006A5DF1" w:rsidRPr="00962F86" w:rsidRDefault="00BE62A3" w:rsidP="006A5DF1">
      <w:pPr>
        <w:rPr>
          <w:b/>
          <w:bCs/>
        </w:rPr>
      </w:pPr>
      <w:r w:rsidRPr="00962F86">
        <w:rPr>
          <w:b/>
          <w:bCs/>
        </w:rPr>
        <w:t xml:space="preserve">Szpital Miejski Specjalistyczny </w:t>
      </w:r>
    </w:p>
    <w:p w14:paraId="692CD8EB" w14:textId="77777777" w:rsidR="00BE62A3" w:rsidRPr="00962F86" w:rsidRDefault="00BE62A3" w:rsidP="006A5DF1">
      <w:r w:rsidRPr="00962F86">
        <w:rPr>
          <w:b/>
          <w:bCs/>
        </w:rPr>
        <w:t>im. Gabriela Narutowicza w Krakowie</w:t>
      </w:r>
    </w:p>
    <w:p w14:paraId="788A93D9" w14:textId="77777777" w:rsidR="006A5DF1" w:rsidRPr="00962F86" w:rsidRDefault="00BE62A3" w:rsidP="006A5DF1">
      <w:pPr>
        <w:pStyle w:val="Nagwek"/>
        <w:tabs>
          <w:tab w:val="clear" w:pos="4536"/>
          <w:tab w:val="clear" w:pos="9072"/>
        </w:tabs>
      </w:pPr>
      <w:r w:rsidRPr="00962F86">
        <w:t>ul. Prądnicka 35-37</w:t>
      </w:r>
    </w:p>
    <w:p w14:paraId="7756DBEC" w14:textId="77777777" w:rsidR="00BE62A3" w:rsidRPr="00962F86" w:rsidRDefault="00BE62A3" w:rsidP="006A5DF1">
      <w:pPr>
        <w:pStyle w:val="Nagwek"/>
        <w:tabs>
          <w:tab w:val="clear" w:pos="4536"/>
          <w:tab w:val="clear" w:pos="9072"/>
        </w:tabs>
      </w:pPr>
      <w:r w:rsidRPr="00962F86">
        <w:t>31-202 Kraków</w:t>
      </w:r>
    </w:p>
    <w:p w14:paraId="2AA45996" w14:textId="0AF4CB10" w:rsidR="006D4AB3" w:rsidRPr="00962F86" w:rsidRDefault="006A5DF1" w:rsidP="00D5576F">
      <w:pPr>
        <w:pStyle w:val="Nagwek"/>
        <w:tabs>
          <w:tab w:val="clear" w:pos="4536"/>
        </w:tabs>
      </w:pPr>
      <w:r w:rsidRPr="00962F86">
        <w:tab/>
        <w:t xml:space="preserve"> </w:t>
      </w:r>
    </w:p>
    <w:p w14:paraId="7E0D8FB4" w14:textId="13800FF0" w:rsidR="00632C3C" w:rsidRPr="00962F8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962F86">
        <w:rPr>
          <w:rFonts w:ascii="Times New Roman" w:hAnsi="Times New Roman"/>
          <w:sz w:val="20"/>
        </w:rPr>
        <w:t>WYJAŚNIENI</w:t>
      </w:r>
      <w:r w:rsidR="00520165" w:rsidRPr="00962F86">
        <w:rPr>
          <w:rFonts w:ascii="Times New Roman" w:hAnsi="Times New Roman"/>
          <w:sz w:val="20"/>
        </w:rPr>
        <w:t>A</w:t>
      </w:r>
      <w:r w:rsidR="00632C3C" w:rsidRPr="00962F86">
        <w:rPr>
          <w:rFonts w:ascii="Times New Roman" w:hAnsi="Times New Roman"/>
          <w:sz w:val="20"/>
        </w:rPr>
        <w:t xml:space="preserve"> TREŚCI</w:t>
      </w:r>
      <w:r w:rsidR="0029606A" w:rsidRPr="00962F86">
        <w:rPr>
          <w:rFonts w:ascii="Times New Roman" w:hAnsi="Times New Roman"/>
          <w:sz w:val="20"/>
        </w:rPr>
        <w:t xml:space="preserve"> SWZ</w:t>
      </w:r>
      <w:r w:rsidR="00D5576F" w:rsidRPr="00962F86">
        <w:rPr>
          <w:rFonts w:ascii="Times New Roman" w:hAnsi="Times New Roman"/>
          <w:sz w:val="20"/>
        </w:rPr>
        <w:t>-9</w:t>
      </w:r>
    </w:p>
    <w:p w14:paraId="694EDFC7" w14:textId="486BE4A9" w:rsidR="006D4AB3" w:rsidRPr="00962F86" w:rsidRDefault="00632C3C" w:rsidP="00520165">
      <w:pPr>
        <w:spacing w:after="360" w:line="276" w:lineRule="auto"/>
        <w:jc w:val="both"/>
      </w:pPr>
      <w:r w:rsidRPr="00962F86">
        <w:t xml:space="preserve">Dotyczy: </w:t>
      </w:r>
      <w:r w:rsidR="006A5DF1" w:rsidRPr="00962F86">
        <w:t>p</w:t>
      </w:r>
      <w:r w:rsidRPr="00962F86">
        <w:t>ostępowani</w:t>
      </w:r>
      <w:r w:rsidR="006A5DF1" w:rsidRPr="00962F86">
        <w:t>a</w:t>
      </w:r>
      <w:r w:rsidRPr="00962F86">
        <w:t xml:space="preserve"> o udzielenie zamówienia publicznego, prowadzone</w:t>
      </w:r>
      <w:r w:rsidR="006A5DF1" w:rsidRPr="00962F86">
        <w:t>go</w:t>
      </w:r>
      <w:r w:rsidRPr="00962F86">
        <w:t xml:space="preserve"> w</w:t>
      </w:r>
      <w:r w:rsidR="00BE62A3" w:rsidRPr="00962F86">
        <w:t> </w:t>
      </w:r>
      <w:r w:rsidRPr="00962F86">
        <w:t xml:space="preserve">trybie </w:t>
      </w:r>
      <w:r w:rsidR="0084184B" w:rsidRPr="00962F86">
        <w:t>przetarg</w:t>
      </w:r>
      <w:r w:rsidR="00D5576F" w:rsidRPr="00962F86">
        <w:t>u</w:t>
      </w:r>
      <w:r w:rsidR="0084184B" w:rsidRPr="00962F86">
        <w:t xml:space="preserve"> nieograniczon</w:t>
      </w:r>
      <w:r w:rsidR="00D5576F" w:rsidRPr="00962F86">
        <w:t>ego</w:t>
      </w:r>
      <w:r w:rsidRPr="00962F86">
        <w:rPr>
          <w:b/>
        </w:rPr>
        <w:t xml:space="preserve"> </w:t>
      </w:r>
      <w:r w:rsidRPr="00962F86">
        <w:rPr>
          <w:bCs/>
        </w:rPr>
        <w:t>na</w:t>
      </w:r>
      <w:r w:rsidRPr="00962F86">
        <w:rPr>
          <w:b/>
        </w:rPr>
        <w:t xml:space="preserve"> </w:t>
      </w:r>
      <w:r w:rsidR="00E72428" w:rsidRPr="00962F86">
        <w:rPr>
          <w:bCs/>
        </w:rPr>
        <w:t>”</w:t>
      </w:r>
      <w:r w:rsidR="0084184B" w:rsidRPr="00962F86">
        <w:rPr>
          <w:b/>
          <w:bCs/>
        </w:rPr>
        <w:t>Zakup i dostawa produktów farmaceutycznych III</w:t>
      </w:r>
      <w:r w:rsidR="00E72428" w:rsidRPr="00962F86">
        <w:rPr>
          <w:bCs/>
        </w:rPr>
        <w:t>”</w:t>
      </w:r>
      <w:r w:rsidRPr="00962F86">
        <w:rPr>
          <w:b/>
        </w:rPr>
        <w:t xml:space="preserve"> </w:t>
      </w:r>
      <w:r w:rsidRPr="00962F86">
        <w:rPr>
          <w:bCs/>
        </w:rPr>
        <w:t>– znak sprawy</w:t>
      </w:r>
      <w:r w:rsidRPr="00962F86">
        <w:rPr>
          <w:b/>
        </w:rPr>
        <w:t xml:space="preserve"> </w:t>
      </w:r>
      <w:r w:rsidR="0084184B" w:rsidRPr="00962F86">
        <w:rPr>
          <w:b/>
        </w:rPr>
        <w:t>ZP/34/2023</w:t>
      </w:r>
      <w:r w:rsidRPr="00962F86">
        <w:rPr>
          <w:b/>
        </w:rPr>
        <w:t>.</w:t>
      </w:r>
    </w:p>
    <w:p w14:paraId="11EBCB02" w14:textId="77777777" w:rsidR="0012774F" w:rsidRPr="00962F86" w:rsidRDefault="00520165" w:rsidP="00D8461B">
      <w:pPr>
        <w:spacing w:after="240" w:line="276" w:lineRule="auto"/>
        <w:jc w:val="both"/>
      </w:pPr>
      <w:r w:rsidRPr="00962F86">
        <w:t xml:space="preserve">Zamawiający, działając na podstawie art. </w:t>
      </w:r>
      <w:r w:rsidR="0029606A" w:rsidRPr="00962F86">
        <w:t>1</w:t>
      </w:r>
      <w:r w:rsidRPr="00962F86">
        <w:t>3</w:t>
      </w:r>
      <w:r w:rsidR="0029606A" w:rsidRPr="00962F86">
        <w:t>5</w:t>
      </w:r>
      <w:r w:rsidRPr="00962F86">
        <w:t xml:space="preserve"> ust</w:t>
      </w:r>
      <w:r w:rsidR="00D9049C" w:rsidRPr="00962F86">
        <w:t xml:space="preserve">. </w:t>
      </w:r>
      <w:r w:rsidR="0029606A" w:rsidRPr="00962F86">
        <w:t>6</w:t>
      </w:r>
      <w:r w:rsidRPr="00962F86">
        <w:t xml:space="preserve"> ustawy z dnia </w:t>
      </w:r>
      <w:r w:rsidR="0029606A" w:rsidRPr="00962F86">
        <w:t>11</w:t>
      </w:r>
      <w:r w:rsidRPr="00962F86">
        <w:t xml:space="preserve"> </w:t>
      </w:r>
      <w:r w:rsidR="0029606A" w:rsidRPr="00962F86">
        <w:t xml:space="preserve">września </w:t>
      </w:r>
      <w:r w:rsidRPr="00962F86">
        <w:t>20</w:t>
      </w:r>
      <w:r w:rsidR="0029606A" w:rsidRPr="00962F86">
        <w:t>19</w:t>
      </w:r>
      <w:r w:rsidR="00BE62A3" w:rsidRPr="00962F86">
        <w:t> </w:t>
      </w:r>
      <w:r w:rsidRPr="00962F86">
        <w:t>r</w:t>
      </w:r>
      <w:r w:rsidR="0029606A" w:rsidRPr="00962F86">
        <w:t>.</w:t>
      </w:r>
      <w:r w:rsidRPr="00962F86">
        <w:t xml:space="preserve"> Prawo </w:t>
      </w:r>
      <w:r w:rsidR="0029606A" w:rsidRPr="00962F86">
        <w:t>z</w:t>
      </w:r>
      <w:r w:rsidRPr="00962F86">
        <w:t xml:space="preserve">amówień </w:t>
      </w:r>
      <w:r w:rsidR="0029606A" w:rsidRPr="00962F86">
        <w:t>p</w:t>
      </w:r>
      <w:r w:rsidRPr="00962F86">
        <w:t>ublicznych</w:t>
      </w:r>
      <w:r w:rsidR="00BE7BFD" w:rsidRPr="00962F86">
        <w:t xml:space="preserve"> </w:t>
      </w:r>
      <w:r w:rsidR="00D9049C" w:rsidRPr="00962F86">
        <w:t>udostępnia</w:t>
      </w:r>
      <w:r w:rsidR="00BE7BFD" w:rsidRPr="00962F86">
        <w:t xml:space="preserve"> poniżej treść zapytań do S</w:t>
      </w:r>
      <w:r w:rsidR="0012774F" w:rsidRPr="00962F86">
        <w:t>pecyfikacji Warunków Zamówienia (</w:t>
      </w:r>
      <w:r w:rsidR="0012774F" w:rsidRPr="00962F86">
        <w:rPr>
          <w:lang w:eastAsia="ar-SA"/>
        </w:rPr>
        <w:t>zwanej dalej</w:t>
      </w:r>
      <w:r w:rsidR="0012774F" w:rsidRPr="00962F86">
        <w:rPr>
          <w:b/>
          <w:lang w:eastAsia="ar-SA"/>
        </w:rPr>
        <w:t xml:space="preserve"> </w:t>
      </w:r>
      <w:r w:rsidR="0012774F" w:rsidRPr="00962F86">
        <w:rPr>
          <w:bCs/>
          <w:lang w:eastAsia="ar-SA"/>
        </w:rPr>
        <w:t>”SWZ”)</w:t>
      </w:r>
      <w:r w:rsidR="00D9049C" w:rsidRPr="00962F86">
        <w:rPr>
          <w:bCs/>
          <w:lang w:eastAsia="ar-SA"/>
        </w:rPr>
        <w:t xml:space="preserve"> </w:t>
      </w:r>
      <w:r w:rsidR="00D9049C" w:rsidRPr="00962F86">
        <w:t>wraz z wyjaśnieniami</w:t>
      </w:r>
      <w:r w:rsidR="0012774F" w:rsidRPr="00962F8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2F86" w:rsidRPr="00962F86" w14:paraId="3F3A41C8" w14:textId="77777777" w:rsidTr="00625154">
        <w:tc>
          <w:tcPr>
            <w:tcW w:w="9356" w:type="dxa"/>
            <w:shd w:val="clear" w:color="auto" w:fill="auto"/>
          </w:tcPr>
          <w:p w14:paraId="7ADD07E4" w14:textId="236A23F2" w:rsidR="0084184B" w:rsidRPr="00962F86" w:rsidRDefault="0084184B" w:rsidP="00625154">
            <w:pPr>
              <w:spacing w:after="120"/>
              <w:ind w:left="30" w:right="-72"/>
              <w:jc w:val="both"/>
            </w:pPr>
            <w:r w:rsidRPr="00962F86">
              <w:t>1)</w:t>
            </w:r>
            <w:r w:rsidR="00D5576F" w:rsidRPr="00962F86">
              <w:t xml:space="preserve"> </w:t>
            </w:r>
            <w:r w:rsidRPr="00962F86">
              <w:t>Pytanie  do pakietu nr 4 poz. 2: Czy Zamawiający dopuści produkt w postaci fiolki?</w:t>
            </w:r>
          </w:p>
          <w:p w14:paraId="6495F906" w14:textId="41413C09" w:rsidR="00D5576F" w:rsidRPr="00962F86" w:rsidRDefault="00D5576F" w:rsidP="00625154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962F86">
              <w:rPr>
                <w:b/>
                <w:bCs/>
              </w:rPr>
              <w:t>Odpowiedź:</w:t>
            </w:r>
            <w:r w:rsidR="00921C0C" w:rsidRPr="00962F86">
              <w:rPr>
                <w:b/>
                <w:bCs/>
              </w:rPr>
              <w:t xml:space="preserve"> Zamawiający dopuszcza. </w:t>
            </w:r>
          </w:p>
          <w:p w14:paraId="0C84C2B2" w14:textId="7AF8F5E5" w:rsidR="0084184B" w:rsidRPr="00962F86" w:rsidRDefault="0084184B" w:rsidP="00625154">
            <w:pPr>
              <w:spacing w:after="120"/>
              <w:ind w:left="30" w:right="-72"/>
              <w:jc w:val="both"/>
            </w:pPr>
            <w:r w:rsidRPr="00962F86">
              <w:t>2)</w:t>
            </w:r>
            <w:r w:rsidR="00D5576F" w:rsidRPr="00962F86">
              <w:t xml:space="preserve"> </w:t>
            </w:r>
            <w:r w:rsidRPr="00962F86">
              <w:t>Pytanie  do pakietu nr 10 poz. 16: Czy Zamawiający dopuści produkt w postaci pojemników?</w:t>
            </w:r>
          </w:p>
          <w:p w14:paraId="2D8ACA39" w14:textId="100E93F4" w:rsidR="00D5576F" w:rsidRPr="00962F86" w:rsidRDefault="00D5576F" w:rsidP="00D5576F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962F86">
              <w:rPr>
                <w:b/>
                <w:bCs/>
              </w:rPr>
              <w:t>Odpowiedź:</w:t>
            </w:r>
            <w:r w:rsidR="00921C0C" w:rsidRPr="00962F86">
              <w:rPr>
                <w:b/>
                <w:bCs/>
              </w:rPr>
              <w:t xml:space="preserve"> Zamawiający dopuszcza.</w:t>
            </w:r>
          </w:p>
          <w:p w14:paraId="587221E2" w14:textId="77777777" w:rsidR="00D5576F" w:rsidRPr="00962F86" w:rsidRDefault="00D5576F" w:rsidP="00625154">
            <w:pPr>
              <w:spacing w:after="120"/>
              <w:ind w:left="30" w:right="-72"/>
              <w:jc w:val="both"/>
            </w:pPr>
          </w:p>
          <w:p w14:paraId="5C2DECB8" w14:textId="1723927D" w:rsidR="0084184B" w:rsidRPr="00962F86" w:rsidRDefault="0084184B" w:rsidP="00625154">
            <w:pPr>
              <w:spacing w:after="120"/>
              <w:ind w:left="30" w:right="-72"/>
              <w:jc w:val="both"/>
            </w:pPr>
            <w:r w:rsidRPr="00962F86">
              <w:t>3)</w:t>
            </w:r>
            <w:r w:rsidR="00D5576F" w:rsidRPr="00962F86">
              <w:t xml:space="preserve"> </w:t>
            </w:r>
            <w:r w:rsidRPr="00962F86">
              <w:t>Pytanie  do pakietu nr 10 poz. 21: Czy Zamawiający dopuści produkt w postaci pojemników?</w:t>
            </w:r>
          </w:p>
          <w:p w14:paraId="2E8B05E5" w14:textId="56CB1249" w:rsidR="00D5576F" w:rsidRPr="00962F86" w:rsidRDefault="00D5576F" w:rsidP="00D5576F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962F86">
              <w:rPr>
                <w:b/>
                <w:bCs/>
              </w:rPr>
              <w:t>Odpowiedź:</w:t>
            </w:r>
            <w:r w:rsidR="00921C0C" w:rsidRPr="00962F86">
              <w:rPr>
                <w:b/>
                <w:bCs/>
              </w:rPr>
              <w:t xml:space="preserve"> Zamawiający dopuszcza.</w:t>
            </w:r>
          </w:p>
          <w:p w14:paraId="0A3F040C" w14:textId="77777777" w:rsidR="00D5576F" w:rsidRPr="00962F86" w:rsidRDefault="00D5576F" w:rsidP="00625154">
            <w:pPr>
              <w:spacing w:after="120"/>
              <w:ind w:left="30" w:right="-72"/>
              <w:jc w:val="both"/>
            </w:pPr>
          </w:p>
          <w:p w14:paraId="68DF48AD" w14:textId="1A4EF59D" w:rsidR="0084184B" w:rsidRPr="00962F86" w:rsidRDefault="0084184B" w:rsidP="00625154">
            <w:pPr>
              <w:spacing w:after="120"/>
              <w:ind w:left="30" w:right="-72"/>
              <w:jc w:val="both"/>
            </w:pPr>
            <w:r w:rsidRPr="00962F86">
              <w:t>4)</w:t>
            </w:r>
            <w:r w:rsidR="00D5576F" w:rsidRPr="00962F86">
              <w:t xml:space="preserve"> </w:t>
            </w:r>
            <w:r w:rsidRPr="00962F86">
              <w:t>Pytanie  do pakietu nr 12 poz. 1: Czy Zamawiający miał na myśli dawkę 200mg czy 250mg czy 300mg ?</w:t>
            </w:r>
          </w:p>
          <w:p w14:paraId="699CAFA5" w14:textId="4C51907C" w:rsidR="00D5576F" w:rsidRPr="00962F86" w:rsidRDefault="00D5576F" w:rsidP="00D5576F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962F86">
              <w:rPr>
                <w:b/>
                <w:bCs/>
              </w:rPr>
              <w:t>Odpowiedź:</w:t>
            </w:r>
            <w:r w:rsidR="00921C0C" w:rsidRPr="00962F86">
              <w:rPr>
                <w:b/>
                <w:bCs/>
              </w:rPr>
              <w:t xml:space="preserve"> Zamawiający doprecyzowuje: dawka 200mg</w:t>
            </w:r>
            <w:r w:rsidR="00962F86" w:rsidRPr="00962F86">
              <w:rPr>
                <w:b/>
                <w:bCs/>
              </w:rPr>
              <w:t xml:space="preserve">. Jednocześnie Zamawiający udostępnia Zaktualizowany Załącznik nr 1- Szczegółowy opis przedmiotu zamówienia. </w:t>
            </w:r>
          </w:p>
          <w:p w14:paraId="61E6AD8C" w14:textId="77777777" w:rsidR="00D5576F" w:rsidRPr="00962F86" w:rsidRDefault="00D5576F" w:rsidP="00625154">
            <w:pPr>
              <w:spacing w:after="120"/>
              <w:ind w:left="30" w:right="-72"/>
              <w:jc w:val="both"/>
            </w:pPr>
          </w:p>
          <w:p w14:paraId="58F3FC06" w14:textId="09964EAA" w:rsidR="0084184B" w:rsidRPr="00962F86" w:rsidRDefault="0084184B" w:rsidP="00625154">
            <w:pPr>
              <w:spacing w:after="120"/>
              <w:ind w:left="30" w:right="-72"/>
              <w:jc w:val="both"/>
            </w:pPr>
            <w:r w:rsidRPr="00962F86">
              <w:t>5)</w:t>
            </w:r>
            <w:r w:rsidR="00D5576F" w:rsidRPr="00962F86">
              <w:t xml:space="preserve"> </w:t>
            </w:r>
            <w:r w:rsidRPr="00962F86">
              <w:t xml:space="preserve">Pytanie  do pakietu nr 17 poz. 5, 6: W związku z zakończoną produkcją produktów leczniczych </w:t>
            </w:r>
            <w:r w:rsidR="00D5576F" w:rsidRPr="00962F86">
              <w:br/>
            </w:r>
            <w:r w:rsidRPr="00962F86">
              <w:t xml:space="preserve">i brakiem zamiennika na rynku czy Zamawiający wyrazi zgodę na wycenę po ostatniej cenie </w:t>
            </w:r>
            <w:r w:rsidR="00D5576F" w:rsidRPr="00962F86">
              <w:br/>
            </w:r>
            <w:r w:rsidRPr="00962F86">
              <w:t>z odpowiednią informacją pod pakietem albo czy Zamawiający wykreśli pozycję ?</w:t>
            </w:r>
          </w:p>
          <w:p w14:paraId="32399D5F" w14:textId="5A6F4725" w:rsidR="00D5576F" w:rsidRPr="00962F86" w:rsidRDefault="00D5576F" w:rsidP="00D5576F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962F86">
              <w:rPr>
                <w:b/>
                <w:bCs/>
              </w:rPr>
              <w:t>Odpowiedź:</w:t>
            </w:r>
            <w:r w:rsidR="00921C0C" w:rsidRPr="00962F86">
              <w:rPr>
                <w:b/>
                <w:bCs/>
              </w:rPr>
              <w:t xml:space="preserve"> Zamawiający wyraża zgodę na wycenę po ostatniej cenie z odpowiednią informacją pod pakietem. Zamawiający dopuszcza wycenę produktów dostępnych na jednorazowe zezwolenie Ministerstwa Zdrowia. W takim przypadku Wykonawca zobowiązany jest dostarczyć dokument zezwolenia na dopuszczenia do obrotu wydany przez Ministerstwo Zdrowia. </w:t>
            </w:r>
          </w:p>
          <w:p w14:paraId="38C9D693" w14:textId="77777777" w:rsidR="00D5576F" w:rsidRPr="00962F86" w:rsidRDefault="00D5576F" w:rsidP="00625154">
            <w:pPr>
              <w:spacing w:after="120"/>
              <w:ind w:left="30" w:right="-72"/>
              <w:jc w:val="both"/>
            </w:pPr>
          </w:p>
          <w:p w14:paraId="23185097" w14:textId="54BF7502" w:rsidR="0084184B" w:rsidRPr="00962F86" w:rsidRDefault="0084184B" w:rsidP="00625154">
            <w:pPr>
              <w:spacing w:after="120"/>
              <w:ind w:left="30" w:right="-72"/>
              <w:jc w:val="both"/>
            </w:pPr>
            <w:r w:rsidRPr="00962F86">
              <w:t>6)</w:t>
            </w:r>
            <w:r w:rsidR="00D5576F" w:rsidRPr="00962F86">
              <w:t xml:space="preserve"> </w:t>
            </w:r>
            <w:r w:rsidRPr="00962F86">
              <w:t xml:space="preserve">Pytanie  do pakietu nr 17 poz. 24: W związku z zakończoną produkcją produktów leczniczych </w:t>
            </w:r>
            <w:r w:rsidR="00D5576F" w:rsidRPr="00962F86">
              <w:br/>
            </w:r>
            <w:r w:rsidRPr="00962F86">
              <w:t xml:space="preserve">i brakiem zamiennika na rynku czy Zamawiający wyrazi zgodę na wycenę po ostatniej cenie </w:t>
            </w:r>
            <w:r w:rsidR="00D5576F" w:rsidRPr="00962F86">
              <w:br/>
            </w:r>
            <w:r w:rsidRPr="00962F86">
              <w:t>z odpowiednią informacją pod pakietem albo czy Zamawiający wykreśli pozycję ?</w:t>
            </w:r>
          </w:p>
          <w:p w14:paraId="2B5BF2BE" w14:textId="005F5533" w:rsidR="00D5576F" w:rsidRPr="00962F86" w:rsidRDefault="00D5576F" w:rsidP="00D5576F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962F86">
              <w:rPr>
                <w:b/>
                <w:bCs/>
              </w:rPr>
              <w:t>Odpowiedź:</w:t>
            </w:r>
            <w:r w:rsidR="00921C0C" w:rsidRPr="00962F86">
              <w:rPr>
                <w:b/>
                <w:bCs/>
              </w:rPr>
              <w:t xml:space="preserve"> Zamawiający wyraża zgodę na wycenę po ostatniej cenie z odpowiednią informacją pod pakietem. Zamawiający dopuszcza wycenę produktów dostępnych na jednorazowe zezwolenie Ministerstwa Zdrowia. W takim przypadku Wykonawca zobowiązany jest dostarczyć dokument zezwolenia na dopuszczenia do obrotu wydany przez Ministerstwo Zdrowia.</w:t>
            </w:r>
          </w:p>
          <w:p w14:paraId="1005034A" w14:textId="77777777" w:rsidR="00D5576F" w:rsidRPr="00962F86" w:rsidRDefault="00D5576F" w:rsidP="00625154">
            <w:pPr>
              <w:spacing w:after="120"/>
              <w:ind w:left="30" w:right="-72"/>
              <w:jc w:val="both"/>
            </w:pPr>
          </w:p>
          <w:p w14:paraId="76D88599" w14:textId="38B146BA" w:rsidR="0084184B" w:rsidRPr="00962F86" w:rsidRDefault="0084184B" w:rsidP="00625154">
            <w:pPr>
              <w:spacing w:after="120"/>
              <w:ind w:left="30" w:right="-72"/>
              <w:jc w:val="both"/>
            </w:pPr>
            <w:r w:rsidRPr="00962F86">
              <w:t>7)</w:t>
            </w:r>
            <w:r w:rsidR="00D5576F" w:rsidRPr="00962F86">
              <w:t xml:space="preserve"> </w:t>
            </w:r>
            <w:r w:rsidRPr="00962F86">
              <w:t>Pytanie  do pakietu nr 18 poz. 1: Czy Zamawiający dopuści produkt w postaci pojemników?</w:t>
            </w:r>
          </w:p>
          <w:p w14:paraId="03053172" w14:textId="607E55BF" w:rsidR="00D5576F" w:rsidRPr="00962F86" w:rsidRDefault="00D5576F" w:rsidP="00D5576F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962F86">
              <w:rPr>
                <w:b/>
                <w:bCs/>
              </w:rPr>
              <w:t>Odpowiedź:</w:t>
            </w:r>
            <w:r w:rsidR="00921C0C" w:rsidRPr="00962F86">
              <w:rPr>
                <w:b/>
                <w:bCs/>
              </w:rPr>
              <w:t xml:space="preserve"> Zamawiający dopuszcza. </w:t>
            </w:r>
          </w:p>
          <w:p w14:paraId="15CD60BF" w14:textId="77777777" w:rsidR="00D5576F" w:rsidRPr="00962F86" w:rsidRDefault="00D5576F" w:rsidP="00625154">
            <w:pPr>
              <w:spacing w:after="120"/>
              <w:ind w:left="30" w:right="-72"/>
              <w:jc w:val="both"/>
            </w:pPr>
          </w:p>
          <w:p w14:paraId="6B8A2921" w14:textId="07E86E70" w:rsidR="0084184B" w:rsidRPr="00962F86" w:rsidRDefault="0084184B" w:rsidP="00625154">
            <w:pPr>
              <w:spacing w:after="120"/>
              <w:ind w:left="30" w:right="-72"/>
              <w:jc w:val="both"/>
            </w:pPr>
            <w:r w:rsidRPr="00962F86">
              <w:t>8)</w:t>
            </w:r>
            <w:r w:rsidR="00D5576F" w:rsidRPr="00962F86">
              <w:t xml:space="preserve"> </w:t>
            </w:r>
            <w:r w:rsidRPr="00962F86">
              <w:t>Pytanie  do pakietu nr 19 poz. 1: W związku z zakończoną produkcją produktu leczniczego i brakiem zamiennika na rynku czy Zamawiający wyrazi zgodę na wycenę po ostatniej cenie z odpowiednią informacją pod pakietem albo czy Zamawiający wykreśli pozycję ?</w:t>
            </w:r>
          </w:p>
          <w:p w14:paraId="1DB98366" w14:textId="14BD8CDB" w:rsidR="00D5576F" w:rsidRPr="00962F86" w:rsidRDefault="00D5576F" w:rsidP="00D5576F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962F86">
              <w:rPr>
                <w:b/>
                <w:bCs/>
              </w:rPr>
              <w:t>Odpowiedź:</w:t>
            </w:r>
            <w:r w:rsidR="00921C0C" w:rsidRPr="00962F86">
              <w:rPr>
                <w:b/>
                <w:bCs/>
              </w:rPr>
              <w:t xml:space="preserve"> Zamawiający wyraża zgodę na wycenę po ostatniej cenie z odpowiednią informacją pod pakietem. Zamawiający dopuszcza wycenę produktów dostępnych na jednorazowe zezwolenie Ministerstwa Zdrowia. W takim przypadku Wykonawca zobowiązany jest dostarczyć dokument zezwolenia na dopuszczenia do obrotu wydany przez Ministerstwo Zdrowia.</w:t>
            </w:r>
          </w:p>
          <w:p w14:paraId="21D905A0" w14:textId="77777777" w:rsidR="00D5576F" w:rsidRPr="00962F86" w:rsidRDefault="00D5576F" w:rsidP="00625154">
            <w:pPr>
              <w:spacing w:after="120"/>
              <w:ind w:left="30" w:right="-72"/>
              <w:jc w:val="both"/>
            </w:pPr>
          </w:p>
          <w:p w14:paraId="2E58BC38" w14:textId="140CF726" w:rsidR="0084184B" w:rsidRPr="00962F86" w:rsidRDefault="0084184B" w:rsidP="00625154">
            <w:pPr>
              <w:spacing w:after="120"/>
              <w:ind w:left="30" w:right="-72"/>
              <w:jc w:val="both"/>
            </w:pPr>
            <w:r w:rsidRPr="00962F86">
              <w:t>9)</w:t>
            </w:r>
            <w:r w:rsidR="00D5576F" w:rsidRPr="00962F86">
              <w:t xml:space="preserve"> </w:t>
            </w:r>
            <w:r w:rsidRPr="00962F86">
              <w:t xml:space="preserve">Pytanie  do pakietu nr 19 poz. 21: W związku z zakończoną produkcją produktu leczniczego </w:t>
            </w:r>
            <w:r w:rsidR="00D5576F" w:rsidRPr="00962F86">
              <w:br/>
            </w:r>
            <w:r w:rsidRPr="00962F86">
              <w:t xml:space="preserve">i brakiem zamiennika na rynku czy Zamawiający wyrazi zgodę na wycenę po ostatniej cenie </w:t>
            </w:r>
            <w:r w:rsidR="00D5576F" w:rsidRPr="00962F86">
              <w:br/>
            </w:r>
            <w:r w:rsidRPr="00962F86">
              <w:t>z odpowiednią informacją pod pakietem albo czy Zamawiający wykreśli pozycję ?</w:t>
            </w:r>
          </w:p>
          <w:p w14:paraId="39B711A9" w14:textId="6C056B19" w:rsidR="00D5576F" w:rsidRPr="00962F86" w:rsidRDefault="00D5576F" w:rsidP="00D5576F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962F86">
              <w:rPr>
                <w:b/>
                <w:bCs/>
              </w:rPr>
              <w:t>Odpowiedź:</w:t>
            </w:r>
            <w:r w:rsidR="00921C0C" w:rsidRPr="00962F86">
              <w:rPr>
                <w:b/>
                <w:bCs/>
              </w:rPr>
              <w:t xml:space="preserve"> Zamawiający wyraża zgodę na wycenę po ostatniej cenie z odpowiednią informacją pod pakietem. Zamawiający dopuszcza wycenę produktów dostępnych na jednorazowe zezwolenie Ministerstwa Zdrowia. W takim przypadku Wykonawca zobowiązany jest dostarczyć dokument zezwolenia na dopuszczenia do obrotu wydany przez Ministerstwo Zdrowia.</w:t>
            </w:r>
          </w:p>
          <w:p w14:paraId="27711ECB" w14:textId="77777777" w:rsidR="00D5576F" w:rsidRPr="00962F86" w:rsidRDefault="00D5576F" w:rsidP="00625154">
            <w:pPr>
              <w:spacing w:after="120"/>
              <w:ind w:left="30" w:right="-72"/>
              <w:jc w:val="both"/>
            </w:pPr>
          </w:p>
          <w:p w14:paraId="1D39731B" w14:textId="3E745ECE" w:rsidR="0084184B" w:rsidRPr="00962F86" w:rsidRDefault="0084184B" w:rsidP="00625154">
            <w:pPr>
              <w:spacing w:after="120"/>
              <w:ind w:left="30" w:right="-72"/>
              <w:jc w:val="both"/>
            </w:pPr>
            <w:r w:rsidRPr="00962F86">
              <w:t>10)</w:t>
            </w:r>
            <w:r w:rsidR="00D5576F" w:rsidRPr="00962F86">
              <w:t xml:space="preserve"> </w:t>
            </w:r>
            <w:r w:rsidRPr="00962F86">
              <w:t>Pytanie  do pakietu nr 21 poz. 4: Na rynku nie istnieje produkt 200 ml. Czy Zamawiający miał na myśli pojemność 180ml? Czy Wykonawca może zaoferować pojemność 180 ml w ilości 1 opakowanie ?</w:t>
            </w:r>
          </w:p>
          <w:p w14:paraId="104BDF60" w14:textId="564A7D29" w:rsidR="00D5576F" w:rsidRPr="00962F86" w:rsidRDefault="00D5576F" w:rsidP="00D5576F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962F86">
              <w:rPr>
                <w:b/>
                <w:bCs/>
              </w:rPr>
              <w:t>Odpowiedź:</w:t>
            </w:r>
            <w:r w:rsidR="00921C0C" w:rsidRPr="00962F86">
              <w:rPr>
                <w:b/>
                <w:bCs/>
              </w:rPr>
              <w:t xml:space="preserve"> Tak, Wykonawca może zaoferować produkt o pojemności 180 ml w ilości 1 opakowanie. </w:t>
            </w:r>
          </w:p>
          <w:p w14:paraId="4992657A" w14:textId="77777777" w:rsidR="00D5576F" w:rsidRPr="00962F86" w:rsidRDefault="00D5576F" w:rsidP="00625154">
            <w:pPr>
              <w:spacing w:after="120"/>
              <w:ind w:left="30" w:right="-72"/>
              <w:jc w:val="both"/>
            </w:pPr>
          </w:p>
          <w:p w14:paraId="4001A694" w14:textId="19AE754A" w:rsidR="0084184B" w:rsidRPr="00962F86" w:rsidRDefault="0084184B" w:rsidP="00625154">
            <w:pPr>
              <w:spacing w:after="120"/>
              <w:ind w:left="30" w:right="-72"/>
              <w:jc w:val="both"/>
            </w:pPr>
            <w:r w:rsidRPr="00962F86">
              <w:t>11)</w:t>
            </w:r>
            <w:r w:rsidR="00D5576F" w:rsidRPr="00962F86">
              <w:t xml:space="preserve"> </w:t>
            </w:r>
            <w:r w:rsidRPr="00962F86">
              <w:t xml:space="preserve">Pytanie  do pakietu nr 22 poz. 22: W związku z zakończoną produkcją produktu 70g, czy Zamawiający dopuści </w:t>
            </w:r>
            <w:proofErr w:type="spellStart"/>
            <w:r w:rsidRPr="00962F86">
              <w:t>Linomag</w:t>
            </w:r>
            <w:proofErr w:type="spellEnd"/>
            <w:r w:rsidRPr="00962F86">
              <w:t xml:space="preserve"> 1g/g płyn na skórę 90g ? Czy Wykonawca może zaoferować ilość 3 opakowania ?</w:t>
            </w:r>
          </w:p>
          <w:p w14:paraId="75027473" w14:textId="42122BC6" w:rsidR="00D5576F" w:rsidRPr="00962F86" w:rsidRDefault="00D5576F" w:rsidP="00962F86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962F86">
              <w:rPr>
                <w:b/>
                <w:bCs/>
              </w:rPr>
              <w:t>Odpowiedź:</w:t>
            </w:r>
            <w:r w:rsidR="00921C0C" w:rsidRPr="00962F86">
              <w:rPr>
                <w:b/>
                <w:bCs/>
              </w:rPr>
              <w:t xml:space="preserve"> Zamawiający dopuszcza produkt o gramaturze 90g w ilości 3 opakowania </w:t>
            </w:r>
            <w:r w:rsidR="00962F86" w:rsidRPr="00962F86">
              <w:rPr>
                <w:b/>
                <w:bCs/>
              </w:rPr>
              <w:br/>
            </w:r>
            <w:r w:rsidR="00921C0C" w:rsidRPr="00962F86">
              <w:rPr>
                <w:b/>
                <w:bCs/>
              </w:rPr>
              <w:t xml:space="preserve">z  zachowaniem pozostałych warunków SWZ. </w:t>
            </w:r>
            <w:r w:rsidR="00962F86" w:rsidRPr="00962F86">
              <w:rPr>
                <w:b/>
                <w:bCs/>
              </w:rPr>
              <w:t xml:space="preserve">Jednocześnie Zamawiający udostępnia Zaktualizowany Załącznik nr 1- Szczegółowy opis przedmiotu zamówienia. </w:t>
            </w:r>
          </w:p>
          <w:p w14:paraId="2BAF093F" w14:textId="77777777" w:rsidR="00D5576F" w:rsidRPr="00962F86" w:rsidRDefault="00D5576F" w:rsidP="00625154">
            <w:pPr>
              <w:spacing w:after="120"/>
              <w:ind w:left="30" w:right="-72"/>
              <w:jc w:val="both"/>
            </w:pPr>
          </w:p>
          <w:p w14:paraId="1A605874" w14:textId="0C3DE4AC" w:rsidR="0084184B" w:rsidRPr="00962F86" w:rsidRDefault="0084184B" w:rsidP="00625154">
            <w:pPr>
              <w:spacing w:after="120"/>
              <w:ind w:left="30" w:right="-72"/>
              <w:jc w:val="both"/>
            </w:pPr>
            <w:r w:rsidRPr="00962F86">
              <w:t>12)</w:t>
            </w:r>
            <w:r w:rsidR="00D5576F" w:rsidRPr="00962F86">
              <w:t xml:space="preserve"> </w:t>
            </w:r>
            <w:r w:rsidRPr="00962F86">
              <w:t>Pytanie  do pakietu nr 22 poz. 28: Jaką dawkę oraz pojemność wymaga Zamawiający?</w:t>
            </w:r>
          </w:p>
          <w:p w14:paraId="2A9B27DD" w14:textId="0146D6F8" w:rsidR="00D5576F" w:rsidRPr="00962F86" w:rsidRDefault="00D5576F" w:rsidP="00962F86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962F86">
              <w:rPr>
                <w:b/>
                <w:bCs/>
              </w:rPr>
              <w:t>Odpowiedź:</w:t>
            </w:r>
            <w:r w:rsidR="00921C0C" w:rsidRPr="00962F86">
              <w:rPr>
                <w:b/>
                <w:bCs/>
              </w:rPr>
              <w:t xml:space="preserve"> Zamawiający doprecyzowuje: pojemność 20g, stężenie 100mg/g</w:t>
            </w:r>
            <w:r w:rsidR="00962F86" w:rsidRPr="00962F86">
              <w:rPr>
                <w:b/>
                <w:bCs/>
              </w:rPr>
              <w:t xml:space="preserve">. </w:t>
            </w:r>
            <w:r w:rsidR="00962F86" w:rsidRPr="00962F86">
              <w:rPr>
                <w:b/>
                <w:bCs/>
              </w:rPr>
              <w:t xml:space="preserve">Jednocześnie Zamawiający udostępnia Zaktualizowany Załącznik nr 1- Szczegółowy opis przedmiotu zamówienia. </w:t>
            </w:r>
          </w:p>
          <w:p w14:paraId="15B1A6A9" w14:textId="77777777" w:rsidR="00962F86" w:rsidRPr="00962F86" w:rsidRDefault="00962F86" w:rsidP="00962F86">
            <w:pPr>
              <w:spacing w:after="120"/>
              <w:ind w:left="30" w:right="-72"/>
              <w:jc w:val="both"/>
              <w:rPr>
                <w:b/>
                <w:bCs/>
              </w:rPr>
            </w:pPr>
          </w:p>
          <w:p w14:paraId="7D2E2810" w14:textId="7DD77892" w:rsidR="0084184B" w:rsidRPr="00962F86" w:rsidRDefault="0084184B" w:rsidP="00625154">
            <w:pPr>
              <w:spacing w:after="120"/>
              <w:ind w:left="30" w:right="-72"/>
              <w:jc w:val="both"/>
            </w:pPr>
            <w:r w:rsidRPr="00962F86">
              <w:t>13)</w:t>
            </w:r>
            <w:r w:rsidR="00D5576F" w:rsidRPr="00962F86">
              <w:t xml:space="preserve"> </w:t>
            </w:r>
            <w:r w:rsidRPr="00962F86">
              <w:t>Pytanie  do pakietu nr 30 poz. 2: Czy Zamawiający dopuści produkt w postaci butelek?</w:t>
            </w:r>
          </w:p>
          <w:p w14:paraId="2088F821" w14:textId="56C2F187" w:rsidR="00D5576F" w:rsidRPr="00962F86" w:rsidRDefault="00D5576F" w:rsidP="00D5576F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962F86">
              <w:rPr>
                <w:b/>
                <w:bCs/>
              </w:rPr>
              <w:t>Odpowiedź:</w:t>
            </w:r>
            <w:r w:rsidR="00921C0C" w:rsidRPr="00962F86">
              <w:rPr>
                <w:b/>
                <w:bCs/>
              </w:rPr>
              <w:t xml:space="preserve"> Zamawiający dopuszcza. </w:t>
            </w:r>
          </w:p>
          <w:p w14:paraId="002B848E" w14:textId="77777777" w:rsidR="00D5576F" w:rsidRPr="00962F86" w:rsidRDefault="00D5576F" w:rsidP="00625154">
            <w:pPr>
              <w:spacing w:after="120"/>
              <w:ind w:left="30" w:right="-72"/>
              <w:jc w:val="both"/>
            </w:pPr>
          </w:p>
          <w:p w14:paraId="6EC3EA6A" w14:textId="29CA2EEA" w:rsidR="0084184B" w:rsidRPr="00962F86" w:rsidRDefault="0084184B" w:rsidP="00625154">
            <w:pPr>
              <w:spacing w:after="120"/>
              <w:ind w:left="30" w:right="-72"/>
              <w:jc w:val="both"/>
            </w:pPr>
            <w:r w:rsidRPr="00962F86">
              <w:t>14)</w:t>
            </w:r>
            <w:r w:rsidR="00D5576F" w:rsidRPr="00962F86">
              <w:t xml:space="preserve"> </w:t>
            </w:r>
            <w:r w:rsidRPr="00962F86">
              <w:t>Pytanie  do pakietu nr 30 poz. 5, 6: Czy Zamawiający dopuści produkt w postaci flakonów?</w:t>
            </w:r>
          </w:p>
          <w:p w14:paraId="6D04E768" w14:textId="44AD4630" w:rsidR="0084184B" w:rsidRPr="00962F86" w:rsidRDefault="0084184B" w:rsidP="00625154">
            <w:pPr>
              <w:spacing w:after="40"/>
              <w:ind w:left="30" w:right="-72"/>
              <w:rPr>
                <w:b/>
                <w:bCs/>
              </w:rPr>
            </w:pPr>
            <w:r w:rsidRPr="00962F86">
              <w:rPr>
                <w:b/>
                <w:bCs/>
              </w:rPr>
              <w:t>Odpowiedź:</w:t>
            </w:r>
            <w:r w:rsidR="00921C0C" w:rsidRPr="00962F86">
              <w:rPr>
                <w:b/>
                <w:bCs/>
              </w:rPr>
              <w:t xml:space="preserve"> Zamawiający dopuszcza. </w:t>
            </w:r>
          </w:p>
          <w:p w14:paraId="702E6735" w14:textId="460F2B98" w:rsidR="0084184B" w:rsidRPr="00962F86" w:rsidRDefault="0084184B" w:rsidP="00625154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38FA744B" w14:textId="77777777" w:rsidR="00BE7BFD" w:rsidRPr="00962F86" w:rsidRDefault="00BE7BFD" w:rsidP="00520165">
      <w:pPr>
        <w:jc w:val="both"/>
      </w:pPr>
    </w:p>
    <w:p w14:paraId="7B4C2487" w14:textId="4A93EC5A" w:rsidR="006D4AB3" w:rsidRPr="00962F86" w:rsidRDefault="00D5576F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0"/>
        </w:rPr>
      </w:pPr>
      <w:r w:rsidRPr="00962F86">
        <w:rPr>
          <w:i/>
          <w:iCs/>
          <w:sz w:val="20"/>
        </w:rPr>
        <w:t xml:space="preserve">Zastępca </w:t>
      </w:r>
      <w:r w:rsidR="00BE62A3" w:rsidRPr="00962F86">
        <w:rPr>
          <w:i/>
          <w:iCs/>
          <w:sz w:val="20"/>
        </w:rPr>
        <w:t>Przewodnicząc</w:t>
      </w:r>
      <w:r w:rsidRPr="00962F86">
        <w:rPr>
          <w:i/>
          <w:iCs/>
          <w:sz w:val="20"/>
        </w:rPr>
        <w:t>ego</w:t>
      </w:r>
      <w:r w:rsidR="00BE62A3" w:rsidRPr="00962F86">
        <w:rPr>
          <w:i/>
          <w:iCs/>
          <w:sz w:val="20"/>
        </w:rPr>
        <w:t xml:space="preserve"> Komisji Przetargowej</w:t>
      </w:r>
    </w:p>
    <w:p w14:paraId="33225398" w14:textId="4CAD92E9" w:rsidR="006D4AB3" w:rsidRPr="00962F86" w:rsidRDefault="00D5576F" w:rsidP="00D5576F">
      <w:pPr>
        <w:spacing w:before="120" w:after="120" w:line="360" w:lineRule="auto"/>
        <w:ind w:left="2978" w:firstLine="562"/>
        <w:jc w:val="center"/>
        <w:rPr>
          <w:i/>
          <w:iCs/>
        </w:rPr>
      </w:pPr>
      <w:r w:rsidRPr="00962F86">
        <w:rPr>
          <w:i/>
          <w:iCs/>
        </w:rPr>
        <w:t xml:space="preserve">Magdalena Głuszak- </w:t>
      </w:r>
      <w:proofErr w:type="spellStart"/>
      <w:r w:rsidRPr="00962F86">
        <w:rPr>
          <w:i/>
          <w:iCs/>
        </w:rPr>
        <w:t>Ayeligeya</w:t>
      </w:r>
      <w:proofErr w:type="spellEnd"/>
    </w:p>
    <w:sectPr w:rsidR="006D4AB3" w:rsidRPr="00962F8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957FF" w14:textId="77777777" w:rsidR="004E6A6C" w:rsidRDefault="004E6A6C">
      <w:r>
        <w:separator/>
      </w:r>
    </w:p>
  </w:endnote>
  <w:endnote w:type="continuationSeparator" w:id="0">
    <w:p w14:paraId="07EB9742" w14:textId="77777777" w:rsidR="004E6A6C" w:rsidRDefault="004E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274D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B82E3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192E6" w14:textId="77777777" w:rsidR="006D4AB3" w:rsidRDefault="00962F86">
    <w:pPr>
      <w:pStyle w:val="Stopka"/>
      <w:tabs>
        <w:tab w:val="clear" w:pos="4536"/>
      </w:tabs>
      <w:jc w:val="center"/>
    </w:pPr>
    <w:r>
      <w:rPr>
        <w:noProof/>
      </w:rPr>
      <w:pict w14:anchorId="314F0548">
        <v:line id="_x0000_s1025" style="position:absolute;left:0;text-align:left;z-index:251657728" from="-3.85pt,8.75pt" to="455.15pt,8.75pt"/>
      </w:pict>
    </w:r>
  </w:p>
  <w:p w14:paraId="541D4F67" w14:textId="68C5830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AF41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63EC7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73EC65" w14:textId="77777777" w:rsidR="006D4AB3" w:rsidRDefault="006D4AB3">
    <w:pPr>
      <w:pStyle w:val="Stopka"/>
      <w:tabs>
        <w:tab w:val="clear" w:pos="4536"/>
        <w:tab w:val="left" w:pos="6237"/>
      </w:tabs>
    </w:pPr>
  </w:p>
  <w:p w14:paraId="4540C3F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30247" w14:textId="77777777" w:rsidR="004E6A6C" w:rsidRDefault="004E6A6C">
      <w:r>
        <w:separator/>
      </w:r>
    </w:p>
  </w:footnote>
  <w:footnote w:type="continuationSeparator" w:id="0">
    <w:p w14:paraId="2291EE2B" w14:textId="77777777" w:rsidR="004E6A6C" w:rsidRDefault="004E6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9958A" w14:textId="77777777" w:rsidR="0084184B" w:rsidRDefault="008418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DE496" w14:textId="77777777" w:rsidR="0084184B" w:rsidRDefault="008418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3B1AB" w14:textId="77777777" w:rsidR="0084184B" w:rsidRDefault="008418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8954955">
    <w:abstractNumId w:val="3"/>
  </w:num>
  <w:num w:numId="2" w16cid:durableId="1775051516">
    <w:abstractNumId w:val="6"/>
  </w:num>
  <w:num w:numId="3" w16cid:durableId="1190413752">
    <w:abstractNumId w:val="2"/>
  </w:num>
  <w:num w:numId="4" w16cid:durableId="1682052535">
    <w:abstractNumId w:val="5"/>
  </w:num>
  <w:num w:numId="5" w16cid:durableId="1061170734">
    <w:abstractNumId w:val="0"/>
  </w:num>
  <w:num w:numId="6" w16cid:durableId="1532451900">
    <w:abstractNumId w:val="1"/>
  </w:num>
  <w:num w:numId="7" w16cid:durableId="9418444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6A6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6A6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184B"/>
    <w:rsid w:val="00870F9F"/>
    <w:rsid w:val="008804B6"/>
    <w:rsid w:val="00897AB0"/>
    <w:rsid w:val="008A3553"/>
    <w:rsid w:val="009003D1"/>
    <w:rsid w:val="00921C0C"/>
    <w:rsid w:val="00947A50"/>
    <w:rsid w:val="00962F86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5576F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8A799"/>
  <w15:chartTrackingRefBased/>
  <w15:docId w15:val="{FE2775B8-CBF9-4962-81EB-CE796A6AA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689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5</cp:revision>
  <cp:lastPrinted>2023-08-16T10:16:00Z</cp:lastPrinted>
  <dcterms:created xsi:type="dcterms:W3CDTF">2023-08-16T08:54:00Z</dcterms:created>
  <dcterms:modified xsi:type="dcterms:W3CDTF">2023-08-16T10:16:00Z</dcterms:modified>
</cp:coreProperties>
</file>