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D0831" w14:textId="77777777" w:rsidR="00D665F5" w:rsidRPr="00BB547B" w:rsidRDefault="002C356A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C356A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2C356A">
        <w:rPr>
          <w:rFonts w:ascii="Arial" w:hAnsi="Arial" w:cs="Arial"/>
          <w:sz w:val="24"/>
          <w:szCs w:val="24"/>
        </w:rPr>
        <w:t>2023-08-16</w:t>
      </w:r>
    </w:p>
    <w:p w14:paraId="5B000688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B077B3B" w14:textId="77777777" w:rsidR="00D665F5" w:rsidRPr="00BB547B" w:rsidRDefault="002C356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C356A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90F4885" w14:textId="77777777" w:rsidR="00D665F5" w:rsidRPr="00BB547B" w:rsidRDefault="002C356A" w:rsidP="00D665F5">
      <w:pPr>
        <w:rPr>
          <w:rFonts w:ascii="Arial" w:hAnsi="Arial" w:cs="Arial"/>
          <w:sz w:val="24"/>
          <w:szCs w:val="24"/>
        </w:rPr>
      </w:pPr>
      <w:r w:rsidRPr="002C356A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C356A">
        <w:rPr>
          <w:rFonts w:ascii="Arial" w:hAnsi="Arial" w:cs="Arial"/>
          <w:sz w:val="24"/>
          <w:szCs w:val="24"/>
        </w:rPr>
        <w:t>66</w:t>
      </w:r>
    </w:p>
    <w:p w14:paraId="3A5DF819" w14:textId="77777777" w:rsidR="00D665F5" w:rsidRPr="00BB547B" w:rsidRDefault="002C356A" w:rsidP="00D665F5">
      <w:pPr>
        <w:rPr>
          <w:rFonts w:ascii="Arial" w:hAnsi="Arial" w:cs="Arial"/>
          <w:sz w:val="24"/>
          <w:szCs w:val="24"/>
        </w:rPr>
      </w:pPr>
      <w:r w:rsidRPr="002C356A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C356A">
        <w:rPr>
          <w:rFonts w:ascii="Arial" w:hAnsi="Arial" w:cs="Arial"/>
          <w:sz w:val="24"/>
          <w:szCs w:val="24"/>
        </w:rPr>
        <w:t>Kraków</w:t>
      </w:r>
    </w:p>
    <w:p w14:paraId="4203B27F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2E37CB1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0C3361E1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A3EA478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0385E1E" w14:textId="56EA1161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2C356A" w:rsidRPr="002C356A">
        <w:rPr>
          <w:rFonts w:ascii="Arial" w:hAnsi="Arial" w:cs="Arial"/>
          <w:b/>
          <w:sz w:val="24"/>
          <w:szCs w:val="24"/>
        </w:rPr>
        <w:t>SZP-271-21</w:t>
      </w:r>
      <w:r w:rsidR="00EE6DB8">
        <w:rPr>
          <w:rFonts w:ascii="Arial" w:hAnsi="Arial" w:cs="Arial"/>
          <w:b/>
          <w:sz w:val="24"/>
          <w:szCs w:val="24"/>
        </w:rPr>
        <w:t>/</w:t>
      </w:r>
      <w:r w:rsidR="002C356A" w:rsidRPr="002C356A">
        <w:rPr>
          <w:rFonts w:ascii="Arial" w:hAnsi="Arial" w:cs="Arial"/>
          <w:b/>
          <w:sz w:val="24"/>
          <w:szCs w:val="24"/>
        </w:rPr>
        <w:t>23</w:t>
      </w:r>
      <w:r w:rsidR="00287953">
        <w:rPr>
          <w:rFonts w:ascii="Arial" w:hAnsi="Arial" w:cs="Arial"/>
          <w:b/>
          <w:sz w:val="24"/>
          <w:szCs w:val="24"/>
        </w:rPr>
        <w:t>-542.</w:t>
      </w:r>
      <w:r w:rsidR="00EE6DB8">
        <w:rPr>
          <w:rFonts w:ascii="Arial" w:hAnsi="Arial" w:cs="Arial"/>
          <w:b/>
          <w:sz w:val="24"/>
          <w:szCs w:val="24"/>
        </w:rPr>
        <w:t>AOM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D7F8C8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13ED28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21FB42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54F029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3239DE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86D2CC3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C356A" w:rsidRPr="002C356A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3F5B1520" w14:textId="77777777" w:rsidR="00A80738" w:rsidRPr="00BB547B" w:rsidRDefault="002C356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C356A">
        <w:rPr>
          <w:rFonts w:ascii="Arial" w:hAnsi="Arial" w:cs="Arial"/>
          <w:b/>
          <w:szCs w:val="24"/>
        </w:rPr>
        <w:t>Dostawa wyrobów medycznych do Pracowni Endoskopii</w:t>
      </w:r>
    </w:p>
    <w:p w14:paraId="24462FC3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C356A" w:rsidRPr="002C356A">
        <w:rPr>
          <w:rFonts w:ascii="Arial" w:hAnsi="Arial" w:cs="Arial"/>
          <w:sz w:val="24"/>
          <w:szCs w:val="24"/>
        </w:rPr>
        <w:t>(t.j.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3A31C17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C356A" w:rsidRPr="002C356A">
        <w:rPr>
          <w:rFonts w:ascii="Arial" w:hAnsi="Arial" w:cs="Arial"/>
          <w:sz w:val="24"/>
          <w:szCs w:val="24"/>
        </w:rPr>
        <w:t>16/08/2023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C356A" w:rsidRPr="002C356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12342B12" w14:textId="77777777" w:rsidTr="00C82837">
        <w:tc>
          <w:tcPr>
            <w:tcW w:w="993" w:type="dxa"/>
            <w:shd w:val="clear" w:color="auto" w:fill="auto"/>
            <w:vAlign w:val="center"/>
          </w:tcPr>
          <w:p w14:paraId="13796671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5BA67D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E0ECE0B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03648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2C356A" w:rsidRPr="00BB547B" w14:paraId="45844F61" w14:textId="77777777" w:rsidTr="00480312">
        <w:tc>
          <w:tcPr>
            <w:tcW w:w="993" w:type="dxa"/>
            <w:shd w:val="clear" w:color="auto" w:fill="auto"/>
            <w:vAlign w:val="center"/>
          </w:tcPr>
          <w:p w14:paraId="7665029D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224044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90834A9" w14:textId="6374E27A" w:rsidR="002C356A" w:rsidRPr="00BB547B" w:rsidRDefault="002C356A" w:rsidP="00480312">
            <w:pPr>
              <w:spacing w:before="80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 xml:space="preserve">Camedica Paweł </w:t>
            </w:r>
            <w:r w:rsidR="00EE6DB8">
              <w:rPr>
                <w:rFonts w:ascii="Arial" w:hAnsi="Arial" w:cs="Arial"/>
              </w:rPr>
              <w:t>H</w:t>
            </w:r>
            <w:r w:rsidRPr="002C356A">
              <w:rPr>
                <w:rFonts w:ascii="Arial" w:hAnsi="Arial" w:cs="Arial"/>
              </w:rPr>
              <w:t>arasimiuk spółka komandytowa</w:t>
            </w:r>
          </w:p>
          <w:p w14:paraId="7AD92DEE" w14:textId="77777777" w:rsidR="002C356A" w:rsidRPr="00BB547B" w:rsidRDefault="002C356A" w:rsidP="00480312">
            <w:pPr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Willowa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87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C3EAEF" w14:textId="77777777" w:rsidR="002C356A" w:rsidRPr="00BB547B" w:rsidRDefault="002C356A" w:rsidP="00480312">
            <w:pPr>
              <w:spacing w:after="80"/>
              <w:jc w:val="both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20-819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18CD2F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177 232.86 zł</w:t>
            </w:r>
          </w:p>
        </w:tc>
      </w:tr>
      <w:tr w:rsidR="002C356A" w:rsidRPr="00BB547B" w14:paraId="5713B7AB" w14:textId="77777777" w:rsidTr="00480312">
        <w:tc>
          <w:tcPr>
            <w:tcW w:w="993" w:type="dxa"/>
            <w:shd w:val="clear" w:color="auto" w:fill="auto"/>
            <w:vAlign w:val="center"/>
          </w:tcPr>
          <w:p w14:paraId="7FE604C4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51CCD0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B2B19E8" w14:textId="77777777" w:rsidR="002C356A" w:rsidRPr="00BB547B" w:rsidRDefault="002C356A" w:rsidP="00480312">
            <w:pPr>
              <w:spacing w:before="80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HAMMERMED Medical Polska spółka z ograniczoną odpowiedzialnością spółka komandytowo-akcyjna</w:t>
            </w:r>
          </w:p>
          <w:p w14:paraId="3F8DCB06" w14:textId="77777777" w:rsidR="002C356A" w:rsidRPr="00BB547B" w:rsidRDefault="002C356A" w:rsidP="00480312">
            <w:pPr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Kopcińskiego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69/71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B274D4" w14:textId="77777777" w:rsidR="002C356A" w:rsidRPr="00BB547B" w:rsidRDefault="002C356A" w:rsidP="00480312">
            <w:pPr>
              <w:spacing w:after="80"/>
              <w:jc w:val="both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90-032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38C615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39 236.40 zł</w:t>
            </w:r>
          </w:p>
        </w:tc>
      </w:tr>
      <w:tr w:rsidR="002C356A" w:rsidRPr="00BB547B" w14:paraId="6585EDBD" w14:textId="77777777" w:rsidTr="00480312">
        <w:tc>
          <w:tcPr>
            <w:tcW w:w="993" w:type="dxa"/>
            <w:shd w:val="clear" w:color="auto" w:fill="auto"/>
            <w:vAlign w:val="center"/>
          </w:tcPr>
          <w:p w14:paraId="2A7A0320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D6B19A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386825A8" w14:textId="77777777" w:rsidR="002C356A" w:rsidRPr="00BB547B" w:rsidRDefault="002C356A" w:rsidP="00480312">
            <w:pPr>
              <w:spacing w:before="80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Meditech X-Ray sp. z o.o.</w:t>
            </w:r>
          </w:p>
          <w:p w14:paraId="0E79672A" w14:textId="77777777" w:rsidR="002C356A" w:rsidRPr="00BB547B" w:rsidRDefault="002C356A" w:rsidP="00480312">
            <w:pPr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Wirowska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777485" w14:textId="4B3F204A" w:rsidR="002C356A" w:rsidRPr="00BB547B" w:rsidRDefault="002C356A" w:rsidP="00480312">
            <w:pPr>
              <w:spacing w:after="80"/>
              <w:jc w:val="both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62-052</w:t>
            </w:r>
            <w:r w:rsidRPr="00BB547B">
              <w:rPr>
                <w:rFonts w:ascii="Arial" w:hAnsi="Arial" w:cs="Arial"/>
              </w:rPr>
              <w:t xml:space="preserve"> </w:t>
            </w:r>
            <w:r w:rsidR="00287953">
              <w:rPr>
                <w:rFonts w:ascii="Arial" w:hAnsi="Arial" w:cs="Arial"/>
              </w:rPr>
              <w:t>K</w:t>
            </w:r>
            <w:r w:rsidRPr="002C356A">
              <w:rPr>
                <w:rFonts w:ascii="Arial" w:hAnsi="Arial" w:cs="Arial"/>
              </w:rPr>
              <w:t>omorniki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BE1059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123 832.80 zł</w:t>
            </w:r>
          </w:p>
        </w:tc>
      </w:tr>
      <w:tr w:rsidR="002C356A" w:rsidRPr="00BB547B" w14:paraId="0F843A6A" w14:textId="77777777" w:rsidTr="00480312">
        <w:tc>
          <w:tcPr>
            <w:tcW w:w="993" w:type="dxa"/>
            <w:shd w:val="clear" w:color="auto" w:fill="auto"/>
            <w:vAlign w:val="center"/>
          </w:tcPr>
          <w:p w14:paraId="5DFE4978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556A50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0ADC8A95" w14:textId="77777777" w:rsidR="002C356A" w:rsidRPr="00BB547B" w:rsidRDefault="002C356A" w:rsidP="00480312">
            <w:pPr>
              <w:spacing w:before="80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Bialmed Sp. z o.o.</w:t>
            </w:r>
          </w:p>
          <w:p w14:paraId="49BD31FF" w14:textId="77777777" w:rsidR="002C356A" w:rsidRPr="00BB547B" w:rsidRDefault="002C356A" w:rsidP="00480312">
            <w:pPr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33E27E" w14:textId="77777777" w:rsidR="002C356A" w:rsidRPr="00BB547B" w:rsidRDefault="002C356A" w:rsidP="00480312">
            <w:pPr>
              <w:spacing w:after="80"/>
              <w:jc w:val="both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84FA54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39 887.64 zł</w:t>
            </w:r>
          </w:p>
        </w:tc>
      </w:tr>
      <w:tr w:rsidR="002C356A" w:rsidRPr="00BB547B" w14:paraId="1C461A06" w14:textId="77777777" w:rsidTr="00480312">
        <w:tc>
          <w:tcPr>
            <w:tcW w:w="993" w:type="dxa"/>
            <w:shd w:val="clear" w:color="auto" w:fill="auto"/>
            <w:vAlign w:val="center"/>
          </w:tcPr>
          <w:p w14:paraId="5EC1BC70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66FCEA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0F0169E3" w14:textId="77777777" w:rsidR="002C356A" w:rsidRPr="00BB547B" w:rsidRDefault="002C356A" w:rsidP="00480312">
            <w:pPr>
              <w:spacing w:before="80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BOSTON SCIENTIFIC POLSKA SPÓŁKA Z O.O.</w:t>
            </w:r>
          </w:p>
          <w:p w14:paraId="4447EAE1" w14:textId="77777777" w:rsidR="002C356A" w:rsidRPr="00BB547B" w:rsidRDefault="002C356A" w:rsidP="00480312">
            <w:pPr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Al.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0A832C" w14:textId="4FC69DE9" w:rsidR="002C356A" w:rsidRPr="00BB547B" w:rsidRDefault="002C356A" w:rsidP="00480312">
            <w:pPr>
              <w:spacing w:after="80"/>
              <w:jc w:val="both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lastRenderedPageBreak/>
              <w:t>00</w:t>
            </w:r>
            <w:r w:rsidR="00287953">
              <w:rPr>
                <w:rFonts w:ascii="Arial" w:hAnsi="Arial" w:cs="Arial"/>
              </w:rPr>
              <w:t>-</w:t>
            </w:r>
            <w:r w:rsidRPr="002C356A">
              <w:rPr>
                <w:rFonts w:ascii="Arial" w:hAnsi="Arial" w:cs="Arial"/>
              </w:rPr>
              <w:t>133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56E2C3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lastRenderedPageBreak/>
              <w:t>628 344.00 zł</w:t>
            </w:r>
          </w:p>
        </w:tc>
      </w:tr>
      <w:tr w:rsidR="002C356A" w:rsidRPr="00BB547B" w14:paraId="62C92B9B" w14:textId="77777777" w:rsidTr="00480312">
        <w:tc>
          <w:tcPr>
            <w:tcW w:w="993" w:type="dxa"/>
            <w:shd w:val="clear" w:color="auto" w:fill="auto"/>
            <w:vAlign w:val="center"/>
          </w:tcPr>
          <w:p w14:paraId="48612116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3F18B7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CA40882" w14:textId="77777777" w:rsidR="002C356A" w:rsidRPr="00BB547B" w:rsidRDefault="002C356A" w:rsidP="00480312">
            <w:pPr>
              <w:spacing w:before="80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Olympus Polska Sp. z o.o.</w:t>
            </w:r>
          </w:p>
          <w:p w14:paraId="3BE74FE0" w14:textId="77777777" w:rsidR="002C356A" w:rsidRPr="00BB547B" w:rsidRDefault="002C356A" w:rsidP="00480312">
            <w:pPr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ul. Wynalazek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F0068A" w14:textId="77777777" w:rsidR="002C356A" w:rsidRPr="00BB547B" w:rsidRDefault="002C356A" w:rsidP="00480312">
            <w:pPr>
              <w:spacing w:after="80"/>
              <w:jc w:val="both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02-677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379E86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169 155.60 zł</w:t>
            </w:r>
          </w:p>
        </w:tc>
      </w:tr>
      <w:tr w:rsidR="002C356A" w:rsidRPr="00BB547B" w14:paraId="027C418C" w14:textId="77777777" w:rsidTr="00480312">
        <w:tc>
          <w:tcPr>
            <w:tcW w:w="993" w:type="dxa"/>
            <w:shd w:val="clear" w:color="auto" w:fill="auto"/>
            <w:vAlign w:val="center"/>
          </w:tcPr>
          <w:p w14:paraId="5A9ACA99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5B41FE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AFFBB7C" w14:textId="77777777" w:rsidR="002C356A" w:rsidRPr="00BB547B" w:rsidRDefault="002C356A" w:rsidP="00480312">
            <w:pPr>
              <w:spacing w:before="80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Olympus Polska Sp. z o.o.</w:t>
            </w:r>
          </w:p>
          <w:p w14:paraId="6FC87AF5" w14:textId="77777777" w:rsidR="002C356A" w:rsidRPr="00BB547B" w:rsidRDefault="002C356A" w:rsidP="00480312">
            <w:pPr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ul. Wynalazek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21ED08" w14:textId="77777777" w:rsidR="002C356A" w:rsidRPr="00BB547B" w:rsidRDefault="002C356A" w:rsidP="00480312">
            <w:pPr>
              <w:spacing w:after="80"/>
              <w:jc w:val="both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02-677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8F38A1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40 230.00 zł</w:t>
            </w:r>
          </w:p>
        </w:tc>
      </w:tr>
      <w:tr w:rsidR="002C356A" w:rsidRPr="00BB547B" w14:paraId="2B42A596" w14:textId="77777777" w:rsidTr="00480312">
        <w:tc>
          <w:tcPr>
            <w:tcW w:w="993" w:type="dxa"/>
            <w:shd w:val="clear" w:color="auto" w:fill="auto"/>
            <w:vAlign w:val="center"/>
          </w:tcPr>
          <w:p w14:paraId="73EB4F27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488D53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B6260D2" w14:textId="77777777" w:rsidR="002C356A" w:rsidRPr="00BB547B" w:rsidRDefault="002C356A" w:rsidP="00480312">
            <w:pPr>
              <w:spacing w:before="80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Olympus Polska Sp. z o.o.</w:t>
            </w:r>
          </w:p>
          <w:p w14:paraId="382956EB" w14:textId="77777777" w:rsidR="002C356A" w:rsidRPr="00BB547B" w:rsidRDefault="002C356A" w:rsidP="00480312">
            <w:pPr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ul. Wynalazek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4F84E50" w14:textId="77777777" w:rsidR="002C356A" w:rsidRPr="00BB547B" w:rsidRDefault="002C356A" w:rsidP="00480312">
            <w:pPr>
              <w:spacing w:after="80"/>
              <w:jc w:val="both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02-677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E11DD7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161 298.00 zł</w:t>
            </w:r>
          </w:p>
        </w:tc>
      </w:tr>
      <w:tr w:rsidR="002C356A" w:rsidRPr="00BB547B" w14:paraId="5887DC7C" w14:textId="77777777" w:rsidTr="00480312">
        <w:tc>
          <w:tcPr>
            <w:tcW w:w="993" w:type="dxa"/>
            <w:shd w:val="clear" w:color="auto" w:fill="auto"/>
            <w:vAlign w:val="center"/>
          </w:tcPr>
          <w:p w14:paraId="36D73539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219B5A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951CF1F" w14:textId="77777777" w:rsidR="002C356A" w:rsidRPr="00BB547B" w:rsidRDefault="002C356A" w:rsidP="00480312">
            <w:pPr>
              <w:spacing w:before="80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Olympus Polska Sp. z o.o.</w:t>
            </w:r>
          </w:p>
          <w:p w14:paraId="7283A2D0" w14:textId="77777777" w:rsidR="002C356A" w:rsidRPr="00BB547B" w:rsidRDefault="002C356A" w:rsidP="00480312">
            <w:pPr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ul. Wynalazek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F09FB80" w14:textId="77777777" w:rsidR="002C356A" w:rsidRPr="00BB547B" w:rsidRDefault="002C356A" w:rsidP="00480312">
            <w:pPr>
              <w:spacing w:after="80"/>
              <w:jc w:val="both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02-677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0233BD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398 001.60 zł</w:t>
            </w:r>
          </w:p>
        </w:tc>
      </w:tr>
      <w:tr w:rsidR="002C356A" w:rsidRPr="00BB547B" w14:paraId="7FECE6AB" w14:textId="77777777" w:rsidTr="00480312">
        <w:tc>
          <w:tcPr>
            <w:tcW w:w="993" w:type="dxa"/>
            <w:shd w:val="clear" w:color="auto" w:fill="auto"/>
            <w:vAlign w:val="center"/>
          </w:tcPr>
          <w:p w14:paraId="6F226094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DFFE50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02BEFF1" w14:textId="77777777" w:rsidR="002C356A" w:rsidRPr="00BB547B" w:rsidRDefault="002C356A" w:rsidP="00480312">
            <w:pPr>
              <w:spacing w:before="80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Olympus Polska Sp. z o.o.</w:t>
            </w:r>
          </w:p>
          <w:p w14:paraId="60A0E92F" w14:textId="77777777" w:rsidR="002C356A" w:rsidRPr="00BB547B" w:rsidRDefault="002C356A" w:rsidP="00480312">
            <w:pPr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ul. Wynalazek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1E9B00" w14:textId="77777777" w:rsidR="002C356A" w:rsidRPr="00BB547B" w:rsidRDefault="002C356A" w:rsidP="00480312">
            <w:pPr>
              <w:spacing w:after="80"/>
              <w:jc w:val="both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02-677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C356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2D0A31" w14:textId="77777777" w:rsidR="002C356A" w:rsidRPr="00BB547B" w:rsidRDefault="002C356A" w:rsidP="0048031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356A">
              <w:rPr>
                <w:rFonts w:ascii="Arial" w:hAnsi="Arial" w:cs="Arial"/>
              </w:rPr>
              <w:t>119 177.91 zł</w:t>
            </w:r>
          </w:p>
        </w:tc>
      </w:tr>
    </w:tbl>
    <w:p w14:paraId="2F18780B" w14:textId="062E95A6" w:rsidR="00EE6DB8" w:rsidRPr="00BB547B" w:rsidRDefault="00A80738" w:rsidP="00287953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EE6DB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34105" w14:textId="77777777" w:rsidR="003A3499" w:rsidRDefault="003A3499">
      <w:r>
        <w:separator/>
      </w:r>
    </w:p>
  </w:endnote>
  <w:endnote w:type="continuationSeparator" w:id="0">
    <w:p w14:paraId="5FA2D79E" w14:textId="77777777" w:rsidR="003A3499" w:rsidRDefault="003A3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0A4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A9D8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BC280" w14:textId="77777777" w:rsidR="009F189D" w:rsidRDefault="0028795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5868D6">
        <v:line id="_x0000_s1025" style="position:absolute;left:0;text-align:left;z-index:251657728" from="-3.85pt,8.7pt" to="455.15pt,8.7pt"/>
      </w:pict>
    </w:r>
  </w:p>
  <w:p w14:paraId="2CE1838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E2E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5FB20D" w14:textId="77777777" w:rsidR="009F189D" w:rsidRDefault="009F189D">
    <w:pPr>
      <w:pStyle w:val="Stopka"/>
      <w:tabs>
        <w:tab w:val="clear" w:pos="4536"/>
      </w:tabs>
      <w:jc w:val="center"/>
    </w:pPr>
  </w:p>
  <w:p w14:paraId="043E75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7F88D" w14:textId="77777777" w:rsidR="003A3499" w:rsidRDefault="003A3499">
      <w:r>
        <w:separator/>
      </w:r>
    </w:p>
  </w:footnote>
  <w:footnote w:type="continuationSeparator" w:id="0">
    <w:p w14:paraId="2BFC7064" w14:textId="77777777" w:rsidR="003A3499" w:rsidRDefault="003A3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34E57" w14:textId="77777777" w:rsidR="002C356A" w:rsidRDefault="002C35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A3350" w14:textId="77777777" w:rsidR="002C356A" w:rsidRDefault="002C35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DBC6E" w14:textId="77777777" w:rsidR="002C356A" w:rsidRDefault="002C35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499"/>
    <w:rsid w:val="00007727"/>
    <w:rsid w:val="00017720"/>
    <w:rsid w:val="00035488"/>
    <w:rsid w:val="000D7F25"/>
    <w:rsid w:val="000E00E5"/>
    <w:rsid w:val="00173B20"/>
    <w:rsid w:val="001C69FF"/>
    <w:rsid w:val="0023318D"/>
    <w:rsid w:val="00287953"/>
    <w:rsid w:val="002C356A"/>
    <w:rsid w:val="003A3499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E6DB8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372E0B"/>
  <w15:chartTrackingRefBased/>
  <w15:docId w15:val="{A5A6D26B-D295-43AE-BCF1-9D185C348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259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dcterms:created xsi:type="dcterms:W3CDTF">2023-08-16T09:25:00Z</dcterms:created>
  <dcterms:modified xsi:type="dcterms:W3CDTF">2023-08-16T09:35:00Z</dcterms:modified>
</cp:coreProperties>
</file>