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5F2C6" w14:textId="1174830A" w:rsidR="0060377F" w:rsidRDefault="007B4B4F" w:rsidP="0060377F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0EE99EFC" wp14:editId="6767BAC2">
            <wp:extent cx="5753100" cy="676275"/>
            <wp:effectExtent l="0" t="0" r="0" b="0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an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F6548" w14:textId="45418938" w:rsidR="0060377F" w:rsidRPr="00CB7024" w:rsidRDefault="0060377F" w:rsidP="0060377F">
      <w:pPr>
        <w:tabs>
          <w:tab w:val="left" w:pos="6863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ab/>
      </w:r>
      <w:r w:rsidRPr="00CB70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12509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</w:p>
    <w:p w14:paraId="4E3D3C58" w14:textId="77777777" w:rsidR="0060377F" w:rsidRPr="00CB7024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E40D6DC" w14:textId="77777777" w:rsidR="0060377F" w:rsidRPr="00CB7024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87F7610" w14:textId="77777777" w:rsidR="0060377F" w:rsidRPr="00CB7024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ZAŚWIADCZENIE O UKOŃCZENIU SZKOLENIA</w:t>
      </w:r>
    </w:p>
    <w:p w14:paraId="0CE109E0" w14:textId="77777777" w:rsidR="0060377F" w:rsidRPr="00D70EB0" w:rsidRDefault="0060377F" w:rsidP="0060377F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B702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realizowanego </w:t>
      </w:r>
      <w:r w:rsidRPr="00CB702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ramach projektu </w:t>
      </w:r>
      <w:r w:rsidRPr="00CB7024">
        <w:rPr>
          <w:rFonts w:ascii="Times New Roman" w:hAnsi="Times New Roman"/>
          <w:b/>
          <w:sz w:val="24"/>
          <w:szCs w:val="24"/>
        </w:rPr>
        <w:t>„</w:t>
      </w:r>
      <w:r w:rsidRPr="00CB7024">
        <w:rPr>
          <w:rFonts w:ascii="Times New Roman" w:eastAsia="Tahoma" w:hAnsi="Times New Roman"/>
          <w:b/>
          <w:i/>
          <w:color w:val="090A13"/>
          <w:sz w:val="24"/>
          <w:szCs w:val="24"/>
        </w:rPr>
        <w:t>Zintegrowany Program Rozwoju Akademii Górniczo-Hutniczej w Krakowie II</w:t>
      </w:r>
      <w:r w:rsidRPr="00CB7024">
        <w:rPr>
          <w:rFonts w:ascii="Times New Roman" w:hAnsi="Times New Roman"/>
          <w:b/>
          <w:sz w:val="24"/>
          <w:szCs w:val="24"/>
        </w:rPr>
        <w:t xml:space="preserve"> </w:t>
      </w:r>
      <w:r w:rsidRPr="00CB7024">
        <w:rPr>
          <w:rFonts w:ascii="Times New Roman" w:hAnsi="Times New Roman"/>
          <w:b/>
          <w:i/>
          <w:sz w:val="24"/>
          <w:szCs w:val="24"/>
        </w:rPr>
        <w:t>(ZPR AGH II)”,</w:t>
      </w:r>
      <w:r w:rsidRPr="00CB7024">
        <w:rPr>
          <w:rFonts w:ascii="Times New Roman" w:hAnsi="Times New Roman"/>
          <w:b/>
          <w:sz w:val="24"/>
          <w:szCs w:val="24"/>
        </w:rPr>
        <w:t xml:space="preserve"> nr </w:t>
      </w:r>
      <w:r w:rsidRPr="00CB7024">
        <w:rPr>
          <w:rFonts w:ascii="Times New Roman" w:eastAsia="Tahoma" w:hAnsi="Times New Roman"/>
          <w:b/>
          <w:color w:val="090A13"/>
          <w:sz w:val="24"/>
          <w:szCs w:val="24"/>
        </w:rPr>
        <w:t>POWR.03.05.00-00-Z307/17</w:t>
      </w:r>
    </w:p>
    <w:p w14:paraId="3044837C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F74ECDC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3AF9255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18D9BA0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…………………………………………..                      Kraków, dnia ......................... 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r.</w:t>
      </w:r>
    </w:p>
    <w:p w14:paraId="00980D50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7024">
        <w:rPr>
          <w:rFonts w:ascii="Times New Roman" w:eastAsia="Times New Roman" w:hAnsi="Times New Roman"/>
          <w:i/>
          <w:sz w:val="16"/>
          <w:szCs w:val="16"/>
          <w:lang w:eastAsia="pl-PL"/>
        </w:rPr>
        <w:t>pieczęć podmiotu prowadzącego szkolenie</w:t>
      </w:r>
    </w:p>
    <w:p w14:paraId="644374C7" w14:textId="77777777" w:rsidR="0060377F" w:rsidRPr="00CB7024" w:rsidRDefault="0060377F" w:rsidP="0060377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E3D169" w14:textId="77777777" w:rsidR="0060377F" w:rsidRPr="00CB7024" w:rsidRDefault="0060377F" w:rsidP="0060377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0E5634A" w14:textId="77777777" w:rsidR="0060377F" w:rsidRPr="00CB7024" w:rsidRDefault="0060377F" w:rsidP="0060377F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B1EE5EC" w14:textId="77777777" w:rsidR="0060377F" w:rsidRPr="00CB7024" w:rsidRDefault="0060377F" w:rsidP="0060377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Uczestniczka/Uczestnik projektu  </w:t>
      </w:r>
      <w:r w:rsidRPr="00CB7024">
        <w:rPr>
          <w:rFonts w:ascii="Times New Roman" w:hAnsi="Times New Roman"/>
          <w:b/>
          <w:sz w:val="24"/>
          <w:szCs w:val="24"/>
        </w:rPr>
        <w:t>„</w:t>
      </w:r>
      <w:r w:rsidRPr="00CB7024">
        <w:rPr>
          <w:rFonts w:ascii="Times New Roman" w:eastAsia="Tahoma" w:hAnsi="Times New Roman"/>
          <w:b/>
          <w:i/>
          <w:color w:val="090A13"/>
          <w:sz w:val="24"/>
          <w:szCs w:val="24"/>
        </w:rPr>
        <w:t>Zintegrowany Program Rozwoju Akademii Górniczo-Hutniczej w Krakowie II (ZPR AGH II)</w:t>
      </w:r>
      <w:r w:rsidRPr="00CB7024">
        <w:rPr>
          <w:rFonts w:ascii="Times New Roman" w:hAnsi="Times New Roman"/>
          <w:b/>
          <w:sz w:val="24"/>
          <w:szCs w:val="24"/>
        </w:rPr>
        <w:t xml:space="preserve">” </w:t>
      </w: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odbyła/odbył Szkolenie </w:t>
      </w:r>
    </w:p>
    <w:p w14:paraId="4B6778FB" w14:textId="77777777" w:rsidR="0060377F" w:rsidRPr="00CB7024" w:rsidRDefault="0060377F" w:rsidP="0060377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pt: …………….................................................................................................................................</w:t>
      </w:r>
    </w:p>
    <w:p w14:paraId="5B9924C0" w14:textId="77777777" w:rsidR="0060377F" w:rsidRPr="00CB7024" w:rsidRDefault="0060377F" w:rsidP="0060377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23C559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 przez </w:t>
      </w:r>
    </w:p>
    <w:p w14:paraId="0056BAE2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A4C1186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7348F59B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51031ECB" w14:textId="77777777" w:rsidR="0060377F" w:rsidRPr="00CB7024" w:rsidRDefault="0060377F" w:rsidP="006037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7FC13BEA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7024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33248EF9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C8DAFD0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7024"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029E91BD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849A49A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5C3C707A" w14:textId="77777777" w:rsidR="0060377F" w:rsidRPr="00CB7024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7024"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15B3E292" w14:textId="77777777" w:rsidR="0060377F" w:rsidRPr="00D70EB0" w:rsidRDefault="0060377F" w:rsidP="0060377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B702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   pieczęć i podpis osoby reprezentującej podmiot prowadzący szkolenie </w:t>
      </w:r>
    </w:p>
    <w:p w14:paraId="3107C43F" w14:textId="77777777" w:rsidR="0060377F" w:rsidRDefault="0060377F" w:rsidP="0060377F"/>
    <w:p w14:paraId="12006A20" w14:textId="77777777" w:rsidR="0060377F" w:rsidRPr="00F7728D" w:rsidRDefault="0060377F" w:rsidP="0060377F"/>
    <w:p w14:paraId="34F3FACF" w14:textId="77777777" w:rsidR="0022186C" w:rsidRPr="0060377F" w:rsidRDefault="0022186C" w:rsidP="0060377F"/>
    <w:sectPr w:rsidR="0022186C" w:rsidRPr="0060377F">
      <w:footerReference w:type="even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EF2F8" w14:textId="77777777" w:rsidR="00F878A7" w:rsidRDefault="00F878A7">
      <w:r>
        <w:separator/>
      </w:r>
    </w:p>
  </w:endnote>
  <w:endnote w:type="continuationSeparator" w:id="0">
    <w:p w14:paraId="2DE6BAA7" w14:textId="77777777" w:rsidR="00F878A7" w:rsidRDefault="00F8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D08D4" w14:textId="77777777" w:rsidR="001A10DE" w:rsidRDefault="001A10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87DC9" w14:textId="77777777" w:rsidR="001A10DE" w:rsidRDefault="001A10D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6B8D7" w14:textId="77777777" w:rsidR="001A10DE" w:rsidRDefault="001A10D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BE0213" w14:textId="77777777" w:rsidR="001A10DE" w:rsidRDefault="001A10DE">
    <w:pPr>
      <w:pStyle w:val="Stopka"/>
      <w:tabs>
        <w:tab w:val="clear" w:pos="4536"/>
      </w:tabs>
      <w:jc w:val="center"/>
    </w:pPr>
  </w:p>
  <w:p w14:paraId="406250F1" w14:textId="77777777" w:rsidR="001A10DE" w:rsidRDefault="001A10D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0BB40" w14:textId="77777777" w:rsidR="00F878A7" w:rsidRDefault="00F878A7">
      <w:r>
        <w:separator/>
      </w:r>
    </w:p>
  </w:footnote>
  <w:footnote w:type="continuationSeparator" w:id="0">
    <w:p w14:paraId="09B66DCA" w14:textId="77777777" w:rsidR="00F878A7" w:rsidRDefault="00F87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110E" w14:textId="77777777" w:rsidR="001A10DE" w:rsidRDefault="001A10DE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C1E42"/>
    <w:multiLevelType w:val="hybridMultilevel"/>
    <w:tmpl w:val="EC1EE7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4014F93"/>
    <w:multiLevelType w:val="hybridMultilevel"/>
    <w:tmpl w:val="2746EF7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15545717">
    <w:abstractNumId w:val="0"/>
  </w:num>
  <w:num w:numId="2" w16cid:durableId="160291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A5B"/>
    <w:rsid w:val="0012509A"/>
    <w:rsid w:val="001A10DE"/>
    <w:rsid w:val="0022186C"/>
    <w:rsid w:val="002C5B11"/>
    <w:rsid w:val="005E0A5B"/>
    <w:rsid w:val="0060377F"/>
    <w:rsid w:val="00775283"/>
    <w:rsid w:val="00790849"/>
    <w:rsid w:val="007B4B4F"/>
    <w:rsid w:val="00996995"/>
    <w:rsid w:val="00F8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769EA"/>
  <w15:chartTrackingRefBased/>
  <w15:docId w15:val="{F89FE235-9FB5-4D80-AC0C-B6F83A8F5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77F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before="120" w:after="0" w:line="360" w:lineRule="auto"/>
      <w:jc w:val="center"/>
      <w:outlineLvl w:val="3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after="0" w:line="360" w:lineRule="auto"/>
      <w:jc w:val="right"/>
    </w:pPr>
    <w:rPr>
      <w:rFonts w:ascii="Arial" w:eastAsia="Times New Roman" w:hAnsi="Arial"/>
      <w:noProof/>
      <w:sz w:val="24"/>
      <w:szCs w:val="20"/>
      <w:lang w:eastAsia="pl-PL"/>
    </w:rPr>
  </w:style>
  <w:style w:type="paragraph" w:styleId="Tekstpodstawowy2">
    <w:name w:val="Body Text 2"/>
    <w:basedOn w:val="Normalny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Renata Kwas-Rogowska</dc:creator>
  <cp:keywords/>
  <cp:lastModifiedBy>Maria Lepa</cp:lastModifiedBy>
  <cp:revision>3</cp:revision>
  <cp:lastPrinted>2000-12-12T17:01:00Z</cp:lastPrinted>
  <dcterms:created xsi:type="dcterms:W3CDTF">2023-08-14T07:31:00Z</dcterms:created>
  <dcterms:modified xsi:type="dcterms:W3CDTF">2023-08-14T08:22:00Z</dcterms:modified>
</cp:coreProperties>
</file>