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A13FD" w14:textId="5B2E755F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2DA16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A95099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29DA94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BF67A55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9C009B0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174073B1" w14:textId="77777777" w:rsidR="00197FAC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EA2FD1B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6DD4CA4D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61CF7B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1E615D8E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184EC916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218502D2" w14:textId="77777777" w:rsidR="00197FAC" w:rsidRPr="006666C9" w:rsidRDefault="00197FAC" w:rsidP="00197FA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5B8B65C" w14:textId="54DE975C" w:rsidR="00197FAC" w:rsidRDefault="00197FAC" w:rsidP="00197FAC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BA85CD3" w14:textId="77777777" w:rsidR="008C406D" w:rsidRPr="00197FAC" w:rsidRDefault="008C406D" w:rsidP="00197F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B68083" w14:textId="5FB4F588" w:rsidR="00580ED4" w:rsidRPr="008C406D" w:rsidRDefault="00197FAC" w:rsidP="008C406D">
      <w:pPr>
        <w:spacing w:line="360" w:lineRule="auto"/>
      </w:pPr>
      <w:r>
        <w:t>Do: Nazwa i siedziba Zamawiającego:</w:t>
      </w:r>
    </w:p>
    <w:p w14:paraId="1EA6514B" w14:textId="6D1E3A7B" w:rsidR="00436BEF" w:rsidRPr="00436BEF" w:rsidRDefault="00436BEF" w:rsidP="008D2AB8">
      <w:pPr>
        <w:ind w:right="-110"/>
        <w:rPr>
          <w:b/>
        </w:rPr>
      </w:pPr>
      <w:r w:rsidRPr="00436BEF">
        <w:rPr>
          <w:b/>
        </w:rPr>
        <w:t>Akademia Górniczo - Hutnicza</w:t>
      </w:r>
    </w:p>
    <w:p w14:paraId="6D897639" w14:textId="77777777" w:rsidR="00436BEF" w:rsidRPr="00436BEF" w:rsidRDefault="00436BEF" w:rsidP="008D2AB8">
      <w:pPr>
        <w:ind w:right="-110"/>
        <w:rPr>
          <w:b/>
        </w:rPr>
      </w:pPr>
      <w:r w:rsidRPr="00436BEF">
        <w:rPr>
          <w:b/>
        </w:rPr>
        <w:t>im. Stanisława Staszica w Krakowie</w:t>
      </w:r>
    </w:p>
    <w:p w14:paraId="4D894997" w14:textId="77777777" w:rsidR="008D2AB8" w:rsidRDefault="00436BEF" w:rsidP="008D2AB8">
      <w:pPr>
        <w:ind w:right="-110"/>
        <w:rPr>
          <w:b/>
        </w:rPr>
      </w:pPr>
      <w:r w:rsidRPr="00436B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6D8FA74" w14:textId="77777777" w:rsidR="008D2AB8" w:rsidRDefault="00436BEF" w:rsidP="008D2AB8">
      <w:pPr>
        <w:ind w:right="-110"/>
        <w:rPr>
          <w:b/>
        </w:rPr>
      </w:pPr>
      <w:r w:rsidRPr="00436BEF">
        <w:rPr>
          <w:b/>
        </w:rPr>
        <w:t>Al. Mickiewicza</w:t>
      </w:r>
      <w:r w:rsidR="008D2AB8">
        <w:rPr>
          <w:b/>
        </w:rPr>
        <w:t xml:space="preserve"> </w:t>
      </w:r>
      <w:r w:rsidRPr="00436BEF">
        <w:rPr>
          <w:b/>
        </w:rPr>
        <w:t>30</w:t>
      </w:r>
      <w:r w:rsidR="008D2AB8">
        <w:rPr>
          <w:b/>
        </w:rPr>
        <w:t xml:space="preserve"> </w:t>
      </w:r>
    </w:p>
    <w:p w14:paraId="6D0CEA63" w14:textId="77777777" w:rsidR="008D2AB8" w:rsidRDefault="00436BEF" w:rsidP="008D2AB8">
      <w:pPr>
        <w:rPr>
          <w:b/>
        </w:rPr>
      </w:pPr>
      <w:r w:rsidRPr="00436BEF">
        <w:rPr>
          <w:b/>
        </w:rPr>
        <w:t>30-059</w:t>
      </w:r>
      <w:r w:rsidR="008D2AB8">
        <w:rPr>
          <w:b/>
        </w:rPr>
        <w:t xml:space="preserve"> </w:t>
      </w:r>
      <w:r w:rsidRPr="00436BEF">
        <w:rPr>
          <w:b/>
        </w:rPr>
        <w:t>Kraków</w:t>
      </w:r>
      <w:r w:rsidR="008D2AB8">
        <w:rPr>
          <w:b/>
        </w:rPr>
        <w:t xml:space="preserve">,  </w:t>
      </w:r>
    </w:p>
    <w:p w14:paraId="2388C54A" w14:textId="77777777" w:rsidR="008D2AB8" w:rsidRDefault="008D2AB8" w:rsidP="008D2AB8">
      <w:pPr>
        <w:ind w:firstLine="3969"/>
        <w:rPr>
          <w:b/>
        </w:rPr>
      </w:pPr>
    </w:p>
    <w:p w14:paraId="51055BF5" w14:textId="6ED3EA5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53959" w:rsidRPr="00553959">
        <w:rPr>
          <w:b/>
        </w:rPr>
        <w:t xml:space="preserve">dostawa </w:t>
      </w:r>
      <w:proofErr w:type="spellStart"/>
      <w:r w:rsidR="00553959" w:rsidRPr="00553959">
        <w:rPr>
          <w:b/>
        </w:rPr>
        <w:t>subwoofera</w:t>
      </w:r>
      <w:proofErr w:type="spellEnd"/>
      <w:r w:rsidR="00553959" w:rsidRPr="00553959">
        <w:rPr>
          <w:b/>
        </w:rPr>
        <w:t xml:space="preserve"> aktywnego i głośników stereo pasywnych  dla </w:t>
      </w:r>
      <w:proofErr w:type="spellStart"/>
      <w:r w:rsidR="00553959" w:rsidRPr="00553959">
        <w:rPr>
          <w:b/>
        </w:rPr>
        <w:t>WIEiT</w:t>
      </w:r>
      <w:proofErr w:type="spellEnd"/>
      <w:r w:rsidR="00553959" w:rsidRPr="00553959">
        <w:rPr>
          <w:b/>
        </w:rPr>
        <w:t xml:space="preserve"> - KC-zp.272-466/23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5A5A90F" w14:textId="77777777" w:rsidR="008D2AB8" w:rsidRDefault="008D2AB8" w:rsidP="008D2AB8">
      <w:pPr>
        <w:tabs>
          <w:tab w:val="right" w:pos="9000"/>
        </w:tabs>
      </w:pPr>
    </w:p>
    <w:p w14:paraId="4F53833C" w14:textId="1221D823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580ED4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580ED4">
        <w:rPr>
          <w:b/>
        </w:rPr>
        <w:t xml:space="preserve"> </w:t>
      </w:r>
      <w:r>
        <w:rPr>
          <w:b/>
        </w:rPr>
        <w:t>PLN</w:t>
      </w:r>
    </w:p>
    <w:p w14:paraId="51DE660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BFCA3C2" w14:textId="4198C13A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80ED4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580ED4">
        <w:rPr>
          <w:b/>
        </w:rPr>
        <w:t xml:space="preserve"> </w:t>
      </w:r>
      <w:r>
        <w:rPr>
          <w:b/>
        </w:rPr>
        <w:t>PLN</w:t>
      </w:r>
    </w:p>
    <w:p w14:paraId="0623306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F05B578" w14:textId="6CD9D112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80ED4">
        <w:t xml:space="preserve"> </w:t>
      </w:r>
      <w:r w:rsidRPr="00FB1B4F">
        <w:t>.......................................................................................................................</w:t>
      </w:r>
    </w:p>
    <w:p w14:paraId="690F775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16207AB" w14:textId="1BA8B656" w:rsidR="008D2AB8" w:rsidRDefault="008D2AB8" w:rsidP="008D2AB8">
      <w:pPr>
        <w:pStyle w:val="Tekstpodstawowy"/>
      </w:pPr>
      <w:r>
        <w:t>Powyższa cena zawiera podatek VAT w wysokości .......... % tj.</w:t>
      </w:r>
      <w:r w:rsidR="00580ED4">
        <w:t xml:space="preserve"> </w:t>
      </w:r>
      <w:r>
        <w:t>…………………….</w:t>
      </w:r>
      <w:r w:rsidR="00580ED4">
        <w:t xml:space="preserve"> </w:t>
      </w:r>
      <w:r>
        <w:t>PLN</w:t>
      </w:r>
    </w:p>
    <w:p w14:paraId="78CCF466" w14:textId="0DBEA2CF" w:rsidR="00FE545C" w:rsidRDefault="00580ED4" w:rsidP="008D2AB8">
      <w:pPr>
        <w:pStyle w:val="Tekstpodstawowy"/>
        <w:rPr>
          <w:b w:val="0"/>
        </w:rPr>
      </w:pPr>
      <w:r>
        <w:t>Producent/</w:t>
      </w:r>
      <w:r w:rsidR="00FE545C">
        <w:t xml:space="preserve">model </w:t>
      </w:r>
      <w:r w:rsidR="00FE545C" w:rsidRPr="00580ED4">
        <w:t xml:space="preserve">zaoferowanego </w:t>
      </w:r>
      <w:proofErr w:type="spellStart"/>
      <w:r w:rsidR="00894323" w:rsidRPr="00553959">
        <w:t>subwoofera</w:t>
      </w:r>
      <w:proofErr w:type="spellEnd"/>
      <w:r w:rsidR="00894323" w:rsidRPr="00553959">
        <w:t xml:space="preserve"> aktywnego</w:t>
      </w:r>
      <w:r w:rsidRPr="00580ED4">
        <w:t xml:space="preserve">: </w:t>
      </w:r>
      <w:r w:rsidR="00FE545C" w:rsidRPr="00580ED4">
        <w:t xml:space="preserve"> </w:t>
      </w:r>
      <w:r w:rsidR="00894323">
        <w:t>.</w:t>
      </w:r>
      <w:r w:rsidR="00FE545C" w:rsidRPr="00580ED4">
        <w:rPr>
          <w:b w:val="0"/>
        </w:rPr>
        <w:t>……………………</w:t>
      </w:r>
      <w:r w:rsidR="003A4524">
        <w:rPr>
          <w:b w:val="0"/>
        </w:rPr>
        <w:t>……….</w:t>
      </w:r>
    </w:p>
    <w:p w14:paraId="207270D8" w14:textId="46785997" w:rsidR="00894323" w:rsidRDefault="00894323" w:rsidP="00894323">
      <w:pPr>
        <w:pStyle w:val="Tekstpodstawowy"/>
      </w:pPr>
      <w:r>
        <w:lastRenderedPageBreak/>
        <w:t xml:space="preserve">Producent/model </w:t>
      </w:r>
      <w:r w:rsidRPr="00580ED4">
        <w:t>zaoferowan</w:t>
      </w:r>
      <w:r>
        <w:t>ych głośników</w:t>
      </w:r>
      <w:r w:rsidRPr="00580ED4">
        <w:t xml:space="preserve">:  </w:t>
      </w:r>
      <w:r>
        <w:t>.</w:t>
      </w:r>
      <w:r w:rsidRPr="00580ED4">
        <w:rPr>
          <w:b w:val="0"/>
        </w:rPr>
        <w:t>……………………</w:t>
      </w:r>
      <w:r>
        <w:rPr>
          <w:b w:val="0"/>
        </w:rPr>
        <w:t>……….</w:t>
      </w:r>
    </w:p>
    <w:p w14:paraId="2239DA25" w14:textId="77777777" w:rsidR="00894323" w:rsidRDefault="00894323" w:rsidP="008D2AB8">
      <w:pPr>
        <w:pStyle w:val="Tekstpodstawowy"/>
      </w:pPr>
    </w:p>
    <w:p w14:paraId="69C8DF9E" w14:textId="1A730D6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580ED4">
        <w:rPr>
          <w:b/>
          <w:bCs/>
        </w:rPr>
        <w:t>………</w:t>
      </w:r>
      <w:r w:rsidR="00580ED4" w:rsidRPr="00580ED4">
        <w:rPr>
          <w:b/>
          <w:bCs/>
        </w:rPr>
        <w:t xml:space="preserve"> dni od daty podpisania umowy</w:t>
      </w:r>
      <w:r w:rsidR="00580ED4">
        <w:t xml:space="preserve"> </w:t>
      </w:r>
      <w:r w:rsidRPr="0022732C">
        <w:rPr>
          <w:i/>
          <w:highlight w:val="yellow"/>
        </w:rPr>
        <w:t>(kryterium oceny ofert)</w:t>
      </w:r>
    </w:p>
    <w:p w14:paraId="5A37A642" w14:textId="52D25E2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580ED4">
        <w:rPr>
          <w:b/>
          <w:bCs/>
        </w:rPr>
        <w:t>…………</w:t>
      </w:r>
      <w:r w:rsidR="00580ED4" w:rsidRPr="00580ED4">
        <w:rPr>
          <w:b/>
          <w:bCs/>
        </w:rPr>
        <w:t xml:space="preserve"> miesięcy</w:t>
      </w:r>
      <w:r w:rsidR="00580ED4">
        <w:t xml:space="preserve"> </w:t>
      </w:r>
    </w:p>
    <w:p w14:paraId="23F227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188E52E" w14:textId="233A0D19" w:rsidR="008D2AB8" w:rsidRDefault="008D2AB8" w:rsidP="00580ED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B567AC" w:rsidRPr="00664B34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B567AC" w:rsidRPr="00664B34">
        <w:rPr>
          <w:bCs/>
          <w:sz w:val="22"/>
          <w:szCs w:val="22"/>
        </w:rPr>
        <w:br/>
        <w:t>o podatku od towarów i usług.</w:t>
      </w:r>
    </w:p>
    <w:p w14:paraId="4BCCC657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9505118" w14:textId="77777777" w:rsidR="008C406D" w:rsidRPr="006666C9" w:rsidRDefault="008C406D" w:rsidP="008C40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94401A7" w14:textId="77777777" w:rsidR="008C406D" w:rsidRPr="006666C9" w:rsidRDefault="008C406D" w:rsidP="008C40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5100356A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0E03DE" w14:textId="77777777" w:rsidR="008C406D" w:rsidRPr="006666C9" w:rsidRDefault="008C406D" w:rsidP="008C406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B725C2" w14:textId="77777777" w:rsidR="008C406D" w:rsidRPr="006666C9" w:rsidRDefault="008C406D" w:rsidP="008C406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30293F" w14:textId="77777777" w:rsidR="008C406D" w:rsidRPr="006666C9" w:rsidRDefault="008C406D" w:rsidP="008C40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C406D" w:rsidRPr="006666C9" w14:paraId="0B521F2C" w14:textId="77777777" w:rsidTr="009A7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AF7FB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82476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669BA4C2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C9F8F" w14:textId="77777777" w:rsidR="008C406D" w:rsidRPr="006666C9" w:rsidRDefault="008C406D" w:rsidP="009A7F4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8C406D" w:rsidRPr="006666C9" w14:paraId="1D178842" w14:textId="77777777" w:rsidTr="009A7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295F3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F899B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EE296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C406D" w:rsidRPr="006666C9" w14:paraId="33A8FB0B" w14:textId="77777777" w:rsidTr="009A7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317E1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7ECA6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E9B50" w14:textId="77777777" w:rsidR="008C406D" w:rsidRPr="006666C9" w:rsidRDefault="008C406D" w:rsidP="009A7F4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B3AA90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BA340CA" w14:textId="77777777" w:rsidR="008C406D" w:rsidRPr="006666C9" w:rsidRDefault="008C406D" w:rsidP="008C406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0F93D35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ADDA17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C949B43" w14:textId="77777777" w:rsidR="008C406D" w:rsidRPr="006666C9" w:rsidRDefault="008C406D" w:rsidP="008C40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C1563A8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B9D09DD" w14:textId="77777777" w:rsidR="008C406D" w:rsidRPr="006666C9" w:rsidRDefault="008C406D" w:rsidP="008C406D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901112" w14:textId="77777777" w:rsidR="008C406D" w:rsidRPr="006666C9" w:rsidRDefault="008C406D" w:rsidP="008C406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BEB9258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6759F349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0D73601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3F68DA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2AA65EA5" w14:textId="77777777" w:rsidR="008C406D" w:rsidRPr="006666C9" w:rsidRDefault="008C406D" w:rsidP="008C40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B89B103" w14:textId="77777777" w:rsidR="008C406D" w:rsidRPr="006666C9" w:rsidRDefault="008C406D" w:rsidP="008C406D">
      <w:pPr>
        <w:spacing w:line="360" w:lineRule="auto"/>
        <w:ind w:left="1440"/>
        <w:jc w:val="both"/>
        <w:rPr>
          <w:sz w:val="22"/>
          <w:szCs w:val="22"/>
        </w:rPr>
      </w:pPr>
    </w:p>
    <w:p w14:paraId="7C58AE75" w14:textId="77777777" w:rsidR="008C406D" w:rsidRPr="006666C9" w:rsidRDefault="008C406D" w:rsidP="008C406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00C0CB6" w14:textId="77777777" w:rsidR="008C406D" w:rsidRDefault="008C406D" w:rsidP="00FE545C">
      <w:pPr>
        <w:rPr>
          <w:b/>
          <w:sz w:val="22"/>
          <w:szCs w:val="22"/>
          <w:u w:val="single"/>
        </w:rPr>
      </w:pPr>
    </w:p>
    <w:sectPr w:rsidR="008C40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5C4A1" w14:textId="77777777" w:rsidR="00A130D6" w:rsidRDefault="00A130D6">
      <w:r>
        <w:separator/>
      </w:r>
    </w:p>
  </w:endnote>
  <w:endnote w:type="continuationSeparator" w:id="0">
    <w:p w14:paraId="71053946" w14:textId="77777777" w:rsidR="00A130D6" w:rsidRDefault="00A1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27664" w14:textId="77777777" w:rsidR="00436BEF" w:rsidRDefault="00436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759A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96CA" w14:textId="77777777" w:rsidR="00436BEF" w:rsidRDefault="00436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06DBF" w14:textId="77777777" w:rsidR="00A130D6" w:rsidRDefault="00A130D6">
      <w:r>
        <w:separator/>
      </w:r>
    </w:p>
  </w:footnote>
  <w:footnote w:type="continuationSeparator" w:id="0">
    <w:p w14:paraId="38B1F6E7" w14:textId="77777777" w:rsidR="00A130D6" w:rsidRDefault="00A13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1631" w14:textId="77777777" w:rsidR="00436BEF" w:rsidRDefault="00436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C6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283AAC1" w14:textId="13CA1BAB" w:rsidR="004B5868" w:rsidRDefault="00C81DBE">
    <w:pPr>
      <w:pStyle w:val="Nagwek"/>
      <w:rPr>
        <w:noProof/>
      </w:rPr>
    </w:pPr>
    <w:r>
      <w:rPr>
        <w:noProof/>
      </w:rPr>
      <w:drawing>
        <wp:inline distT="0" distB="0" distL="0" distR="0" wp14:anchorId="794FDA80" wp14:editId="25A70727">
          <wp:extent cx="6110605" cy="840105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060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3CCDFE" w14:textId="77777777" w:rsidR="004B5868" w:rsidRPr="004B5868" w:rsidRDefault="004B5868" w:rsidP="004B5868">
    <w:pPr>
      <w:jc w:val="center"/>
      <w:rPr>
        <w:rFonts w:ascii="Arial" w:hAnsi="Arial"/>
        <w:sz w:val="18"/>
        <w:szCs w:val="18"/>
      </w:rPr>
    </w:pPr>
    <w:r w:rsidRPr="004B5868">
      <w:rPr>
        <w:rFonts w:ascii="Arial" w:hAnsi="Arial"/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FDCA898" w14:textId="77777777" w:rsidR="004B5868" w:rsidRDefault="004B5868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F005" w14:textId="77777777" w:rsidR="00436BEF" w:rsidRDefault="00436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4787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06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1381588">
    <w:abstractNumId w:val="0"/>
  </w:num>
  <w:num w:numId="4" w16cid:durableId="813913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B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7FAC"/>
    <w:rsid w:val="001D4612"/>
    <w:rsid w:val="00207E98"/>
    <w:rsid w:val="002723B0"/>
    <w:rsid w:val="00315A4A"/>
    <w:rsid w:val="003A4524"/>
    <w:rsid w:val="00436BEF"/>
    <w:rsid w:val="004B5868"/>
    <w:rsid w:val="004B7300"/>
    <w:rsid w:val="004C6753"/>
    <w:rsid w:val="00553959"/>
    <w:rsid w:val="00580ED4"/>
    <w:rsid w:val="00595C87"/>
    <w:rsid w:val="005D2C65"/>
    <w:rsid w:val="005E6D94"/>
    <w:rsid w:val="0063384F"/>
    <w:rsid w:val="00643C6F"/>
    <w:rsid w:val="00646202"/>
    <w:rsid w:val="0065290F"/>
    <w:rsid w:val="006815F6"/>
    <w:rsid w:val="00722FBE"/>
    <w:rsid w:val="007748F0"/>
    <w:rsid w:val="007A4321"/>
    <w:rsid w:val="00833933"/>
    <w:rsid w:val="00853083"/>
    <w:rsid w:val="00894323"/>
    <w:rsid w:val="008B2F0C"/>
    <w:rsid w:val="008B4928"/>
    <w:rsid w:val="008C406D"/>
    <w:rsid w:val="008D2AB8"/>
    <w:rsid w:val="008F1C66"/>
    <w:rsid w:val="00970FE4"/>
    <w:rsid w:val="00A0022B"/>
    <w:rsid w:val="00A130D6"/>
    <w:rsid w:val="00A346FE"/>
    <w:rsid w:val="00A47B4D"/>
    <w:rsid w:val="00A83018"/>
    <w:rsid w:val="00B567AC"/>
    <w:rsid w:val="00B760D3"/>
    <w:rsid w:val="00B774DC"/>
    <w:rsid w:val="00C81DB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FCBFA7"/>
  <w15:chartTrackingRefBased/>
  <w15:docId w15:val="{D539EB57-C95E-465C-9E92-B7B155CDB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520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2023-08-10T07:10:00Z</cp:lastPrinted>
  <dcterms:created xsi:type="dcterms:W3CDTF">2023-08-10T07:10:00Z</dcterms:created>
  <dcterms:modified xsi:type="dcterms:W3CDTF">2023-08-10T07:10:00Z</dcterms:modified>
</cp:coreProperties>
</file>