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34289" w14:textId="77777777" w:rsidR="001C6342" w:rsidRPr="00240E71" w:rsidRDefault="001C6342" w:rsidP="001C634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54D1BED" w14:textId="77777777" w:rsidR="001C6342" w:rsidRPr="0022732C" w:rsidRDefault="001C6342" w:rsidP="001C634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C9D9AA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NAZWA WYKONAWCY:……………………………………………………………………..</w:t>
      </w:r>
    </w:p>
    <w:p w14:paraId="02B02CCC" w14:textId="77777777" w:rsidR="001C6342" w:rsidRPr="001C6342" w:rsidRDefault="001C6342" w:rsidP="001C634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C63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BB34003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ADRES:…………………………………………………………………………………………</w:t>
      </w:r>
    </w:p>
    <w:p w14:paraId="66AB8BE1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WOJEWÓDZTWO …………………………….....</w:t>
      </w:r>
    </w:p>
    <w:p w14:paraId="5E2230F2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C6342">
        <w:rPr>
          <w:sz w:val="22"/>
          <w:szCs w:val="22"/>
          <w:lang w:val="de-DE"/>
        </w:rPr>
        <w:t>TEL.</w:t>
      </w:r>
      <w:r w:rsidRPr="001C6342">
        <w:rPr>
          <w:sz w:val="22"/>
          <w:szCs w:val="22"/>
        </w:rPr>
        <w:t>……………………………………………………………………………………………..</w:t>
      </w:r>
    </w:p>
    <w:p w14:paraId="60BC9791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C6342">
        <w:rPr>
          <w:sz w:val="22"/>
          <w:szCs w:val="22"/>
          <w:lang w:val="de-DE"/>
        </w:rPr>
        <w:t xml:space="preserve">FAX </w:t>
      </w:r>
      <w:r w:rsidRPr="001C6342">
        <w:rPr>
          <w:sz w:val="22"/>
          <w:szCs w:val="22"/>
        </w:rPr>
        <w:t>…………………………………………………………………………………………….</w:t>
      </w:r>
    </w:p>
    <w:p w14:paraId="3E0F85D8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C63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48E8615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  <w:lang w:val="de-DE"/>
        </w:rPr>
        <w:t xml:space="preserve">NIP…………………………………. </w:t>
      </w:r>
      <w:r w:rsidRPr="001C6342">
        <w:rPr>
          <w:sz w:val="22"/>
          <w:szCs w:val="22"/>
        </w:rPr>
        <w:t>REGON:………………………………………………...</w:t>
      </w:r>
    </w:p>
    <w:p w14:paraId="1ABAD2EF" w14:textId="77777777" w:rsidR="001C6342" w:rsidRPr="001C6342" w:rsidRDefault="001C6342" w:rsidP="001C634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BANK/ NR KONTA ……………………………………………………………………………</w:t>
      </w:r>
    </w:p>
    <w:p w14:paraId="0C3AE5AE" w14:textId="77777777" w:rsidR="001C6342" w:rsidRPr="001C6342" w:rsidRDefault="001C6342" w:rsidP="001C6342">
      <w:pPr>
        <w:spacing w:line="360" w:lineRule="auto"/>
        <w:rPr>
          <w:sz w:val="22"/>
          <w:szCs w:val="22"/>
        </w:rPr>
      </w:pPr>
      <w:r w:rsidRPr="001C6342">
        <w:rPr>
          <w:sz w:val="22"/>
          <w:szCs w:val="22"/>
        </w:rPr>
        <w:t>Do: Nazwa i siedziba Zamawiającego:</w:t>
      </w:r>
    </w:p>
    <w:p w14:paraId="4A8A094B" w14:textId="77777777" w:rsidR="001C6342" w:rsidRPr="001C6342" w:rsidRDefault="001C6342" w:rsidP="001C6342">
      <w:pPr>
        <w:ind w:right="-110"/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>Akademia Górniczo – Hutnicza im. Stanisława Staszica w Krakowie</w:t>
      </w:r>
    </w:p>
    <w:p w14:paraId="2C936E38" w14:textId="77777777" w:rsidR="001C6342" w:rsidRPr="001C6342" w:rsidRDefault="001C6342" w:rsidP="001C6342">
      <w:pPr>
        <w:ind w:right="-110"/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 xml:space="preserve">Dział Zamówień Publicznych </w:t>
      </w:r>
    </w:p>
    <w:p w14:paraId="2EF82A5E" w14:textId="77777777" w:rsidR="001C6342" w:rsidRPr="001C6342" w:rsidRDefault="001C6342" w:rsidP="001C6342">
      <w:pPr>
        <w:ind w:right="-110"/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 xml:space="preserve">Al. Mickiewicza 30, 30-059 Kraków,  </w:t>
      </w:r>
    </w:p>
    <w:p w14:paraId="017E31B1" w14:textId="77777777" w:rsidR="001C6342" w:rsidRPr="001C6342" w:rsidRDefault="001C6342" w:rsidP="001C6342">
      <w:pPr>
        <w:ind w:firstLine="3969"/>
        <w:rPr>
          <w:b/>
          <w:sz w:val="22"/>
          <w:szCs w:val="22"/>
        </w:rPr>
      </w:pPr>
    </w:p>
    <w:p w14:paraId="61450919" w14:textId="77777777" w:rsidR="001C6342" w:rsidRPr="001C6342" w:rsidRDefault="001C6342" w:rsidP="001C6342">
      <w:pPr>
        <w:spacing w:after="120"/>
        <w:jc w:val="both"/>
        <w:rPr>
          <w:b/>
          <w:sz w:val="22"/>
          <w:szCs w:val="22"/>
          <w:lang w:eastAsia="zh-CN"/>
        </w:rPr>
      </w:pPr>
      <w:r w:rsidRPr="001C6342">
        <w:rPr>
          <w:sz w:val="22"/>
          <w:szCs w:val="22"/>
        </w:rPr>
        <w:t xml:space="preserve">W odpowiedzi na ogłoszenie o zamówieniu dotyczące przetargu nieograniczonego, którego przedmiotem jest </w:t>
      </w:r>
      <w:r w:rsidRPr="001C6342">
        <w:rPr>
          <w:b/>
          <w:sz w:val="22"/>
          <w:szCs w:val="22"/>
        </w:rPr>
        <w:t>na</w:t>
      </w:r>
      <w:r w:rsidRPr="001C6342">
        <w:rPr>
          <w:b/>
          <w:sz w:val="22"/>
          <w:szCs w:val="22"/>
          <w:lang w:eastAsia="zh-CN"/>
        </w:rPr>
        <w:t xml:space="preserve">: </w:t>
      </w:r>
      <w:r w:rsidR="00856F41">
        <w:rPr>
          <w:b/>
          <w:sz w:val="22"/>
          <w:szCs w:val="22"/>
          <w:lang w:eastAsia="zh-CN"/>
        </w:rPr>
        <w:t>O</w:t>
      </w:r>
      <w:r w:rsidRPr="001C6342">
        <w:rPr>
          <w:b/>
          <w:sz w:val="22"/>
          <w:szCs w:val="22"/>
          <w:lang w:eastAsia="zh-CN"/>
        </w:rPr>
        <w:t>bsługa szatni w pawilonach AGH - KC-zp.272-</w:t>
      </w:r>
      <w:r w:rsidR="00856F41">
        <w:rPr>
          <w:b/>
          <w:sz w:val="22"/>
          <w:szCs w:val="22"/>
          <w:lang w:eastAsia="zh-CN"/>
        </w:rPr>
        <w:t>460/23</w:t>
      </w:r>
      <w:r w:rsidRPr="001C6342">
        <w:rPr>
          <w:b/>
          <w:sz w:val="22"/>
          <w:szCs w:val="22"/>
        </w:rPr>
        <w:t xml:space="preserve">, </w:t>
      </w:r>
      <w:r w:rsidRPr="001C6342">
        <w:rPr>
          <w:sz w:val="22"/>
          <w:szCs w:val="22"/>
        </w:rPr>
        <w:t xml:space="preserve">oferuję realizację przedmiotu zamówienia, zgodnie z wymaganiami </w:t>
      </w:r>
      <w:r w:rsidRPr="001C6342">
        <w:rPr>
          <w:bCs/>
          <w:sz w:val="22"/>
          <w:szCs w:val="22"/>
        </w:rPr>
        <w:t>Zamawiającego, składamy ofertę na wykonanie przedmiotu zamówienia zgodnie z treścią SWZ</w:t>
      </w:r>
      <w:r w:rsidRPr="001C6342">
        <w:rPr>
          <w:sz w:val="22"/>
          <w:szCs w:val="22"/>
        </w:rPr>
        <w:t>.</w:t>
      </w:r>
    </w:p>
    <w:p w14:paraId="307AEDF5" w14:textId="77777777" w:rsidR="001C6342" w:rsidRPr="00CE1382" w:rsidRDefault="001C6342" w:rsidP="001C6342">
      <w:pPr>
        <w:tabs>
          <w:tab w:val="right" w:pos="9000"/>
        </w:tabs>
        <w:rPr>
          <w:sz w:val="20"/>
          <w:szCs w:val="20"/>
        </w:rPr>
      </w:pPr>
    </w:p>
    <w:p w14:paraId="7707A831" w14:textId="77777777" w:rsidR="001C6342" w:rsidRPr="001C6342" w:rsidRDefault="001C6342" w:rsidP="001C6342">
      <w:pPr>
        <w:tabs>
          <w:tab w:val="right" w:pos="9000"/>
        </w:tabs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>Cena brutto za 1  roboczogodzinę wynosi: ..................... PLN</w:t>
      </w:r>
    </w:p>
    <w:p w14:paraId="7BCC57FC" w14:textId="77777777" w:rsidR="001C6342" w:rsidRPr="001C6342" w:rsidRDefault="001C6342" w:rsidP="001C6342">
      <w:pPr>
        <w:tabs>
          <w:tab w:val="right" w:pos="9000"/>
        </w:tabs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>(słownie: .................................................)</w:t>
      </w:r>
    </w:p>
    <w:p w14:paraId="695845DF" w14:textId="77777777" w:rsidR="001C6342" w:rsidRPr="001C6342" w:rsidRDefault="001C6342" w:rsidP="001C6342">
      <w:pPr>
        <w:tabs>
          <w:tab w:val="right" w:pos="9000"/>
        </w:tabs>
        <w:rPr>
          <w:b/>
          <w:sz w:val="22"/>
          <w:szCs w:val="22"/>
        </w:rPr>
      </w:pPr>
    </w:p>
    <w:p w14:paraId="7A7D686E" w14:textId="2C3FF04C" w:rsidR="001C6342" w:rsidRPr="001C6342" w:rsidRDefault="001C6342" w:rsidP="001C6342">
      <w:pPr>
        <w:tabs>
          <w:tab w:val="right" w:pos="9000"/>
        </w:tabs>
        <w:rPr>
          <w:sz w:val="22"/>
          <w:szCs w:val="22"/>
        </w:rPr>
      </w:pPr>
      <w:r w:rsidRPr="001C6342">
        <w:rPr>
          <w:b/>
          <w:sz w:val="22"/>
          <w:szCs w:val="22"/>
        </w:rPr>
        <w:t xml:space="preserve">Cena brutto </w:t>
      </w:r>
      <w:r w:rsidRPr="001C6342">
        <w:rPr>
          <w:b/>
          <w:bCs/>
          <w:sz w:val="22"/>
          <w:szCs w:val="22"/>
        </w:rPr>
        <w:t>za maksymalny zakres zamówienia  tj.</w:t>
      </w:r>
      <w:r w:rsidRPr="001C6342">
        <w:rPr>
          <w:bCs/>
          <w:sz w:val="22"/>
          <w:szCs w:val="22"/>
        </w:rPr>
        <w:t xml:space="preserve"> </w:t>
      </w:r>
      <w:r w:rsidRPr="00093217">
        <w:rPr>
          <w:b/>
          <w:bCs/>
          <w:sz w:val="22"/>
          <w:szCs w:val="22"/>
        </w:rPr>
        <w:t>38</w:t>
      </w:r>
      <w:r w:rsidR="00093217" w:rsidRPr="00093217">
        <w:rPr>
          <w:b/>
          <w:bCs/>
          <w:sz w:val="22"/>
          <w:szCs w:val="22"/>
        </w:rPr>
        <w:t xml:space="preserve"> 374</w:t>
      </w:r>
      <w:r w:rsidRPr="00093217">
        <w:rPr>
          <w:b/>
          <w:bCs/>
          <w:sz w:val="22"/>
          <w:szCs w:val="22"/>
        </w:rPr>
        <w:t xml:space="preserve"> godzin</w:t>
      </w:r>
      <w:r w:rsidRPr="001C6342">
        <w:rPr>
          <w:b/>
          <w:bCs/>
          <w:sz w:val="22"/>
          <w:szCs w:val="22"/>
        </w:rPr>
        <w:t>: ............................. PLN</w:t>
      </w:r>
    </w:p>
    <w:p w14:paraId="381C3DCC" w14:textId="77777777" w:rsidR="001C6342" w:rsidRPr="001C6342" w:rsidRDefault="001C6342" w:rsidP="001C6342">
      <w:pPr>
        <w:widowControl w:val="0"/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>(słownie ....................................................................................................).</w:t>
      </w:r>
    </w:p>
    <w:p w14:paraId="2E7B7C13" w14:textId="77777777" w:rsidR="001C6342" w:rsidRPr="001C6342" w:rsidRDefault="001C6342" w:rsidP="001C6342">
      <w:pPr>
        <w:widowControl w:val="0"/>
        <w:rPr>
          <w:sz w:val="22"/>
          <w:szCs w:val="22"/>
        </w:rPr>
      </w:pPr>
      <w:r w:rsidRPr="001C6342">
        <w:rPr>
          <w:b/>
          <w:sz w:val="22"/>
          <w:szCs w:val="22"/>
        </w:rPr>
        <w:t xml:space="preserve">Powyższa cena zawiera właściwą stawkę podatku VAT. </w:t>
      </w:r>
    </w:p>
    <w:p w14:paraId="5253AAE2" w14:textId="77777777" w:rsidR="001C6342" w:rsidRPr="001C6342" w:rsidRDefault="001C6342" w:rsidP="001C6342">
      <w:pPr>
        <w:widowControl w:val="0"/>
        <w:ind w:right="1"/>
        <w:jc w:val="both"/>
        <w:rPr>
          <w:sz w:val="22"/>
          <w:szCs w:val="22"/>
        </w:rPr>
      </w:pPr>
      <w:r w:rsidRPr="001C6342">
        <w:rPr>
          <w:b/>
          <w:sz w:val="22"/>
          <w:szCs w:val="22"/>
        </w:rPr>
        <w:t xml:space="preserve">Termin realizacji umowy: </w:t>
      </w:r>
      <w:r w:rsidRPr="001C6342">
        <w:rPr>
          <w:b/>
          <w:sz w:val="22"/>
          <w:szCs w:val="22"/>
          <w:lang w:eastAsia="zh-CN"/>
        </w:rPr>
        <w:t>od daty podpisania umowy (nie wcześniej niż 02.10.2023 r)  do 30.04.2024 roku</w:t>
      </w:r>
      <w:r w:rsidRPr="001C6342">
        <w:rPr>
          <w:sz w:val="22"/>
          <w:szCs w:val="22"/>
          <w:lang w:eastAsia="zh-CN"/>
        </w:rPr>
        <w:t>.</w:t>
      </w:r>
    </w:p>
    <w:p w14:paraId="6ECF92F7" w14:textId="77777777" w:rsidR="001C6342" w:rsidRPr="001C6342" w:rsidRDefault="001C6342" w:rsidP="001C6342">
      <w:pPr>
        <w:rPr>
          <w:b/>
          <w:sz w:val="22"/>
          <w:szCs w:val="22"/>
        </w:rPr>
      </w:pPr>
    </w:p>
    <w:p w14:paraId="2C45F908" w14:textId="77777777" w:rsidR="001C6342" w:rsidRPr="001C6342" w:rsidRDefault="001C6342" w:rsidP="001C6342">
      <w:pPr>
        <w:ind w:right="-47"/>
        <w:jc w:val="both"/>
        <w:rPr>
          <w:sz w:val="22"/>
          <w:szCs w:val="22"/>
        </w:rPr>
      </w:pPr>
      <w:r w:rsidRPr="001C6342">
        <w:rPr>
          <w:b/>
          <w:sz w:val="22"/>
          <w:szCs w:val="22"/>
        </w:rPr>
        <w:t xml:space="preserve">Termin płatności: </w:t>
      </w:r>
      <w:r w:rsidRPr="001C6342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36F5F95" w14:textId="77777777" w:rsidR="001C6342" w:rsidRPr="001C6342" w:rsidRDefault="001C6342" w:rsidP="001C6342">
      <w:pPr>
        <w:rPr>
          <w:b/>
          <w:sz w:val="22"/>
          <w:szCs w:val="22"/>
          <w:highlight w:val="yellow"/>
          <w:u w:val="single"/>
        </w:rPr>
      </w:pPr>
    </w:p>
    <w:p w14:paraId="32B28908" w14:textId="77777777" w:rsidR="001C6342" w:rsidRPr="001C6342" w:rsidRDefault="001C6342" w:rsidP="001C6342">
      <w:pPr>
        <w:rPr>
          <w:b/>
          <w:sz w:val="22"/>
          <w:szCs w:val="22"/>
          <w:u w:val="single"/>
        </w:rPr>
      </w:pPr>
      <w:r w:rsidRPr="001C6342">
        <w:rPr>
          <w:b/>
          <w:sz w:val="22"/>
          <w:szCs w:val="22"/>
          <w:highlight w:val="yellow"/>
          <w:u w:val="single"/>
        </w:rPr>
        <w:t>Dla kryterium oceny ofert:</w:t>
      </w:r>
    </w:p>
    <w:p w14:paraId="063FD0B3" w14:textId="77777777" w:rsidR="001C6342" w:rsidRPr="001C6342" w:rsidRDefault="001C6342" w:rsidP="001C6342">
      <w:pPr>
        <w:ind w:left="31"/>
        <w:jc w:val="both"/>
        <w:rPr>
          <w:sz w:val="22"/>
          <w:szCs w:val="22"/>
          <w:lang w:eastAsia="x-none"/>
        </w:rPr>
      </w:pPr>
      <w:r w:rsidRPr="001C6342">
        <w:rPr>
          <w:sz w:val="22"/>
          <w:szCs w:val="22"/>
          <w:lang w:val="x-none" w:eastAsia="x-none"/>
        </w:rPr>
        <w:t xml:space="preserve">Zobowiązuję się do zatrudnienia do realizacji zamówienia </w:t>
      </w:r>
      <w:r w:rsidRPr="001C6342">
        <w:rPr>
          <w:sz w:val="22"/>
          <w:szCs w:val="22"/>
          <w:lang w:eastAsia="x-none"/>
        </w:rPr>
        <w:t xml:space="preserve">  </w:t>
      </w:r>
      <w:r w:rsidRPr="001C6342">
        <w:rPr>
          <w:b/>
          <w:sz w:val="22"/>
          <w:szCs w:val="22"/>
          <w:lang w:val="x-none" w:eastAsia="x-none"/>
        </w:rPr>
        <w:t xml:space="preserve">...... </w:t>
      </w:r>
      <w:r w:rsidRPr="001C6342">
        <w:rPr>
          <w:b/>
          <w:sz w:val="22"/>
          <w:szCs w:val="22"/>
          <w:lang w:eastAsia="x-none"/>
        </w:rPr>
        <w:t xml:space="preserve"> </w:t>
      </w:r>
      <w:r w:rsidRPr="001C6342">
        <w:rPr>
          <w:b/>
          <w:sz w:val="22"/>
          <w:szCs w:val="22"/>
          <w:lang w:val="x-none" w:eastAsia="x-none"/>
        </w:rPr>
        <w:t>osób niepełnosprawnych</w:t>
      </w:r>
      <w:r w:rsidRPr="001C6342">
        <w:rPr>
          <w:sz w:val="22"/>
          <w:szCs w:val="22"/>
          <w:lang w:val="x-none" w:eastAsia="x-none"/>
        </w:rPr>
        <w:t xml:space="preserve"> </w:t>
      </w:r>
      <w:r w:rsidRPr="001C6342">
        <w:rPr>
          <w:sz w:val="22"/>
          <w:szCs w:val="22"/>
          <w:u w:val="single"/>
          <w:lang w:val="x-none" w:eastAsia="x-none"/>
        </w:rPr>
        <w:t xml:space="preserve">posiadających stopień niepełnosprawności lekki lub umiarkowany </w:t>
      </w:r>
      <w:r w:rsidRPr="001C6342">
        <w:rPr>
          <w:sz w:val="22"/>
          <w:szCs w:val="22"/>
          <w:lang w:val="x-none" w:eastAsia="x-none"/>
        </w:rPr>
        <w:t>w rozumieniu ustawy</w:t>
      </w:r>
      <w:r w:rsidRPr="001C6342">
        <w:rPr>
          <w:sz w:val="22"/>
          <w:szCs w:val="22"/>
          <w:lang w:eastAsia="x-none"/>
        </w:rPr>
        <w:t xml:space="preserve"> </w:t>
      </w:r>
      <w:r w:rsidRPr="001C6342">
        <w:rPr>
          <w:sz w:val="22"/>
          <w:szCs w:val="22"/>
          <w:lang w:val="x-none" w:eastAsia="x-none"/>
        </w:rPr>
        <w:t>z dnia 27 sierpnia 1997 r</w:t>
      </w:r>
      <w:r w:rsidRPr="001C6342">
        <w:rPr>
          <w:b/>
          <w:sz w:val="22"/>
          <w:szCs w:val="22"/>
          <w:lang w:val="x-none" w:eastAsia="x-none"/>
        </w:rPr>
        <w:t xml:space="preserve"> </w:t>
      </w:r>
      <w:r w:rsidRPr="001C6342">
        <w:rPr>
          <w:bCs/>
          <w:sz w:val="22"/>
          <w:szCs w:val="22"/>
          <w:lang w:val="x-none" w:eastAsia="x-none"/>
        </w:rPr>
        <w:t>o rehabilitacji zawodowej i społecznej oraz zatrudnianiu osób niepełnosprawnych</w:t>
      </w:r>
      <w:r w:rsidRPr="001C6342">
        <w:rPr>
          <w:b/>
          <w:bCs/>
          <w:sz w:val="22"/>
          <w:szCs w:val="22"/>
          <w:lang w:eastAsia="x-none"/>
        </w:rPr>
        <w:t xml:space="preserve"> (</w:t>
      </w:r>
      <w:r w:rsidRPr="001C6342">
        <w:rPr>
          <w:sz w:val="22"/>
          <w:szCs w:val="22"/>
          <w:lang w:val="x-none" w:eastAsia="x-none"/>
        </w:rPr>
        <w:t>Dz. U. z 201</w:t>
      </w:r>
      <w:r w:rsidRPr="001C6342">
        <w:rPr>
          <w:sz w:val="22"/>
          <w:szCs w:val="22"/>
          <w:lang w:eastAsia="x-none"/>
        </w:rPr>
        <w:t>8</w:t>
      </w:r>
      <w:r w:rsidRPr="001C6342">
        <w:rPr>
          <w:sz w:val="22"/>
          <w:szCs w:val="22"/>
          <w:lang w:val="x-none" w:eastAsia="x-none"/>
        </w:rPr>
        <w:t xml:space="preserve"> r. </w:t>
      </w:r>
      <w:r w:rsidRPr="001C6342">
        <w:rPr>
          <w:sz w:val="22"/>
          <w:szCs w:val="22"/>
          <w:lang w:eastAsia="x-none"/>
        </w:rPr>
        <w:t xml:space="preserve"> poz. 511)</w:t>
      </w:r>
    </w:p>
    <w:p w14:paraId="59361FDE" w14:textId="77777777" w:rsidR="001C6342" w:rsidRPr="001C6342" w:rsidRDefault="001C6342" w:rsidP="001C6342">
      <w:pPr>
        <w:ind w:left="31"/>
        <w:jc w:val="both"/>
        <w:rPr>
          <w:sz w:val="22"/>
          <w:szCs w:val="22"/>
          <w:lang w:eastAsia="x-none"/>
        </w:rPr>
      </w:pPr>
    </w:p>
    <w:p w14:paraId="778A297D" w14:textId="77777777" w:rsidR="001C6342" w:rsidRPr="001C6342" w:rsidRDefault="001C6342" w:rsidP="001C6342">
      <w:pPr>
        <w:rPr>
          <w:b/>
          <w:sz w:val="22"/>
          <w:szCs w:val="22"/>
        </w:rPr>
      </w:pPr>
      <w:r w:rsidRPr="001C6342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A669D78" w14:textId="77777777" w:rsidR="001C6342" w:rsidRPr="001C6342" w:rsidRDefault="001C6342" w:rsidP="001C6342">
      <w:pPr>
        <w:rPr>
          <w:b/>
          <w:sz w:val="22"/>
          <w:szCs w:val="22"/>
        </w:rPr>
      </w:pPr>
    </w:p>
    <w:p w14:paraId="1DB3BE37" w14:textId="77777777" w:rsidR="001C6342" w:rsidRPr="001C6342" w:rsidRDefault="001C6342" w:rsidP="001C6342">
      <w:pPr>
        <w:rPr>
          <w:b/>
          <w:sz w:val="22"/>
          <w:szCs w:val="22"/>
          <w:u w:val="single"/>
        </w:rPr>
      </w:pPr>
      <w:r w:rsidRPr="001C6342">
        <w:rPr>
          <w:b/>
          <w:sz w:val="22"/>
          <w:szCs w:val="22"/>
          <w:u w:val="single"/>
        </w:rPr>
        <w:t>Jednocześnie Oświadczam/my, że:</w:t>
      </w:r>
    </w:p>
    <w:p w14:paraId="1395119C" w14:textId="77777777" w:rsidR="001C6342" w:rsidRPr="001C6342" w:rsidRDefault="001C6342" w:rsidP="001C634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1C6342">
        <w:rPr>
          <w:color w:val="000000"/>
          <w:sz w:val="22"/>
          <w:szCs w:val="22"/>
          <w:lang w:eastAsia="ar-SA"/>
        </w:rPr>
        <w:t xml:space="preserve">Jesteśmy </w:t>
      </w:r>
      <w:r w:rsidRPr="001C6342">
        <w:rPr>
          <w:sz w:val="22"/>
          <w:szCs w:val="22"/>
          <w:lang w:eastAsia="ar-SA"/>
        </w:rPr>
        <w:t>związani niniejszą ofertą przez 90 dni, licząc od dnia upływu terminu składania ofert, wskazanego w dokumentach zamówienia.</w:t>
      </w:r>
    </w:p>
    <w:p w14:paraId="58D1480A" w14:textId="77777777" w:rsidR="001C6342" w:rsidRPr="001C6342" w:rsidRDefault="001C6342" w:rsidP="001C63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1C6342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1C6342">
        <w:rPr>
          <w:sz w:val="22"/>
          <w:szCs w:val="22"/>
        </w:rPr>
        <w:t xml:space="preserve"> i nie wnosimy</w:t>
      </w:r>
      <w:r w:rsidRPr="001C6342">
        <w:rPr>
          <w:color w:val="000000"/>
          <w:sz w:val="22"/>
          <w:szCs w:val="22"/>
        </w:rPr>
        <w:t xml:space="preserve"> do nich żadnych </w:t>
      </w:r>
      <w:r w:rsidRPr="001C6342">
        <w:rPr>
          <w:sz w:val="22"/>
          <w:szCs w:val="22"/>
        </w:rPr>
        <w:t>zastrzeżeń.</w:t>
      </w:r>
    </w:p>
    <w:p w14:paraId="6FC59493" w14:textId="77777777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Oświadczam, że wypełniłem obowiązki informacyjne przewidziane w art. 13 lub art. 14 RODO</w:t>
      </w:r>
      <w:r w:rsidRPr="001C6342">
        <w:rPr>
          <w:sz w:val="22"/>
          <w:szCs w:val="22"/>
          <w:vertAlign w:val="superscript"/>
        </w:rPr>
        <w:t>1</w:t>
      </w:r>
      <w:r w:rsidRPr="001C634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1C6342">
        <w:rPr>
          <w:sz w:val="22"/>
          <w:szCs w:val="22"/>
          <w:vertAlign w:val="superscript"/>
        </w:rPr>
        <w:t>2</w:t>
      </w:r>
      <w:r w:rsidRPr="001C6342">
        <w:rPr>
          <w:sz w:val="22"/>
          <w:szCs w:val="22"/>
        </w:rPr>
        <w:t xml:space="preserve"> </w:t>
      </w:r>
    </w:p>
    <w:p w14:paraId="09E1CFA8" w14:textId="77777777" w:rsidR="001C6342" w:rsidRPr="001C6342" w:rsidRDefault="001C6342" w:rsidP="001C6342">
      <w:pPr>
        <w:ind w:left="360"/>
        <w:jc w:val="both"/>
        <w:rPr>
          <w:i/>
          <w:sz w:val="22"/>
          <w:szCs w:val="22"/>
        </w:rPr>
      </w:pPr>
      <w:r w:rsidRPr="001C6342">
        <w:rPr>
          <w:i/>
          <w:sz w:val="22"/>
          <w:szCs w:val="22"/>
          <w:vertAlign w:val="superscript"/>
        </w:rPr>
        <w:t>1</w:t>
      </w:r>
      <w:r w:rsidRPr="001C6342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E80413" w14:textId="77777777" w:rsidR="001C6342" w:rsidRPr="001C6342" w:rsidRDefault="001C6342" w:rsidP="001C6342">
      <w:pPr>
        <w:ind w:left="360"/>
        <w:jc w:val="both"/>
        <w:rPr>
          <w:i/>
          <w:sz w:val="22"/>
          <w:szCs w:val="22"/>
        </w:rPr>
      </w:pPr>
      <w:r w:rsidRPr="001C6342">
        <w:rPr>
          <w:i/>
          <w:sz w:val="22"/>
          <w:szCs w:val="22"/>
          <w:vertAlign w:val="superscript"/>
        </w:rPr>
        <w:t>2</w:t>
      </w:r>
      <w:r w:rsidRPr="001C6342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F10E89" w14:textId="5171ECEC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816F9">
        <w:rPr>
          <w:b/>
          <w:bCs/>
          <w:sz w:val="22"/>
          <w:szCs w:val="22"/>
        </w:rPr>
        <w:t>Oświadczam/y, że warunek określony w pkt. 8.1.4 SWZ spełniamy osobiście / powołujemy się na zasoby podmiotu trzeciego* w następującym zakresie</w:t>
      </w:r>
      <w:r w:rsidR="001816F9">
        <w:rPr>
          <w:b/>
          <w:bCs/>
          <w:sz w:val="22"/>
          <w:szCs w:val="22"/>
        </w:rPr>
        <w:t>:</w:t>
      </w:r>
      <w:r w:rsidRPr="001C6342">
        <w:rPr>
          <w:sz w:val="22"/>
          <w:szCs w:val="22"/>
        </w:rPr>
        <w:t xml:space="preserve"> …………………………………</w:t>
      </w:r>
    </w:p>
    <w:p w14:paraId="23C7A278" w14:textId="77777777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C6342" w:rsidRPr="001C6342" w14:paraId="2C029648" w14:textId="77777777" w:rsidTr="00C711D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0A372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34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B1BB0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342">
              <w:rPr>
                <w:sz w:val="22"/>
                <w:szCs w:val="22"/>
              </w:rPr>
              <w:t xml:space="preserve">Opis części zamówienia, którą wykonawca </w:t>
            </w:r>
          </w:p>
          <w:p w14:paraId="10E20F86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34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A4053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342">
              <w:rPr>
                <w:sz w:val="22"/>
                <w:szCs w:val="22"/>
              </w:rPr>
              <w:t>Nazwa podwykonawcy</w:t>
            </w:r>
            <w:r w:rsidRPr="001C6342"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1C6342" w:rsidRPr="001C6342" w14:paraId="61B90173" w14:textId="77777777" w:rsidTr="00C711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C11BC" w14:textId="77777777" w:rsidR="001C6342" w:rsidRPr="001C6342" w:rsidRDefault="001C6342" w:rsidP="001C634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1415F" w14:textId="77777777" w:rsidR="001C6342" w:rsidRPr="001C6342" w:rsidRDefault="001C6342" w:rsidP="001C634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5BEE3" w14:textId="77777777" w:rsidR="001C6342" w:rsidRPr="001C6342" w:rsidRDefault="001C6342" w:rsidP="001C634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BAFDDFB" w14:textId="77777777" w:rsidR="001816F9" w:rsidRPr="005978B9" w:rsidRDefault="001816F9" w:rsidP="001816F9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816F9" w14:paraId="0AD2A2BE" w14:textId="77777777" w:rsidTr="00C711D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E3AAF8" w14:textId="77777777" w:rsidR="001816F9" w:rsidRDefault="001816F9" w:rsidP="00C711D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D22BC31" w14:textId="77777777" w:rsidR="001816F9" w:rsidRDefault="001816F9" w:rsidP="00C711D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A844E" w14:textId="77777777" w:rsidR="001816F9" w:rsidRDefault="001816F9" w:rsidP="00C711D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1816F9" w14:paraId="5DABF881" w14:textId="77777777" w:rsidTr="00C711D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BA16E8" w14:textId="77777777" w:rsidR="001816F9" w:rsidRDefault="001816F9" w:rsidP="00C711D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0DB1D9" w14:textId="77777777" w:rsidR="001816F9" w:rsidRDefault="001816F9" w:rsidP="00C711D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CBD6D" w14:textId="77777777" w:rsidR="001816F9" w:rsidRDefault="001816F9" w:rsidP="00C711D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816F9" w14:paraId="189D2411" w14:textId="77777777" w:rsidTr="00C711D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695B02" w14:textId="77777777" w:rsidR="001816F9" w:rsidRDefault="001816F9" w:rsidP="00C711D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D53604" w14:textId="77777777" w:rsidR="001816F9" w:rsidRDefault="001816F9" w:rsidP="00C711D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60C93" w14:textId="77777777" w:rsidR="001816F9" w:rsidRDefault="001816F9" w:rsidP="00C711D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B9B23B2" w14:textId="34EAA792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Umocowanymi do reprezentowania naszej firmy są następujące osoby:</w:t>
      </w:r>
    </w:p>
    <w:p w14:paraId="29B519D7" w14:textId="3AE316B3" w:rsidR="001C6342" w:rsidRPr="001C6342" w:rsidRDefault="001816F9" w:rsidP="001C634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1C6342" w:rsidRPr="001C6342">
        <w:rPr>
          <w:rFonts w:ascii="Times New Roman" w:hAnsi="Times New Roman" w:cs="Times New Roman"/>
          <w:sz w:val="22"/>
          <w:szCs w:val="22"/>
        </w:rPr>
        <w:t>Imię i Nazwisko</w:t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  <w:r w:rsidR="001C6342" w:rsidRPr="001C6342">
        <w:rPr>
          <w:rFonts w:ascii="Times New Roman" w:hAnsi="Times New Roman" w:cs="Times New Roman"/>
          <w:sz w:val="22"/>
          <w:szCs w:val="22"/>
        </w:rPr>
        <w:tab/>
      </w:r>
    </w:p>
    <w:p w14:paraId="23AD0D19" w14:textId="77777777" w:rsidR="001C6342" w:rsidRPr="001C6342" w:rsidRDefault="001C6342" w:rsidP="001C634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40DC3034" w14:textId="77777777" w:rsidR="001C6342" w:rsidRPr="001C6342" w:rsidRDefault="001C6342" w:rsidP="001C634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1C634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C6342">
        <w:rPr>
          <w:sz w:val="22"/>
          <w:szCs w:val="22"/>
        </w:rPr>
        <w:tab/>
      </w:r>
      <w:r w:rsidRPr="001C6342">
        <w:rPr>
          <w:sz w:val="22"/>
          <w:szCs w:val="22"/>
        </w:rPr>
        <w:tab/>
      </w:r>
    </w:p>
    <w:p w14:paraId="4E99F85F" w14:textId="77777777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Umocowanie dla powyżej wskazanych osób wynika z następującego (</w:t>
      </w:r>
      <w:proofErr w:type="spellStart"/>
      <w:r w:rsidRPr="001C6342">
        <w:rPr>
          <w:sz w:val="22"/>
          <w:szCs w:val="22"/>
        </w:rPr>
        <w:t>ych</w:t>
      </w:r>
      <w:proofErr w:type="spellEnd"/>
      <w:r w:rsidRPr="001C6342">
        <w:rPr>
          <w:sz w:val="22"/>
          <w:szCs w:val="22"/>
        </w:rPr>
        <w:t>) dokumentu(ów)…………………………………..................……które dołączamy do oferty.</w:t>
      </w:r>
    </w:p>
    <w:p w14:paraId="03DA39F8" w14:textId="77777777" w:rsidR="001C6342" w:rsidRPr="001C6342" w:rsidRDefault="001C6342" w:rsidP="001C6342">
      <w:pPr>
        <w:numPr>
          <w:ilvl w:val="0"/>
          <w:numId w:val="1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załącznikami do niniejszej oferty są:</w:t>
      </w:r>
    </w:p>
    <w:p w14:paraId="65EE9052" w14:textId="77777777" w:rsidR="001C6342" w:rsidRPr="001C6342" w:rsidRDefault="001C6342" w:rsidP="001C6342">
      <w:pPr>
        <w:numPr>
          <w:ilvl w:val="1"/>
          <w:numId w:val="2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………………………………………………………………………………………….</w:t>
      </w:r>
    </w:p>
    <w:p w14:paraId="0C238098" w14:textId="77777777" w:rsidR="001C6342" w:rsidRPr="001C6342" w:rsidRDefault="001C6342" w:rsidP="001C6342">
      <w:pPr>
        <w:numPr>
          <w:ilvl w:val="1"/>
          <w:numId w:val="2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……………………………………………..……………………………………………</w:t>
      </w:r>
    </w:p>
    <w:p w14:paraId="490902C9" w14:textId="77777777" w:rsidR="001C6342" w:rsidRPr="001C6342" w:rsidRDefault="001C6342" w:rsidP="001C6342">
      <w:pPr>
        <w:numPr>
          <w:ilvl w:val="1"/>
          <w:numId w:val="2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BCC25E" w14:textId="77777777" w:rsidR="001C6342" w:rsidRPr="001C6342" w:rsidRDefault="001C6342" w:rsidP="001C6342">
      <w:pPr>
        <w:numPr>
          <w:ilvl w:val="1"/>
          <w:numId w:val="2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………………………………………………………………………………………….</w:t>
      </w:r>
    </w:p>
    <w:p w14:paraId="597978D2" w14:textId="77777777" w:rsidR="001C6342" w:rsidRPr="001C6342" w:rsidRDefault="001C6342" w:rsidP="001C6342">
      <w:pPr>
        <w:numPr>
          <w:ilvl w:val="1"/>
          <w:numId w:val="2"/>
        </w:numPr>
        <w:jc w:val="both"/>
        <w:rPr>
          <w:sz w:val="22"/>
          <w:szCs w:val="22"/>
        </w:rPr>
      </w:pPr>
      <w:r w:rsidRPr="001C6342">
        <w:rPr>
          <w:sz w:val="22"/>
          <w:szCs w:val="22"/>
        </w:rPr>
        <w:t>……………………………………………..……………………………………………</w:t>
      </w:r>
    </w:p>
    <w:p w14:paraId="241D070D" w14:textId="77777777" w:rsidR="001C6342" w:rsidRPr="001C6342" w:rsidRDefault="001C6342" w:rsidP="001C6342">
      <w:pPr>
        <w:tabs>
          <w:tab w:val="left" w:pos="5040"/>
        </w:tabs>
        <w:ind w:left="708"/>
        <w:rPr>
          <w:sz w:val="22"/>
          <w:szCs w:val="22"/>
        </w:rPr>
      </w:pPr>
      <w:r w:rsidRPr="001C6342">
        <w:rPr>
          <w:sz w:val="22"/>
          <w:szCs w:val="22"/>
        </w:rPr>
        <w:tab/>
      </w:r>
    </w:p>
    <w:p w14:paraId="08A453BE" w14:textId="77777777" w:rsidR="001C6342" w:rsidRPr="001C6342" w:rsidRDefault="001C6342" w:rsidP="001C6342">
      <w:pPr>
        <w:jc w:val="center"/>
        <w:rPr>
          <w:i/>
          <w:color w:val="FF0000"/>
          <w:sz w:val="22"/>
          <w:szCs w:val="22"/>
        </w:rPr>
      </w:pPr>
      <w:r w:rsidRPr="001C6342">
        <w:rPr>
          <w:i/>
          <w:color w:val="FF0000"/>
          <w:sz w:val="22"/>
          <w:szCs w:val="22"/>
        </w:rPr>
        <w:t>Dokument  należy sporządzić w języku polskim w postaci elektronicznej i podpisać kwalifikowanym podpisem elektronicznym.</w:t>
      </w:r>
    </w:p>
    <w:p w14:paraId="232D6795" w14:textId="77777777" w:rsidR="001C6342" w:rsidRPr="001C6342" w:rsidRDefault="001C6342" w:rsidP="001C6342">
      <w:pPr>
        <w:rPr>
          <w:color w:val="FF0000"/>
          <w:sz w:val="22"/>
          <w:szCs w:val="22"/>
        </w:rPr>
      </w:pPr>
    </w:p>
    <w:p w14:paraId="1FEB8484" w14:textId="77777777" w:rsidR="001C6342" w:rsidRPr="001C6342" w:rsidRDefault="001C6342" w:rsidP="001C6342">
      <w:pPr>
        <w:rPr>
          <w:sz w:val="22"/>
          <w:szCs w:val="22"/>
        </w:rPr>
      </w:pPr>
    </w:p>
    <w:p w14:paraId="29477713" w14:textId="77777777" w:rsidR="001C6342" w:rsidRPr="001C6342" w:rsidRDefault="001C6342" w:rsidP="001C6342">
      <w:pPr>
        <w:rPr>
          <w:sz w:val="22"/>
          <w:szCs w:val="22"/>
        </w:rPr>
      </w:pPr>
      <w:r w:rsidRPr="001C6342">
        <w:rPr>
          <w:sz w:val="22"/>
          <w:szCs w:val="22"/>
        </w:rPr>
        <w:t>*niepotrzebne skreślić</w:t>
      </w:r>
    </w:p>
    <w:p w14:paraId="35AFD371" w14:textId="77777777" w:rsidR="001C6342" w:rsidRPr="001C6342" w:rsidRDefault="001C6342" w:rsidP="001C6342">
      <w:pPr>
        <w:rPr>
          <w:sz w:val="22"/>
          <w:szCs w:val="22"/>
        </w:rPr>
      </w:pPr>
      <w:r w:rsidRPr="001C6342">
        <w:rPr>
          <w:sz w:val="22"/>
          <w:szCs w:val="22"/>
        </w:rPr>
        <w:t>**jeżeli dotyczy</w:t>
      </w:r>
    </w:p>
    <w:p w14:paraId="354F7117" w14:textId="77777777" w:rsidR="00FE545C" w:rsidRPr="001C6342" w:rsidRDefault="00FE545C" w:rsidP="001C6342">
      <w:pPr>
        <w:rPr>
          <w:sz w:val="22"/>
          <w:szCs w:val="22"/>
        </w:rPr>
      </w:pPr>
    </w:p>
    <w:sectPr w:rsidR="00FE545C" w:rsidRPr="001C63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E2997" w14:textId="77777777" w:rsidR="00B61A9C" w:rsidRDefault="00B61A9C">
      <w:r>
        <w:separator/>
      </w:r>
    </w:p>
  </w:endnote>
  <w:endnote w:type="continuationSeparator" w:id="0">
    <w:p w14:paraId="63F685E0" w14:textId="77777777" w:rsidR="00B61A9C" w:rsidRDefault="00B61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20197" w14:textId="77777777" w:rsidR="002675DA" w:rsidRDefault="002675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E2B6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63800" w14:textId="77777777" w:rsidR="002675DA" w:rsidRDefault="00267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24D6E" w14:textId="77777777" w:rsidR="00B61A9C" w:rsidRDefault="00B61A9C">
      <w:r>
        <w:separator/>
      </w:r>
    </w:p>
  </w:footnote>
  <w:footnote w:type="continuationSeparator" w:id="0">
    <w:p w14:paraId="0DD58E4D" w14:textId="77777777" w:rsidR="00B61A9C" w:rsidRDefault="00B61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01E9D" w14:textId="77777777" w:rsidR="002675DA" w:rsidRDefault="00267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6C062" w14:textId="77777777" w:rsidR="00F53146" w:rsidRPr="001C6342" w:rsidRDefault="00F53146" w:rsidP="001C6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C439B" w14:textId="77777777" w:rsidR="002675DA" w:rsidRDefault="002675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67139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57457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1447651">
    <w:abstractNumId w:val="0"/>
  </w:num>
  <w:num w:numId="4" w16cid:durableId="1461995515">
    <w:abstractNumId w:val="3"/>
  </w:num>
  <w:num w:numId="5" w16cid:durableId="1866749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A9C"/>
    <w:rsid w:val="00012286"/>
    <w:rsid w:val="000704FC"/>
    <w:rsid w:val="00071CCC"/>
    <w:rsid w:val="00093217"/>
    <w:rsid w:val="000B731D"/>
    <w:rsid w:val="000D6134"/>
    <w:rsid w:val="000E09C7"/>
    <w:rsid w:val="000F6589"/>
    <w:rsid w:val="00106636"/>
    <w:rsid w:val="00116EC6"/>
    <w:rsid w:val="001801DD"/>
    <w:rsid w:val="001816F9"/>
    <w:rsid w:val="001C6342"/>
    <w:rsid w:val="001D4612"/>
    <w:rsid w:val="00207E98"/>
    <w:rsid w:val="002675DA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F4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1A9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103A9B"/>
  <w15:chartTrackingRefBased/>
  <w15:docId w15:val="{B6BB2296-A495-4BDE-AD0F-0ECCEF57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34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628</Words>
  <Characters>4832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2023-08-04T06:39:00Z</cp:lastPrinted>
  <dcterms:created xsi:type="dcterms:W3CDTF">2023-08-04T06:39:00Z</dcterms:created>
  <dcterms:modified xsi:type="dcterms:W3CDTF">2023-08-04T06:39:00Z</dcterms:modified>
</cp:coreProperties>
</file>