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4B274" w14:textId="46E8036C" w:rsidR="00D665F5" w:rsidRPr="00E62E2B" w:rsidRDefault="0050333E" w:rsidP="00E62E2B">
      <w:pPr>
        <w:spacing w:after="240"/>
        <w:jc w:val="right"/>
        <w:rPr>
          <w:sz w:val="24"/>
          <w:szCs w:val="24"/>
        </w:rPr>
      </w:pPr>
      <w:bookmarkStart w:id="0" w:name="_Hlk52197885"/>
      <w:r w:rsidRPr="00E62E2B">
        <w:rPr>
          <w:sz w:val="24"/>
          <w:szCs w:val="24"/>
        </w:rPr>
        <w:t>Kraków</w:t>
      </w:r>
      <w:r w:rsidR="00D665F5" w:rsidRPr="00E62E2B">
        <w:rPr>
          <w:sz w:val="24"/>
          <w:szCs w:val="24"/>
        </w:rPr>
        <w:t xml:space="preserve"> dnia: </w:t>
      </w:r>
      <w:r w:rsidRPr="00E62E2B">
        <w:rPr>
          <w:sz w:val="24"/>
          <w:szCs w:val="24"/>
        </w:rPr>
        <w:t>2023-08-11</w:t>
      </w:r>
    </w:p>
    <w:p w14:paraId="2C3EBB1F" w14:textId="77777777" w:rsidR="0050333E" w:rsidRPr="00E62E2B" w:rsidRDefault="0050333E" w:rsidP="00577BC6">
      <w:pPr>
        <w:spacing w:after="40"/>
        <w:rPr>
          <w:b/>
          <w:bCs/>
          <w:sz w:val="24"/>
          <w:szCs w:val="24"/>
        </w:rPr>
      </w:pPr>
      <w:r w:rsidRPr="00E62E2B">
        <w:rPr>
          <w:b/>
          <w:bCs/>
          <w:sz w:val="24"/>
          <w:szCs w:val="24"/>
        </w:rPr>
        <w:t>Szpital Miejski Specjalistyczny</w:t>
      </w:r>
    </w:p>
    <w:p w14:paraId="7D9D69D4" w14:textId="77777777" w:rsidR="0050333E" w:rsidRPr="00E62E2B" w:rsidRDefault="0050333E" w:rsidP="00577BC6">
      <w:pPr>
        <w:spacing w:after="40"/>
        <w:rPr>
          <w:b/>
          <w:bCs/>
          <w:sz w:val="24"/>
          <w:szCs w:val="24"/>
        </w:rPr>
      </w:pPr>
      <w:r w:rsidRPr="00E62E2B">
        <w:rPr>
          <w:b/>
          <w:bCs/>
          <w:sz w:val="24"/>
          <w:szCs w:val="24"/>
        </w:rPr>
        <w:t>im. Gabriela Narutowicza w Krakowie</w:t>
      </w:r>
    </w:p>
    <w:p w14:paraId="4C2AD9C8" w14:textId="77777777" w:rsidR="00D665F5" w:rsidRPr="00E62E2B" w:rsidRDefault="0050333E" w:rsidP="00D665F5">
      <w:pPr>
        <w:rPr>
          <w:sz w:val="24"/>
          <w:szCs w:val="24"/>
        </w:rPr>
      </w:pPr>
      <w:r w:rsidRPr="00E62E2B">
        <w:rPr>
          <w:sz w:val="24"/>
          <w:szCs w:val="24"/>
        </w:rPr>
        <w:t>ul. Prądnicka</w:t>
      </w:r>
      <w:r w:rsidR="00D665F5" w:rsidRPr="00E62E2B">
        <w:rPr>
          <w:sz w:val="24"/>
          <w:szCs w:val="24"/>
        </w:rPr>
        <w:t xml:space="preserve"> </w:t>
      </w:r>
      <w:r w:rsidRPr="00E62E2B">
        <w:rPr>
          <w:sz w:val="24"/>
          <w:szCs w:val="24"/>
        </w:rPr>
        <w:t>35-37</w:t>
      </w:r>
    </w:p>
    <w:p w14:paraId="22F1A493" w14:textId="77777777" w:rsidR="00D665F5" w:rsidRPr="00E62E2B" w:rsidRDefault="0050333E" w:rsidP="00D665F5">
      <w:pPr>
        <w:rPr>
          <w:sz w:val="24"/>
          <w:szCs w:val="24"/>
        </w:rPr>
      </w:pPr>
      <w:r w:rsidRPr="00E62E2B">
        <w:rPr>
          <w:sz w:val="24"/>
          <w:szCs w:val="24"/>
        </w:rPr>
        <w:t>31-202</w:t>
      </w:r>
      <w:r w:rsidR="00D665F5" w:rsidRPr="00E62E2B">
        <w:rPr>
          <w:sz w:val="24"/>
          <w:szCs w:val="24"/>
        </w:rPr>
        <w:t xml:space="preserve"> </w:t>
      </w:r>
      <w:r w:rsidRPr="00E62E2B">
        <w:rPr>
          <w:sz w:val="24"/>
          <w:szCs w:val="24"/>
        </w:rPr>
        <w:t>Kraków</w:t>
      </w:r>
    </w:p>
    <w:p w14:paraId="50CD812C" w14:textId="77777777" w:rsidR="00D665F5" w:rsidRPr="00E62E2B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E156FD" w14:textId="77777777" w:rsidR="00D665F5" w:rsidRPr="00E62E2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DD3183A" w14:textId="77777777" w:rsidR="00A80738" w:rsidRPr="00E62E2B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E62E2B">
        <w:rPr>
          <w:sz w:val="24"/>
          <w:szCs w:val="24"/>
        </w:rPr>
        <w:t>Znak sprawy:</w:t>
      </w:r>
      <w:r w:rsidRPr="00E62E2B">
        <w:rPr>
          <w:b/>
          <w:sz w:val="24"/>
          <w:szCs w:val="24"/>
        </w:rPr>
        <w:t xml:space="preserve"> </w:t>
      </w:r>
      <w:r w:rsidR="0050333E" w:rsidRPr="00E62E2B">
        <w:rPr>
          <w:b/>
          <w:sz w:val="24"/>
          <w:szCs w:val="24"/>
        </w:rPr>
        <w:t>ZP/33/2023</w:t>
      </w:r>
      <w:r w:rsidR="00A80738" w:rsidRPr="00E62E2B">
        <w:rPr>
          <w:sz w:val="24"/>
          <w:szCs w:val="24"/>
        </w:rPr>
        <w:tab/>
        <w:t xml:space="preserve"> </w:t>
      </w:r>
    </w:p>
    <w:p w14:paraId="7192A3B1" w14:textId="77777777" w:rsidR="00A80738" w:rsidRPr="00E62E2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9EAB13" w14:textId="77777777" w:rsidR="00A80738" w:rsidRPr="00E62E2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15AF6C" w14:textId="77777777" w:rsidR="00A80738" w:rsidRPr="00E62E2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E62E2B">
        <w:rPr>
          <w:b/>
          <w:spacing w:val="20"/>
          <w:sz w:val="28"/>
        </w:rPr>
        <w:t>INFORMACJA Z OTWARCIA OFERT</w:t>
      </w:r>
    </w:p>
    <w:p w14:paraId="5DF7B2ED" w14:textId="77777777" w:rsidR="00A80738" w:rsidRPr="00E62E2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2980F22" w14:textId="585023AF" w:rsidR="00C659E2" w:rsidRPr="00E62E2B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E62E2B">
        <w:rPr>
          <w:bCs/>
          <w:sz w:val="24"/>
          <w:szCs w:val="24"/>
        </w:rPr>
        <w:t xml:space="preserve">Dotyczy </w:t>
      </w:r>
      <w:r w:rsidRPr="00E62E2B">
        <w:rPr>
          <w:sz w:val="24"/>
          <w:szCs w:val="24"/>
        </w:rPr>
        <w:t>postępowania o udzielenie zamówienia publicznego prowadzonego w trybie</w:t>
      </w:r>
      <w:r w:rsidR="0050333E" w:rsidRPr="00E62E2B">
        <w:rPr>
          <w:sz w:val="24"/>
          <w:szCs w:val="24"/>
        </w:rPr>
        <w:t xml:space="preserve"> podstawow</w:t>
      </w:r>
      <w:r w:rsidR="00E62E2B">
        <w:rPr>
          <w:sz w:val="24"/>
          <w:szCs w:val="24"/>
        </w:rPr>
        <w:t>ym</w:t>
      </w:r>
      <w:r w:rsidR="0050333E" w:rsidRPr="00E62E2B">
        <w:rPr>
          <w:sz w:val="24"/>
          <w:szCs w:val="24"/>
        </w:rPr>
        <w:t xml:space="preserve"> bez negocjacji - art. 275 pkt. 1 ustawy </w:t>
      </w:r>
      <w:proofErr w:type="spellStart"/>
      <w:r w:rsidR="0050333E" w:rsidRPr="00E62E2B">
        <w:rPr>
          <w:sz w:val="24"/>
          <w:szCs w:val="24"/>
        </w:rPr>
        <w:t>Pzp</w:t>
      </w:r>
      <w:proofErr w:type="spellEnd"/>
      <w:r w:rsidRPr="00E62E2B">
        <w:rPr>
          <w:sz w:val="24"/>
          <w:szCs w:val="24"/>
        </w:rPr>
        <w:t xml:space="preserve"> na:</w:t>
      </w:r>
    </w:p>
    <w:p w14:paraId="1E894772" w14:textId="77777777" w:rsidR="00A80738" w:rsidRPr="00E62E2B" w:rsidRDefault="0050333E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E62E2B">
        <w:rPr>
          <w:b/>
          <w:szCs w:val="24"/>
        </w:rPr>
        <w:t>Zakup i dostawa nici chirurgicznych  II</w:t>
      </w:r>
    </w:p>
    <w:p w14:paraId="1386ADD2" w14:textId="77777777" w:rsidR="00D665F5" w:rsidRPr="00E62E2B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E62E2B">
        <w:rPr>
          <w:sz w:val="24"/>
          <w:szCs w:val="24"/>
        </w:rPr>
        <w:t>Zamawiający, działając na podstawie art. 22</w:t>
      </w:r>
      <w:r w:rsidR="00FC7F5E" w:rsidRPr="00E62E2B">
        <w:rPr>
          <w:sz w:val="24"/>
          <w:szCs w:val="24"/>
        </w:rPr>
        <w:t>2</w:t>
      </w:r>
      <w:r w:rsidRPr="00E62E2B">
        <w:rPr>
          <w:sz w:val="24"/>
          <w:szCs w:val="24"/>
        </w:rPr>
        <w:t xml:space="preserve"> ust. 5 </w:t>
      </w:r>
      <w:r w:rsidRPr="00E62E2B">
        <w:rPr>
          <w:bCs/>
          <w:sz w:val="24"/>
          <w:szCs w:val="24"/>
        </w:rPr>
        <w:t>ustawy z dnia 11 września 2019 r. Prawo zamówień publicznych</w:t>
      </w:r>
      <w:r w:rsidRPr="00E62E2B">
        <w:rPr>
          <w:sz w:val="24"/>
          <w:szCs w:val="24"/>
        </w:rPr>
        <w:t xml:space="preserve"> </w:t>
      </w:r>
      <w:r w:rsidR="0050333E" w:rsidRPr="00E62E2B">
        <w:rPr>
          <w:sz w:val="24"/>
          <w:szCs w:val="24"/>
        </w:rPr>
        <w:t>(</w:t>
      </w:r>
      <w:proofErr w:type="spellStart"/>
      <w:r w:rsidR="0050333E" w:rsidRPr="00E62E2B">
        <w:rPr>
          <w:sz w:val="24"/>
          <w:szCs w:val="24"/>
        </w:rPr>
        <w:t>t.j</w:t>
      </w:r>
      <w:proofErr w:type="spellEnd"/>
      <w:r w:rsidR="0050333E" w:rsidRPr="00E62E2B">
        <w:rPr>
          <w:sz w:val="24"/>
          <w:szCs w:val="24"/>
        </w:rPr>
        <w:t>. Dz. U. z 2022r. poz. 1710)</w:t>
      </w:r>
      <w:r w:rsidR="00490DC0" w:rsidRPr="00E62E2B">
        <w:rPr>
          <w:sz w:val="24"/>
          <w:szCs w:val="24"/>
        </w:rPr>
        <w:t xml:space="preserve"> </w:t>
      </w:r>
      <w:r w:rsidRPr="00E62E2B">
        <w:rPr>
          <w:sz w:val="24"/>
          <w:szCs w:val="24"/>
        </w:rPr>
        <w:t>udostępnia</w:t>
      </w:r>
      <w:r w:rsidR="00F95C33" w:rsidRPr="00E62E2B">
        <w:rPr>
          <w:sz w:val="24"/>
          <w:szCs w:val="24"/>
        </w:rPr>
        <w:t xml:space="preserve"> </w:t>
      </w:r>
      <w:r w:rsidR="004C7E9B" w:rsidRPr="00E62E2B">
        <w:rPr>
          <w:sz w:val="24"/>
          <w:szCs w:val="24"/>
        </w:rPr>
        <w:t>informacj</w:t>
      </w:r>
      <w:r w:rsidR="00577BC6" w:rsidRPr="00E62E2B">
        <w:rPr>
          <w:sz w:val="24"/>
          <w:szCs w:val="24"/>
        </w:rPr>
        <w:t>ę</w:t>
      </w:r>
      <w:r w:rsidR="00035488" w:rsidRPr="00E62E2B">
        <w:rPr>
          <w:sz w:val="24"/>
          <w:szCs w:val="24"/>
        </w:rPr>
        <w:t xml:space="preserve"> z otwarcia ofert</w:t>
      </w:r>
      <w:r w:rsidR="00577BC6" w:rsidRPr="00E62E2B">
        <w:rPr>
          <w:sz w:val="24"/>
          <w:szCs w:val="24"/>
        </w:rPr>
        <w:t>.</w:t>
      </w:r>
    </w:p>
    <w:p w14:paraId="30C70DC2" w14:textId="21DE8516" w:rsidR="00A80738" w:rsidRPr="00E62E2B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E62E2B">
        <w:rPr>
          <w:sz w:val="24"/>
          <w:szCs w:val="24"/>
        </w:rPr>
        <w:t>Podczas otwarcia ofert, mającego miejsce</w:t>
      </w:r>
      <w:r w:rsidR="00FF4AB1" w:rsidRPr="00E62E2B">
        <w:rPr>
          <w:sz w:val="24"/>
          <w:szCs w:val="24"/>
        </w:rPr>
        <w:t xml:space="preserve"> w dniu </w:t>
      </w:r>
      <w:r w:rsidR="00E62E2B">
        <w:rPr>
          <w:sz w:val="24"/>
          <w:szCs w:val="24"/>
        </w:rPr>
        <w:t>11.08.2023r.</w:t>
      </w:r>
      <w:r w:rsidR="00FF4AB1" w:rsidRPr="00E62E2B">
        <w:rPr>
          <w:sz w:val="24"/>
          <w:szCs w:val="24"/>
        </w:rPr>
        <w:t xml:space="preserve"> o godz. </w:t>
      </w:r>
      <w:r w:rsidR="00E62E2B">
        <w:rPr>
          <w:sz w:val="24"/>
          <w:szCs w:val="24"/>
        </w:rPr>
        <w:t>12:00</w:t>
      </w:r>
      <w:r w:rsidRPr="00E62E2B">
        <w:rPr>
          <w:sz w:val="24"/>
          <w:szCs w:val="24"/>
        </w:rPr>
        <w:t>, otwarte zostały oferty następujących wykonawców: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2268"/>
        <w:gridCol w:w="1417"/>
        <w:gridCol w:w="1701"/>
        <w:gridCol w:w="1701"/>
      </w:tblGrid>
      <w:tr w:rsidR="00E62E2B" w:rsidRPr="00E62E2B" w14:paraId="1E42AB4F" w14:textId="33209D1E" w:rsidTr="00E62E2B">
        <w:tc>
          <w:tcPr>
            <w:tcW w:w="993" w:type="dxa"/>
            <w:shd w:val="clear" w:color="auto" w:fill="auto"/>
            <w:vAlign w:val="center"/>
          </w:tcPr>
          <w:p w14:paraId="5F67955B" w14:textId="77777777" w:rsidR="00E62E2B" w:rsidRPr="00E62E2B" w:rsidRDefault="00E62E2B" w:rsidP="00E62E2B">
            <w:pPr>
              <w:spacing w:before="120" w:after="120"/>
              <w:jc w:val="center"/>
              <w:rPr>
                <w:b/>
                <w:bCs/>
              </w:rPr>
            </w:pPr>
            <w:r w:rsidRPr="00E62E2B">
              <w:rPr>
                <w:b/>
                <w:bCs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D9A1A5" w14:textId="77777777" w:rsidR="00E62E2B" w:rsidRPr="00E62E2B" w:rsidRDefault="00E62E2B" w:rsidP="00E62E2B">
            <w:pPr>
              <w:spacing w:before="120" w:after="120"/>
              <w:jc w:val="center"/>
              <w:rPr>
                <w:b/>
                <w:bCs/>
              </w:rPr>
            </w:pPr>
            <w:r w:rsidRPr="00E62E2B">
              <w:rPr>
                <w:b/>
                <w:bCs/>
              </w:rPr>
              <w:t>Nr zadania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F1B0BC2" w14:textId="77777777" w:rsidR="00E62E2B" w:rsidRPr="00E62E2B" w:rsidRDefault="00E62E2B" w:rsidP="00E62E2B">
            <w:pPr>
              <w:spacing w:before="120" w:after="120"/>
              <w:jc w:val="center"/>
              <w:rPr>
                <w:b/>
                <w:bCs/>
              </w:rPr>
            </w:pPr>
            <w:r w:rsidRPr="00E62E2B">
              <w:rPr>
                <w:b/>
                <w:bCs/>
              </w:rPr>
              <w:t>Nazwa 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B9F02FD" w14:textId="212A770B" w:rsidR="00E62E2B" w:rsidRPr="00E62E2B" w:rsidRDefault="00E62E2B" w:rsidP="00E62E2B">
            <w:pPr>
              <w:spacing w:before="120" w:after="120"/>
              <w:jc w:val="center"/>
              <w:rPr>
                <w:b/>
                <w:bCs/>
              </w:rPr>
            </w:pPr>
            <w:r w:rsidRPr="00E62E2B">
              <w:rPr>
                <w:b/>
                <w:bCs/>
              </w:rPr>
              <w:t>Wartość pakietu brutto</w:t>
            </w:r>
          </w:p>
        </w:tc>
        <w:tc>
          <w:tcPr>
            <w:tcW w:w="1701" w:type="dxa"/>
          </w:tcPr>
          <w:p w14:paraId="393D2E93" w14:textId="3A92290A" w:rsidR="00E62E2B" w:rsidRPr="00E62E2B" w:rsidRDefault="00E62E2B" w:rsidP="00E62E2B">
            <w:pPr>
              <w:spacing w:before="120" w:after="120"/>
              <w:jc w:val="center"/>
              <w:rPr>
                <w:b/>
                <w:bCs/>
              </w:rPr>
            </w:pPr>
            <w:r w:rsidRPr="00E62E2B">
              <w:rPr>
                <w:b/>
                <w:bCs/>
              </w:rPr>
              <w:t>Termin dostawy w dniach roboczych</w:t>
            </w:r>
          </w:p>
        </w:tc>
        <w:tc>
          <w:tcPr>
            <w:tcW w:w="1701" w:type="dxa"/>
          </w:tcPr>
          <w:p w14:paraId="0538450B" w14:textId="7532D46E" w:rsidR="00E62E2B" w:rsidRPr="00E62E2B" w:rsidRDefault="00E62E2B" w:rsidP="00E62E2B">
            <w:pPr>
              <w:spacing w:before="120" w:after="120"/>
              <w:jc w:val="center"/>
              <w:rPr>
                <w:b/>
                <w:bCs/>
              </w:rPr>
            </w:pPr>
            <w:r w:rsidRPr="00E62E2B">
              <w:rPr>
                <w:b/>
                <w:bCs/>
              </w:rPr>
              <w:t>Termin dostawy w trybie pilnym w godzinach</w:t>
            </w:r>
          </w:p>
        </w:tc>
      </w:tr>
      <w:tr w:rsidR="00E62E2B" w:rsidRPr="00E62E2B" w14:paraId="47C6BE2A" w14:textId="5ABD72DD" w:rsidTr="00E62E2B">
        <w:tc>
          <w:tcPr>
            <w:tcW w:w="993" w:type="dxa"/>
            <w:shd w:val="clear" w:color="auto" w:fill="auto"/>
            <w:vAlign w:val="center"/>
          </w:tcPr>
          <w:p w14:paraId="7EB2B1DD" w14:textId="77777777" w:rsidR="00E62E2B" w:rsidRPr="00E62E2B" w:rsidRDefault="00E62E2B" w:rsidP="0058137D">
            <w:pPr>
              <w:spacing w:before="80" w:after="80"/>
              <w:jc w:val="center"/>
            </w:pPr>
            <w:r w:rsidRPr="00E62E2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5E6605" w14:textId="77777777" w:rsidR="00E62E2B" w:rsidRPr="00E62E2B" w:rsidRDefault="00E62E2B" w:rsidP="0058137D">
            <w:pPr>
              <w:spacing w:before="80" w:after="80"/>
              <w:jc w:val="center"/>
            </w:pPr>
            <w:r w:rsidRPr="00E62E2B">
              <w:t>5</w:t>
            </w:r>
          </w:p>
        </w:tc>
        <w:tc>
          <w:tcPr>
            <w:tcW w:w="2268" w:type="dxa"/>
            <w:shd w:val="clear" w:color="auto" w:fill="auto"/>
          </w:tcPr>
          <w:p w14:paraId="487C95AC" w14:textId="77777777" w:rsidR="00E62E2B" w:rsidRPr="00E62E2B" w:rsidRDefault="00E62E2B" w:rsidP="0058137D">
            <w:pPr>
              <w:spacing w:before="80"/>
            </w:pPr>
            <w:r w:rsidRPr="00E62E2B">
              <w:t>YAVO Sp. z o. o.</w:t>
            </w:r>
          </w:p>
          <w:p w14:paraId="6E86C8BD" w14:textId="39C636A1" w:rsidR="00E62E2B" w:rsidRPr="00E62E2B" w:rsidRDefault="00E62E2B" w:rsidP="0058137D">
            <w:r>
              <w:t xml:space="preserve">ul. </w:t>
            </w:r>
            <w:r w:rsidRPr="00E62E2B">
              <w:t>Bawełniana</w:t>
            </w:r>
            <w:r w:rsidRPr="00E62E2B">
              <w:t xml:space="preserve"> </w:t>
            </w:r>
            <w:r w:rsidRPr="00E62E2B">
              <w:t>17</w:t>
            </w:r>
            <w:r w:rsidRPr="00E62E2B">
              <w:t xml:space="preserve"> </w:t>
            </w:r>
          </w:p>
          <w:p w14:paraId="43CFF205" w14:textId="77777777" w:rsidR="00E62E2B" w:rsidRPr="00E62E2B" w:rsidRDefault="00E62E2B" w:rsidP="0058137D">
            <w:pPr>
              <w:spacing w:after="80"/>
              <w:jc w:val="both"/>
            </w:pPr>
            <w:r w:rsidRPr="00E62E2B">
              <w:t>97-400</w:t>
            </w:r>
            <w:r w:rsidRPr="00E62E2B">
              <w:t xml:space="preserve"> </w:t>
            </w:r>
            <w:r w:rsidRPr="00E62E2B">
              <w:t>Bełchatów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B84914C" w14:textId="77777777" w:rsidR="00E62E2B" w:rsidRPr="00E62E2B" w:rsidRDefault="00E62E2B" w:rsidP="0058137D">
            <w:pPr>
              <w:spacing w:before="80" w:after="80"/>
              <w:jc w:val="center"/>
            </w:pPr>
            <w:r w:rsidRPr="00E62E2B">
              <w:t>14 581.30 zł</w:t>
            </w:r>
          </w:p>
        </w:tc>
        <w:tc>
          <w:tcPr>
            <w:tcW w:w="1701" w:type="dxa"/>
          </w:tcPr>
          <w:p w14:paraId="13158C77" w14:textId="64C5A493" w:rsidR="00E62E2B" w:rsidRPr="00E62E2B" w:rsidRDefault="00E62E2B" w:rsidP="0058137D">
            <w:pPr>
              <w:spacing w:before="80" w:after="80"/>
              <w:jc w:val="center"/>
            </w:pPr>
            <w:r>
              <w:t>2</w:t>
            </w:r>
          </w:p>
        </w:tc>
        <w:tc>
          <w:tcPr>
            <w:tcW w:w="1701" w:type="dxa"/>
          </w:tcPr>
          <w:p w14:paraId="30EC6725" w14:textId="5F3B0D3F" w:rsidR="00E62E2B" w:rsidRPr="00E62E2B" w:rsidRDefault="00E62E2B" w:rsidP="0058137D">
            <w:pPr>
              <w:spacing w:before="80" w:after="80"/>
              <w:jc w:val="center"/>
            </w:pPr>
            <w:r>
              <w:t>24</w:t>
            </w:r>
          </w:p>
        </w:tc>
      </w:tr>
      <w:tr w:rsidR="00E62E2B" w:rsidRPr="00E62E2B" w14:paraId="7AEAB048" w14:textId="783DCEA1" w:rsidTr="00E62E2B">
        <w:tc>
          <w:tcPr>
            <w:tcW w:w="993" w:type="dxa"/>
            <w:shd w:val="clear" w:color="auto" w:fill="auto"/>
            <w:vAlign w:val="center"/>
          </w:tcPr>
          <w:p w14:paraId="2E7A3BE2" w14:textId="77777777" w:rsidR="00E62E2B" w:rsidRPr="00E62E2B" w:rsidRDefault="00E62E2B" w:rsidP="0058137D">
            <w:pPr>
              <w:spacing w:before="80" w:after="80"/>
              <w:jc w:val="center"/>
            </w:pPr>
            <w:r w:rsidRPr="00E62E2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5812C9" w14:textId="77777777" w:rsidR="00E62E2B" w:rsidRPr="00E62E2B" w:rsidRDefault="00E62E2B" w:rsidP="0058137D">
            <w:pPr>
              <w:spacing w:before="80" w:after="80"/>
              <w:jc w:val="center"/>
            </w:pPr>
            <w:r w:rsidRPr="00E62E2B">
              <w:t>6</w:t>
            </w:r>
          </w:p>
        </w:tc>
        <w:tc>
          <w:tcPr>
            <w:tcW w:w="2268" w:type="dxa"/>
            <w:shd w:val="clear" w:color="auto" w:fill="auto"/>
          </w:tcPr>
          <w:p w14:paraId="27D58003" w14:textId="77777777" w:rsidR="00E62E2B" w:rsidRPr="00E62E2B" w:rsidRDefault="00E62E2B" w:rsidP="0058137D">
            <w:pPr>
              <w:spacing w:before="80"/>
            </w:pPr>
            <w:r w:rsidRPr="00E62E2B">
              <w:t>YAVO Sp. z o. o.</w:t>
            </w:r>
          </w:p>
          <w:p w14:paraId="449CC882" w14:textId="3FBD6668" w:rsidR="00E62E2B" w:rsidRPr="00E62E2B" w:rsidRDefault="00E62E2B" w:rsidP="0058137D">
            <w:r>
              <w:t xml:space="preserve">ul. </w:t>
            </w:r>
            <w:r w:rsidRPr="00E62E2B">
              <w:t>Bawełniana</w:t>
            </w:r>
            <w:r w:rsidRPr="00E62E2B">
              <w:t xml:space="preserve"> </w:t>
            </w:r>
            <w:r w:rsidRPr="00E62E2B">
              <w:t>17</w:t>
            </w:r>
            <w:r w:rsidRPr="00E62E2B">
              <w:t xml:space="preserve"> </w:t>
            </w:r>
          </w:p>
          <w:p w14:paraId="4DC4FFC3" w14:textId="77777777" w:rsidR="00E62E2B" w:rsidRPr="00E62E2B" w:rsidRDefault="00E62E2B" w:rsidP="0058137D">
            <w:pPr>
              <w:spacing w:after="80"/>
              <w:jc w:val="both"/>
            </w:pPr>
            <w:r w:rsidRPr="00E62E2B">
              <w:t>97-400</w:t>
            </w:r>
            <w:r w:rsidRPr="00E62E2B">
              <w:t xml:space="preserve"> </w:t>
            </w:r>
            <w:r w:rsidRPr="00E62E2B">
              <w:t>Bełchatów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94C232" w14:textId="77777777" w:rsidR="00E62E2B" w:rsidRPr="00E62E2B" w:rsidRDefault="00E62E2B" w:rsidP="0058137D">
            <w:pPr>
              <w:spacing w:before="80" w:after="80"/>
              <w:jc w:val="center"/>
            </w:pPr>
            <w:r w:rsidRPr="00E62E2B">
              <w:t>12 905.05 zł</w:t>
            </w:r>
          </w:p>
        </w:tc>
        <w:tc>
          <w:tcPr>
            <w:tcW w:w="1701" w:type="dxa"/>
          </w:tcPr>
          <w:p w14:paraId="56238083" w14:textId="0D478102" w:rsidR="00E62E2B" w:rsidRPr="00E62E2B" w:rsidRDefault="00E62E2B" w:rsidP="0058137D">
            <w:pPr>
              <w:spacing w:before="80" w:after="80"/>
              <w:jc w:val="center"/>
            </w:pPr>
            <w:r>
              <w:t>2</w:t>
            </w:r>
          </w:p>
        </w:tc>
        <w:tc>
          <w:tcPr>
            <w:tcW w:w="1701" w:type="dxa"/>
          </w:tcPr>
          <w:p w14:paraId="762CEEAC" w14:textId="53FFB38D" w:rsidR="00E62E2B" w:rsidRPr="00E62E2B" w:rsidRDefault="00E62E2B" w:rsidP="0058137D">
            <w:pPr>
              <w:spacing w:before="80" w:after="80"/>
              <w:jc w:val="center"/>
            </w:pPr>
            <w:r>
              <w:t>24</w:t>
            </w:r>
          </w:p>
        </w:tc>
      </w:tr>
      <w:tr w:rsidR="00E62E2B" w:rsidRPr="00E62E2B" w14:paraId="1DF3BF18" w14:textId="34CD23D0" w:rsidTr="00E62E2B">
        <w:tc>
          <w:tcPr>
            <w:tcW w:w="993" w:type="dxa"/>
            <w:shd w:val="clear" w:color="auto" w:fill="auto"/>
            <w:vAlign w:val="center"/>
          </w:tcPr>
          <w:p w14:paraId="1879BC3C" w14:textId="77777777" w:rsidR="00E62E2B" w:rsidRPr="00E62E2B" w:rsidRDefault="00E62E2B" w:rsidP="0058137D">
            <w:pPr>
              <w:spacing w:before="80" w:after="80"/>
              <w:jc w:val="center"/>
            </w:pPr>
            <w:r w:rsidRPr="00E62E2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3709DD" w14:textId="77777777" w:rsidR="00E62E2B" w:rsidRPr="00E62E2B" w:rsidRDefault="00E62E2B" w:rsidP="0058137D">
            <w:pPr>
              <w:spacing w:before="80" w:after="80"/>
              <w:jc w:val="center"/>
            </w:pPr>
            <w:r w:rsidRPr="00E62E2B">
              <w:t>7</w:t>
            </w:r>
          </w:p>
        </w:tc>
        <w:tc>
          <w:tcPr>
            <w:tcW w:w="2268" w:type="dxa"/>
            <w:shd w:val="clear" w:color="auto" w:fill="auto"/>
          </w:tcPr>
          <w:p w14:paraId="07822261" w14:textId="77777777" w:rsidR="00E62E2B" w:rsidRPr="00E62E2B" w:rsidRDefault="00E62E2B" w:rsidP="0058137D">
            <w:pPr>
              <w:spacing w:before="80"/>
            </w:pPr>
            <w:r w:rsidRPr="00E62E2B">
              <w:t>YAVO Sp. z o. o.</w:t>
            </w:r>
          </w:p>
          <w:p w14:paraId="266D9478" w14:textId="7C4CF7D9" w:rsidR="00E62E2B" w:rsidRPr="00E62E2B" w:rsidRDefault="00E62E2B" w:rsidP="0058137D">
            <w:r>
              <w:t xml:space="preserve">ul. </w:t>
            </w:r>
            <w:r w:rsidRPr="00E62E2B">
              <w:t>Bawełniana</w:t>
            </w:r>
            <w:r w:rsidRPr="00E62E2B">
              <w:t xml:space="preserve"> </w:t>
            </w:r>
            <w:r w:rsidRPr="00E62E2B">
              <w:t>17</w:t>
            </w:r>
            <w:r w:rsidRPr="00E62E2B">
              <w:t xml:space="preserve"> </w:t>
            </w:r>
          </w:p>
          <w:p w14:paraId="54E58008" w14:textId="77777777" w:rsidR="00E62E2B" w:rsidRPr="00E62E2B" w:rsidRDefault="00E62E2B" w:rsidP="0058137D">
            <w:pPr>
              <w:spacing w:after="80"/>
              <w:jc w:val="both"/>
            </w:pPr>
            <w:r w:rsidRPr="00E62E2B">
              <w:t>97-400</w:t>
            </w:r>
            <w:r w:rsidRPr="00E62E2B">
              <w:t xml:space="preserve"> </w:t>
            </w:r>
            <w:r w:rsidRPr="00E62E2B">
              <w:t>Bełchatów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36D94D7" w14:textId="77777777" w:rsidR="00E62E2B" w:rsidRPr="00E62E2B" w:rsidRDefault="00E62E2B" w:rsidP="0058137D">
            <w:pPr>
              <w:spacing w:before="80" w:after="80"/>
              <w:jc w:val="center"/>
            </w:pPr>
            <w:r w:rsidRPr="00E62E2B">
              <w:t>11 306.69 zł</w:t>
            </w:r>
          </w:p>
        </w:tc>
        <w:tc>
          <w:tcPr>
            <w:tcW w:w="1701" w:type="dxa"/>
          </w:tcPr>
          <w:p w14:paraId="1F0182D8" w14:textId="0B2CE8E5" w:rsidR="00E62E2B" w:rsidRPr="00E62E2B" w:rsidRDefault="00E62E2B" w:rsidP="0058137D">
            <w:pPr>
              <w:spacing w:before="80" w:after="80"/>
              <w:jc w:val="center"/>
            </w:pPr>
            <w:r>
              <w:t>2</w:t>
            </w:r>
          </w:p>
        </w:tc>
        <w:tc>
          <w:tcPr>
            <w:tcW w:w="1701" w:type="dxa"/>
          </w:tcPr>
          <w:p w14:paraId="3CE3A89F" w14:textId="48747E6B" w:rsidR="00E62E2B" w:rsidRPr="00E62E2B" w:rsidRDefault="00E62E2B" w:rsidP="0058137D">
            <w:pPr>
              <w:spacing w:before="80" w:after="80"/>
              <w:jc w:val="center"/>
            </w:pPr>
            <w:r>
              <w:t>24</w:t>
            </w:r>
          </w:p>
        </w:tc>
      </w:tr>
      <w:tr w:rsidR="00E62E2B" w:rsidRPr="00E62E2B" w14:paraId="5B4962B6" w14:textId="04C8AF3C" w:rsidTr="00E62E2B">
        <w:tc>
          <w:tcPr>
            <w:tcW w:w="993" w:type="dxa"/>
            <w:shd w:val="clear" w:color="auto" w:fill="auto"/>
            <w:vAlign w:val="center"/>
          </w:tcPr>
          <w:p w14:paraId="2AF6BE08" w14:textId="77777777" w:rsidR="00E62E2B" w:rsidRPr="00E62E2B" w:rsidRDefault="00E62E2B" w:rsidP="0058137D">
            <w:pPr>
              <w:spacing w:before="80" w:after="80"/>
              <w:jc w:val="center"/>
            </w:pPr>
            <w:r w:rsidRPr="00E62E2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E5093A" w14:textId="77777777" w:rsidR="00E62E2B" w:rsidRPr="00E62E2B" w:rsidRDefault="00E62E2B" w:rsidP="0058137D">
            <w:pPr>
              <w:spacing w:before="80" w:after="80"/>
              <w:jc w:val="center"/>
            </w:pPr>
            <w:r w:rsidRPr="00E62E2B">
              <w:t>8</w:t>
            </w:r>
          </w:p>
        </w:tc>
        <w:tc>
          <w:tcPr>
            <w:tcW w:w="2268" w:type="dxa"/>
            <w:shd w:val="clear" w:color="auto" w:fill="auto"/>
          </w:tcPr>
          <w:p w14:paraId="2B9FEB7C" w14:textId="77777777" w:rsidR="00E62E2B" w:rsidRPr="00E62E2B" w:rsidRDefault="00E62E2B" w:rsidP="0058137D">
            <w:pPr>
              <w:spacing w:before="80"/>
            </w:pPr>
            <w:r w:rsidRPr="00E62E2B">
              <w:t>YAVO Sp. z o. o.</w:t>
            </w:r>
          </w:p>
          <w:p w14:paraId="3119BFBA" w14:textId="36378CA3" w:rsidR="00E62E2B" w:rsidRPr="00E62E2B" w:rsidRDefault="00E62E2B" w:rsidP="0058137D">
            <w:r>
              <w:t xml:space="preserve">ul. </w:t>
            </w:r>
            <w:r w:rsidRPr="00E62E2B">
              <w:t>Bawełniana</w:t>
            </w:r>
            <w:r w:rsidRPr="00E62E2B">
              <w:t xml:space="preserve"> </w:t>
            </w:r>
            <w:r w:rsidRPr="00E62E2B">
              <w:t>17</w:t>
            </w:r>
            <w:r w:rsidRPr="00E62E2B">
              <w:t xml:space="preserve"> </w:t>
            </w:r>
          </w:p>
          <w:p w14:paraId="43DD0794" w14:textId="77777777" w:rsidR="00E62E2B" w:rsidRPr="00E62E2B" w:rsidRDefault="00E62E2B" w:rsidP="0058137D">
            <w:pPr>
              <w:spacing w:after="80"/>
              <w:jc w:val="both"/>
            </w:pPr>
            <w:r w:rsidRPr="00E62E2B">
              <w:t>97-400</w:t>
            </w:r>
            <w:r w:rsidRPr="00E62E2B">
              <w:t xml:space="preserve"> </w:t>
            </w:r>
            <w:r w:rsidRPr="00E62E2B">
              <w:t>Bełchatów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1789DC6" w14:textId="77777777" w:rsidR="00E62E2B" w:rsidRPr="00E62E2B" w:rsidRDefault="00E62E2B" w:rsidP="0058137D">
            <w:pPr>
              <w:spacing w:before="80" w:after="80"/>
              <w:jc w:val="center"/>
            </w:pPr>
            <w:r w:rsidRPr="00E62E2B">
              <w:t>7 687.74 zł</w:t>
            </w:r>
          </w:p>
        </w:tc>
        <w:tc>
          <w:tcPr>
            <w:tcW w:w="1701" w:type="dxa"/>
          </w:tcPr>
          <w:p w14:paraId="1F140B05" w14:textId="54EF5163" w:rsidR="00E62E2B" w:rsidRPr="00E62E2B" w:rsidRDefault="00E62E2B" w:rsidP="0058137D">
            <w:pPr>
              <w:spacing w:before="80" w:after="80"/>
              <w:jc w:val="center"/>
            </w:pPr>
            <w:r>
              <w:t>2</w:t>
            </w:r>
          </w:p>
        </w:tc>
        <w:tc>
          <w:tcPr>
            <w:tcW w:w="1701" w:type="dxa"/>
          </w:tcPr>
          <w:p w14:paraId="21F7519D" w14:textId="232271A3" w:rsidR="00E62E2B" w:rsidRPr="00E62E2B" w:rsidRDefault="00E62E2B" w:rsidP="0058137D">
            <w:pPr>
              <w:spacing w:before="80" w:after="80"/>
              <w:jc w:val="center"/>
            </w:pPr>
            <w:r>
              <w:t>24</w:t>
            </w:r>
          </w:p>
        </w:tc>
      </w:tr>
      <w:bookmarkEnd w:id="0"/>
    </w:tbl>
    <w:p w14:paraId="653CDED6" w14:textId="70A44EE4" w:rsidR="00C236D3" w:rsidRPr="00E62E2B" w:rsidRDefault="00C236D3" w:rsidP="00173B20">
      <w:pPr>
        <w:jc w:val="right"/>
        <w:rPr>
          <w:sz w:val="22"/>
          <w:szCs w:val="22"/>
        </w:rPr>
      </w:pPr>
    </w:p>
    <w:sectPr w:rsidR="00C236D3" w:rsidRPr="00E62E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E09B5" w14:textId="77777777" w:rsidR="008F495D" w:rsidRDefault="008F495D">
      <w:r>
        <w:separator/>
      </w:r>
    </w:p>
  </w:endnote>
  <w:endnote w:type="continuationSeparator" w:id="0">
    <w:p w14:paraId="7B4E15A2" w14:textId="77777777" w:rsidR="008F495D" w:rsidRDefault="008F4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533D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51B24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35D15" w14:textId="732FFCBF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B56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C91096" w14:textId="77777777" w:rsidR="009F189D" w:rsidRDefault="009F189D">
    <w:pPr>
      <w:pStyle w:val="Stopka"/>
      <w:tabs>
        <w:tab w:val="clear" w:pos="4536"/>
      </w:tabs>
      <w:jc w:val="center"/>
    </w:pPr>
  </w:p>
  <w:p w14:paraId="528DF2E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DB14E" w14:textId="77777777" w:rsidR="008F495D" w:rsidRDefault="008F495D">
      <w:r>
        <w:separator/>
      </w:r>
    </w:p>
  </w:footnote>
  <w:footnote w:type="continuationSeparator" w:id="0">
    <w:p w14:paraId="03A6499A" w14:textId="77777777" w:rsidR="008F495D" w:rsidRDefault="008F49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B0533" w14:textId="77777777" w:rsidR="0050333E" w:rsidRDefault="005033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B80D9" w14:textId="77777777" w:rsidR="0050333E" w:rsidRDefault="005033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FEB6F" w14:textId="77777777" w:rsidR="0050333E" w:rsidRDefault="005033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495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0333E"/>
    <w:rsid w:val="005614F2"/>
    <w:rsid w:val="00577BC6"/>
    <w:rsid w:val="0069085C"/>
    <w:rsid w:val="006B27ED"/>
    <w:rsid w:val="00843263"/>
    <w:rsid w:val="00861E75"/>
    <w:rsid w:val="008F495D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62E2B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C38585"/>
  <w15:chartTrackingRefBased/>
  <w15:docId w15:val="{43325497-EC95-4A9E-B591-978D43878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3</cp:revision>
  <cp:lastPrinted>2023-08-11T10:05:00Z</cp:lastPrinted>
  <dcterms:created xsi:type="dcterms:W3CDTF">2023-08-11T10:02:00Z</dcterms:created>
  <dcterms:modified xsi:type="dcterms:W3CDTF">2023-08-11T10:05:00Z</dcterms:modified>
</cp:coreProperties>
</file>