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4DEDB" w14:textId="75091A10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57667643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0D3C82D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22E4A11" w14:textId="4185FEDC" w:rsidR="008D2AB8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441D7B55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14:paraId="3A114CC3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>
        <w:rPr>
          <w:sz w:val="22"/>
        </w:rPr>
        <w:t>….</w:t>
      </w:r>
    </w:p>
    <w:p w14:paraId="44BAA95C" w14:textId="77777777" w:rsidR="00DA17BB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>
        <w:rPr>
          <w:sz w:val="22"/>
        </w:rPr>
        <w:t>.</w:t>
      </w:r>
    </w:p>
    <w:p w14:paraId="48000411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 zamieszkania (dotyczy osób prowadzących działalność gospodarczą):…………………..</w:t>
      </w:r>
    </w:p>
    <w:p w14:paraId="43A8CB41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14:paraId="3D8A569A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>
        <w:rPr>
          <w:sz w:val="22"/>
        </w:rPr>
        <w:t>…</w:t>
      </w:r>
    </w:p>
    <w:p w14:paraId="7F29318D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>
        <w:rPr>
          <w:sz w:val="22"/>
        </w:rPr>
        <w:t>.</w:t>
      </w:r>
    </w:p>
    <w:p w14:paraId="6A5EE5BB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>
        <w:rPr>
          <w:sz w:val="22"/>
        </w:rPr>
        <w:t>.</w:t>
      </w:r>
    </w:p>
    <w:p w14:paraId="55A02C58" w14:textId="77777777" w:rsidR="00DA17BB" w:rsidRPr="006666C9" w:rsidRDefault="00DA17BB" w:rsidP="00DA17BB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>
        <w:rPr>
          <w:sz w:val="22"/>
        </w:rPr>
        <w:t>..</w:t>
      </w:r>
    </w:p>
    <w:p w14:paraId="7CD21E02" w14:textId="77777777" w:rsidR="00DA17BB" w:rsidRPr="00543892" w:rsidRDefault="00DA17BB" w:rsidP="00DA17BB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6666C9">
        <w:rPr>
          <w:sz w:val="22"/>
        </w:rPr>
        <w:t>BANK/ NR KONTA ……………………</w:t>
      </w:r>
      <w:r>
        <w:rPr>
          <w:sz w:val="22"/>
        </w:rPr>
        <w:t>……………………………………………………….</w:t>
      </w:r>
    </w:p>
    <w:p w14:paraId="271C9632" w14:textId="77777777" w:rsidR="00AE44FA" w:rsidRPr="0022732C" w:rsidRDefault="00AE44FA" w:rsidP="008D2AB8">
      <w:pPr>
        <w:tabs>
          <w:tab w:val="right" w:pos="9000"/>
        </w:tabs>
        <w:spacing w:line="360" w:lineRule="auto"/>
        <w:rPr>
          <w:sz w:val="22"/>
        </w:rPr>
      </w:pPr>
    </w:p>
    <w:p w14:paraId="34DC4146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0C0DEC5" w14:textId="77777777" w:rsidR="003D203C" w:rsidRPr="003D203C" w:rsidRDefault="003D203C" w:rsidP="008D2AB8">
      <w:pPr>
        <w:ind w:right="-110"/>
        <w:rPr>
          <w:b/>
        </w:rPr>
      </w:pPr>
      <w:r w:rsidRPr="003D203C">
        <w:rPr>
          <w:b/>
        </w:rPr>
        <w:t>Akademia Górniczo - Hutnicza</w:t>
      </w:r>
    </w:p>
    <w:p w14:paraId="022ED1DC" w14:textId="77777777" w:rsidR="003D203C" w:rsidRPr="003D203C" w:rsidRDefault="003D203C" w:rsidP="008D2AB8">
      <w:pPr>
        <w:ind w:right="-110"/>
        <w:rPr>
          <w:b/>
        </w:rPr>
      </w:pPr>
      <w:r w:rsidRPr="003D203C">
        <w:rPr>
          <w:b/>
        </w:rPr>
        <w:t>im. Stanisława Staszica w Krakowie</w:t>
      </w:r>
    </w:p>
    <w:p w14:paraId="5935916E" w14:textId="77777777" w:rsidR="008D2AB8" w:rsidRDefault="003D203C" w:rsidP="008D2AB8">
      <w:pPr>
        <w:ind w:right="-110"/>
        <w:rPr>
          <w:b/>
        </w:rPr>
      </w:pPr>
      <w:r w:rsidRPr="003D203C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77190A40" w14:textId="77777777" w:rsidR="008D2AB8" w:rsidRDefault="003D203C" w:rsidP="008D2AB8">
      <w:pPr>
        <w:ind w:right="-110"/>
        <w:rPr>
          <w:b/>
        </w:rPr>
      </w:pPr>
      <w:r w:rsidRPr="003D203C">
        <w:rPr>
          <w:b/>
        </w:rPr>
        <w:t>Al. Mickiewicza</w:t>
      </w:r>
      <w:r w:rsidR="008D2AB8">
        <w:rPr>
          <w:b/>
        </w:rPr>
        <w:t xml:space="preserve"> </w:t>
      </w:r>
      <w:r w:rsidRPr="003D203C">
        <w:rPr>
          <w:b/>
        </w:rPr>
        <w:t>30</w:t>
      </w:r>
      <w:r w:rsidR="008D2AB8">
        <w:rPr>
          <w:b/>
        </w:rPr>
        <w:t xml:space="preserve"> </w:t>
      </w:r>
    </w:p>
    <w:p w14:paraId="16AB3050" w14:textId="77777777" w:rsidR="008D2AB8" w:rsidRDefault="003D203C" w:rsidP="008D2AB8">
      <w:pPr>
        <w:rPr>
          <w:b/>
        </w:rPr>
      </w:pPr>
      <w:r w:rsidRPr="003D203C">
        <w:rPr>
          <w:b/>
        </w:rPr>
        <w:t>30-059</w:t>
      </w:r>
      <w:r w:rsidR="008D2AB8">
        <w:rPr>
          <w:b/>
        </w:rPr>
        <w:t xml:space="preserve"> </w:t>
      </w:r>
      <w:r w:rsidRPr="003D203C">
        <w:rPr>
          <w:b/>
        </w:rPr>
        <w:t>Kraków</w:t>
      </w:r>
      <w:r w:rsidR="008D2AB8">
        <w:rPr>
          <w:b/>
        </w:rPr>
        <w:t xml:space="preserve">,  </w:t>
      </w:r>
    </w:p>
    <w:p w14:paraId="406938AA" w14:textId="77777777" w:rsidR="008D2AB8" w:rsidRDefault="008D2AB8" w:rsidP="008D2AB8">
      <w:pPr>
        <w:ind w:firstLine="3969"/>
        <w:rPr>
          <w:b/>
        </w:rPr>
      </w:pPr>
    </w:p>
    <w:p w14:paraId="1FAFB62A" w14:textId="71B52362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3D203C" w:rsidRPr="003D203C">
        <w:rPr>
          <w:b/>
        </w:rPr>
        <w:t xml:space="preserve">dostawa i montaż specjalistycznych urządzeń warsztatowych do budynku SCK AGH przy ul. Kawiory 42 w Krakowie: </w:t>
      </w:r>
      <w:r w:rsidR="00462644">
        <w:rPr>
          <w:b/>
        </w:rPr>
        <w:t>stanowisko spawalnicze</w:t>
      </w:r>
      <w:r w:rsidR="003D203C" w:rsidRPr="003D203C">
        <w:rPr>
          <w:b/>
        </w:rPr>
        <w:t xml:space="preserve"> - KC-zp.272-</w:t>
      </w:r>
      <w:r w:rsidR="00146553">
        <w:rPr>
          <w:b/>
        </w:rPr>
        <w:t>456</w:t>
      </w:r>
      <w:r w:rsidR="003D203C" w:rsidRPr="003D203C">
        <w:rPr>
          <w:b/>
        </w:rPr>
        <w:t>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</w:t>
      </w:r>
      <w:r w:rsidR="00AE44FA">
        <w:t xml:space="preserve"> </w:t>
      </w:r>
      <w:r>
        <w:t>warunków zamówienia.</w:t>
      </w:r>
    </w:p>
    <w:tbl>
      <w:tblPr>
        <w:tblW w:w="91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"/>
        <w:gridCol w:w="747"/>
        <w:gridCol w:w="80"/>
        <w:gridCol w:w="2960"/>
        <w:gridCol w:w="80"/>
        <w:gridCol w:w="1353"/>
        <w:gridCol w:w="80"/>
        <w:gridCol w:w="580"/>
        <w:gridCol w:w="80"/>
        <w:gridCol w:w="1055"/>
        <w:gridCol w:w="80"/>
        <w:gridCol w:w="481"/>
        <w:gridCol w:w="80"/>
        <w:gridCol w:w="1294"/>
        <w:gridCol w:w="80"/>
      </w:tblGrid>
      <w:tr w:rsidR="00691410" w:rsidRPr="00691410" w14:paraId="515C9A54" w14:textId="77777777" w:rsidTr="00691410">
        <w:trPr>
          <w:gridAfter w:val="1"/>
          <w:wAfter w:w="80" w:type="dxa"/>
          <w:trHeight w:val="885"/>
        </w:trPr>
        <w:tc>
          <w:tcPr>
            <w:tcW w:w="827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CDC89" w14:textId="77777777" w:rsidR="00691410" w:rsidRDefault="00691410">
            <w:pPr>
              <w:spacing w:line="256" w:lineRule="auto"/>
              <w:ind w:left="-24" w:hanging="142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L.p.</w:t>
            </w:r>
          </w:p>
        </w:tc>
        <w:tc>
          <w:tcPr>
            <w:tcW w:w="304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542F9" w14:textId="77777777" w:rsidR="00691410" w:rsidRDefault="00691410">
            <w:pPr>
              <w:spacing w:line="256" w:lineRule="auto"/>
              <w:ind w:left="-24" w:firstLine="24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ELEMENT DOSTAWY</w:t>
            </w:r>
          </w:p>
        </w:tc>
        <w:tc>
          <w:tcPr>
            <w:tcW w:w="143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6FDB5" w14:textId="77777777" w:rsidR="00691410" w:rsidRDefault="00691410">
            <w:pPr>
              <w:spacing w:line="256" w:lineRule="auto"/>
              <w:ind w:left="-24" w:hanging="142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Producent/</w:t>
            </w: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br/>
              <w:t>Model</w:t>
            </w:r>
          </w:p>
        </w:tc>
        <w:tc>
          <w:tcPr>
            <w:tcW w:w="6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7FEBE2" w14:textId="77777777" w:rsidR="00691410" w:rsidRDefault="00691410">
            <w:pPr>
              <w:spacing w:line="256" w:lineRule="auto"/>
              <w:ind w:left="-24" w:hanging="142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ilość</w:t>
            </w:r>
          </w:p>
        </w:tc>
        <w:tc>
          <w:tcPr>
            <w:tcW w:w="113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922DC" w14:textId="77777777" w:rsidR="00691410" w:rsidRDefault="00691410">
            <w:pPr>
              <w:spacing w:line="256" w:lineRule="auto"/>
              <w:ind w:left="-24" w:hanging="142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Wartość zł NETTO</w:t>
            </w:r>
          </w:p>
        </w:tc>
        <w:tc>
          <w:tcPr>
            <w:tcW w:w="56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AF8CF" w14:textId="77777777" w:rsidR="00691410" w:rsidRDefault="00691410">
            <w:pPr>
              <w:spacing w:line="256" w:lineRule="auto"/>
              <w:ind w:left="-24" w:hanging="142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 xml:space="preserve"> VAT zł</w:t>
            </w:r>
          </w:p>
        </w:tc>
        <w:tc>
          <w:tcPr>
            <w:tcW w:w="137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CF80173" w14:textId="77777777" w:rsidR="00691410" w:rsidRDefault="00691410">
            <w:pPr>
              <w:spacing w:line="256" w:lineRule="auto"/>
              <w:ind w:left="-24" w:hanging="142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Wartość zł BRUTTO</w:t>
            </w:r>
          </w:p>
        </w:tc>
      </w:tr>
      <w:tr w:rsidR="00691410" w:rsidRPr="00691410" w14:paraId="5FB54AD9" w14:textId="77777777" w:rsidTr="00691410">
        <w:trPr>
          <w:gridBefore w:val="1"/>
          <w:wBefore w:w="80" w:type="dxa"/>
          <w:trHeight w:val="382"/>
        </w:trPr>
        <w:tc>
          <w:tcPr>
            <w:tcW w:w="90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9649A" w14:textId="77777777" w:rsidR="00691410" w:rsidRPr="00157448" w:rsidRDefault="00691410">
            <w:pPr>
              <w:spacing w:line="256" w:lineRule="auto"/>
              <w:ind w:left="-24" w:hanging="142"/>
              <w:jc w:val="center"/>
              <w:rPr>
                <w:b/>
                <w:bCs/>
                <w:color w:val="FF0000"/>
                <w:sz w:val="20"/>
                <w:szCs w:val="20"/>
                <w:lang w:eastAsia="en-US"/>
              </w:rPr>
            </w:pPr>
            <w:r w:rsidRPr="00157448">
              <w:rPr>
                <w:b/>
                <w:bCs/>
                <w:color w:val="FF0000"/>
                <w:sz w:val="20"/>
                <w:szCs w:val="20"/>
                <w:highlight w:val="yellow"/>
                <w:lang w:eastAsia="en-US"/>
              </w:rPr>
              <w:t>Etap 1</w:t>
            </w:r>
          </w:p>
        </w:tc>
      </w:tr>
      <w:tr w:rsidR="00691410" w:rsidRPr="00691410" w14:paraId="4EF530BD" w14:textId="77777777" w:rsidTr="00691410">
        <w:trPr>
          <w:gridBefore w:val="1"/>
          <w:wBefore w:w="80" w:type="dxa"/>
          <w:trHeight w:val="669"/>
        </w:trPr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55E0B" w14:textId="77777777" w:rsidR="00691410" w:rsidRDefault="00691410">
            <w:pPr>
              <w:spacing w:line="256" w:lineRule="auto"/>
              <w:ind w:left="-24" w:hanging="142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5A575" w14:textId="77777777" w:rsidR="00691410" w:rsidRDefault="00691410">
            <w:pPr>
              <w:spacing w:line="256" w:lineRule="auto"/>
              <w:ind w:left="-24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Wózek transportowy</w:t>
            </w: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D97511" w14:textId="77777777" w:rsidR="00691410" w:rsidRDefault="00691410">
            <w:pPr>
              <w:spacing w:line="256" w:lineRule="auto"/>
              <w:ind w:left="-24" w:hanging="142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6CAE85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1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szt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6FF7A4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7C0174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50A5CB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691410" w:rsidRPr="00691410" w14:paraId="44B6A378" w14:textId="77777777" w:rsidTr="00691410">
        <w:trPr>
          <w:gridBefore w:val="1"/>
          <w:wBefore w:w="80" w:type="dxa"/>
          <w:trHeight w:val="300"/>
        </w:trPr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BB441" w14:textId="77777777" w:rsidR="00691410" w:rsidRDefault="00691410">
            <w:pPr>
              <w:spacing w:line="256" w:lineRule="auto"/>
              <w:ind w:left="-24" w:hanging="142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EE32C" w14:textId="77777777" w:rsidR="00691410" w:rsidRDefault="00691410">
            <w:pPr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Stół spawalniczy</w:t>
            </w: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FE0CB6" w14:textId="77777777" w:rsidR="00691410" w:rsidRDefault="00691410">
            <w:pPr>
              <w:spacing w:line="256" w:lineRule="auto"/>
              <w:ind w:left="-24" w:hanging="142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3A9A86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1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szt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4702FD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4A647F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66FE4C01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691410" w:rsidRPr="00691410" w14:paraId="77F23716" w14:textId="77777777" w:rsidTr="00691410">
        <w:trPr>
          <w:gridBefore w:val="1"/>
          <w:wBefore w:w="80" w:type="dxa"/>
          <w:trHeight w:val="300"/>
        </w:trPr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A1C05" w14:textId="77777777" w:rsidR="00691410" w:rsidRDefault="00691410">
            <w:pPr>
              <w:spacing w:line="256" w:lineRule="auto"/>
              <w:ind w:left="-24" w:hanging="142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01B518" w14:textId="77777777" w:rsidR="00691410" w:rsidRDefault="00691410">
            <w:pPr>
              <w:shd w:val="clear" w:color="auto" w:fill="FFFFFF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Kątownik 275x100x300mm lewy </w:t>
            </w:r>
          </w:p>
          <w:p w14:paraId="468D4C49" w14:textId="77777777" w:rsidR="00691410" w:rsidRDefault="00691410">
            <w:pPr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E7E6E6"/>
            <w:vAlign w:val="center"/>
          </w:tcPr>
          <w:p w14:paraId="35B45C05" w14:textId="77777777" w:rsidR="00691410" w:rsidRDefault="00691410">
            <w:pPr>
              <w:spacing w:line="256" w:lineRule="auto"/>
              <w:ind w:left="-24" w:hanging="142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3AFAF0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1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szt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B9C232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5BDF6A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1496CAE4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691410" w:rsidRPr="00691410" w14:paraId="7668A775" w14:textId="77777777" w:rsidTr="00691410">
        <w:trPr>
          <w:gridBefore w:val="1"/>
          <w:wBefore w:w="80" w:type="dxa"/>
          <w:trHeight w:val="300"/>
        </w:trPr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831EB" w14:textId="77777777" w:rsidR="00691410" w:rsidRDefault="00691410">
            <w:pPr>
              <w:spacing w:line="256" w:lineRule="auto"/>
              <w:ind w:left="-24" w:hanging="142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  <w:p w14:paraId="60DFBFA3" w14:textId="77777777" w:rsidR="00691410" w:rsidRDefault="00691410">
            <w:pPr>
              <w:spacing w:line="256" w:lineRule="auto"/>
              <w:ind w:left="-24" w:hanging="142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7C40F" w14:textId="77777777" w:rsidR="00691410" w:rsidRDefault="00691410">
            <w:pPr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Kątownik 275x100x300mm prawy </w:t>
            </w: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E7E6E6"/>
            <w:vAlign w:val="center"/>
          </w:tcPr>
          <w:p w14:paraId="44B91FE2" w14:textId="77777777" w:rsidR="00691410" w:rsidRDefault="00691410">
            <w:pPr>
              <w:spacing w:line="256" w:lineRule="auto"/>
              <w:ind w:left="-24" w:hanging="142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08EFEF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1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szt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E94B3D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F82B77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15A858F0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691410" w:rsidRPr="00691410" w14:paraId="03AB29F6" w14:textId="77777777" w:rsidTr="00691410">
        <w:trPr>
          <w:gridBefore w:val="1"/>
          <w:wBefore w:w="80" w:type="dxa"/>
          <w:trHeight w:val="300"/>
        </w:trPr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D1D28" w14:textId="77777777" w:rsidR="00691410" w:rsidRDefault="00691410">
            <w:pPr>
              <w:spacing w:line="256" w:lineRule="auto"/>
              <w:ind w:left="-24" w:hanging="142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843F81" w14:textId="77777777" w:rsidR="00691410" w:rsidRDefault="00691410">
            <w:pPr>
              <w:shd w:val="clear" w:color="auto" w:fill="FFFFFF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Kątownik 375x100x600mm lewy </w:t>
            </w:r>
          </w:p>
          <w:p w14:paraId="428505A4" w14:textId="77777777" w:rsidR="00691410" w:rsidRDefault="00691410">
            <w:pPr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E7E6E6"/>
            <w:vAlign w:val="center"/>
          </w:tcPr>
          <w:p w14:paraId="04362CE3" w14:textId="77777777" w:rsidR="00691410" w:rsidRDefault="00691410">
            <w:pPr>
              <w:spacing w:line="256" w:lineRule="auto"/>
              <w:ind w:left="-24" w:hanging="142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64BECF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1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szt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F8C379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6FBC3E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5F9574B5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691410" w:rsidRPr="00691410" w14:paraId="01BD229E" w14:textId="77777777" w:rsidTr="00691410">
        <w:trPr>
          <w:gridBefore w:val="1"/>
          <w:wBefore w:w="80" w:type="dxa"/>
          <w:trHeight w:val="300"/>
        </w:trPr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56C8D" w14:textId="77777777" w:rsidR="00691410" w:rsidRDefault="00691410">
            <w:pPr>
              <w:spacing w:line="256" w:lineRule="auto"/>
              <w:ind w:left="-24" w:hanging="142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lastRenderedPageBreak/>
              <w:t>6</w:t>
            </w:r>
          </w:p>
        </w:tc>
        <w:tc>
          <w:tcPr>
            <w:tcW w:w="3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D2412E" w14:textId="77777777" w:rsidR="00691410" w:rsidRDefault="00691410">
            <w:pPr>
              <w:shd w:val="clear" w:color="auto" w:fill="FFFFFF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Kątownik 375x100x600mm prawy </w:t>
            </w:r>
          </w:p>
          <w:p w14:paraId="3C1B4107" w14:textId="77777777" w:rsidR="00691410" w:rsidRDefault="00691410">
            <w:pPr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E7E6E6"/>
            <w:vAlign w:val="center"/>
          </w:tcPr>
          <w:p w14:paraId="7C9A6FAC" w14:textId="77777777" w:rsidR="00691410" w:rsidRDefault="00691410">
            <w:pPr>
              <w:spacing w:line="256" w:lineRule="auto"/>
              <w:ind w:left="-24" w:hanging="142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BB1A49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1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szt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EC45A6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38D70E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719F278C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691410" w:rsidRPr="00691410" w14:paraId="558401D6" w14:textId="77777777" w:rsidTr="00691410">
        <w:trPr>
          <w:gridBefore w:val="1"/>
          <w:wBefore w:w="80" w:type="dxa"/>
          <w:trHeight w:val="300"/>
        </w:trPr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5CB82" w14:textId="77777777" w:rsidR="00691410" w:rsidRDefault="00691410">
            <w:pPr>
              <w:spacing w:line="256" w:lineRule="auto"/>
              <w:ind w:left="-24" w:hanging="142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BD1857" w14:textId="77777777" w:rsidR="00691410" w:rsidRDefault="00691410">
            <w:pPr>
              <w:shd w:val="clear" w:color="auto" w:fill="FFFFFF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Kątownik 375x100x800mm lewy</w:t>
            </w:r>
          </w:p>
          <w:p w14:paraId="1A5B917B" w14:textId="77777777" w:rsidR="00691410" w:rsidRDefault="00691410">
            <w:pPr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E7E6E6"/>
            <w:vAlign w:val="center"/>
          </w:tcPr>
          <w:p w14:paraId="45E8E749" w14:textId="77777777" w:rsidR="00691410" w:rsidRDefault="00691410">
            <w:pPr>
              <w:spacing w:line="256" w:lineRule="auto"/>
              <w:ind w:left="-24" w:hanging="142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FDBFED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1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szt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B8A9DC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5930B1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06ADD2FE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691410" w:rsidRPr="00691410" w14:paraId="088905FC" w14:textId="77777777" w:rsidTr="00691410">
        <w:trPr>
          <w:gridBefore w:val="1"/>
          <w:wBefore w:w="80" w:type="dxa"/>
          <w:trHeight w:val="300"/>
        </w:trPr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744FC" w14:textId="77777777" w:rsidR="00691410" w:rsidRDefault="00691410">
            <w:pPr>
              <w:spacing w:line="256" w:lineRule="auto"/>
              <w:ind w:left="-24" w:hanging="142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2E5401" w14:textId="77777777" w:rsidR="00691410" w:rsidRDefault="00691410">
            <w:pPr>
              <w:shd w:val="clear" w:color="auto" w:fill="FFFFFF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Kątownik 175x50x175mm otwór/slot </w:t>
            </w:r>
          </w:p>
          <w:p w14:paraId="7559B01B" w14:textId="77777777" w:rsidR="00691410" w:rsidRDefault="00691410">
            <w:pPr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E7E6E6"/>
            <w:vAlign w:val="center"/>
          </w:tcPr>
          <w:p w14:paraId="0CC604DB" w14:textId="77777777" w:rsidR="00691410" w:rsidRDefault="00691410">
            <w:pPr>
              <w:spacing w:line="256" w:lineRule="auto"/>
              <w:ind w:left="-24" w:hanging="142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B50194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6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szt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0A5132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D9E17B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11ABD7F8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691410" w:rsidRPr="00691410" w14:paraId="5D0C5D36" w14:textId="77777777" w:rsidTr="00691410">
        <w:trPr>
          <w:gridBefore w:val="1"/>
          <w:wBefore w:w="80" w:type="dxa"/>
          <w:trHeight w:val="300"/>
        </w:trPr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75391" w14:textId="77777777" w:rsidR="00691410" w:rsidRDefault="00691410">
            <w:pPr>
              <w:spacing w:line="256" w:lineRule="auto"/>
              <w:ind w:left="-24" w:hanging="142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3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0D8BF0" w14:textId="77777777" w:rsidR="00691410" w:rsidRDefault="00691410">
            <w:pPr>
              <w:shd w:val="clear" w:color="auto" w:fill="FFFFFF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Kątownik 175x50x75mm otwór/slot </w:t>
            </w:r>
          </w:p>
          <w:p w14:paraId="09BE3AC0" w14:textId="77777777" w:rsidR="00691410" w:rsidRDefault="00691410">
            <w:pPr>
              <w:shd w:val="clear" w:color="auto" w:fill="FFFFFF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E7E6E6"/>
            <w:vAlign w:val="center"/>
          </w:tcPr>
          <w:p w14:paraId="61E092F1" w14:textId="77777777" w:rsidR="00691410" w:rsidRDefault="00691410">
            <w:pPr>
              <w:spacing w:line="256" w:lineRule="auto"/>
              <w:ind w:left="-24" w:hanging="142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72146B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4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szt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864A26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D7889D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7FA0F60D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691410" w:rsidRPr="00691410" w14:paraId="1309853F" w14:textId="77777777" w:rsidTr="00691410">
        <w:trPr>
          <w:gridBefore w:val="1"/>
          <w:wBefore w:w="80" w:type="dxa"/>
          <w:trHeight w:val="300"/>
        </w:trPr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0D0A3" w14:textId="77777777" w:rsidR="00691410" w:rsidRDefault="00691410">
            <w:pPr>
              <w:spacing w:line="256" w:lineRule="auto"/>
              <w:ind w:left="-24" w:hanging="142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0C5E6" w14:textId="77777777" w:rsidR="00691410" w:rsidRDefault="00691410">
            <w:pPr>
              <w:shd w:val="clear" w:color="auto" w:fill="FFFFFF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Stoper uniwersalny 225x50x25mm </w:t>
            </w: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E7E6E6"/>
            <w:vAlign w:val="center"/>
          </w:tcPr>
          <w:p w14:paraId="2124C360" w14:textId="77777777" w:rsidR="00691410" w:rsidRDefault="00691410">
            <w:pPr>
              <w:spacing w:line="256" w:lineRule="auto"/>
              <w:ind w:left="-24" w:hanging="142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6803E8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6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szt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6AA071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99DBA1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458B7B64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691410" w:rsidRPr="00691410" w14:paraId="35FB49BC" w14:textId="77777777" w:rsidTr="00691410">
        <w:trPr>
          <w:gridBefore w:val="1"/>
          <w:wBefore w:w="80" w:type="dxa"/>
          <w:trHeight w:val="300"/>
        </w:trPr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97429" w14:textId="77777777" w:rsidR="00691410" w:rsidRDefault="00691410">
            <w:pPr>
              <w:spacing w:line="256" w:lineRule="auto"/>
              <w:ind w:left="-24" w:hanging="142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3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FA4486" w14:textId="77777777" w:rsidR="00691410" w:rsidRDefault="00691410">
            <w:pPr>
              <w:shd w:val="clear" w:color="auto" w:fill="FFFFFF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Stoper uniwersalny 500x100x25mm otwór/slot </w:t>
            </w:r>
          </w:p>
          <w:p w14:paraId="6F23BDCA" w14:textId="77777777" w:rsidR="00691410" w:rsidRDefault="00691410">
            <w:pPr>
              <w:shd w:val="clear" w:color="auto" w:fill="FFFFFF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E7E6E6"/>
            <w:vAlign w:val="center"/>
          </w:tcPr>
          <w:p w14:paraId="4934EAFD" w14:textId="77777777" w:rsidR="00691410" w:rsidRDefault="00691410">
            <w:pPr>
              <w:spacing w:line="256" w:lineRule="auto"/>
              <w:ind w:left="-24" w:hanging="142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27C873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4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szt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41A3C5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3474B1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236D5FA7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691410" w:rsidRPr="00691410" w14:paraId="19C38EEF" w14:textId="77777777" w:rsidTr="00691410">
        <w:trPr>
          <w:gridBefore w:val="1"/>
          <w:wBefore w:w="80" w:type="dxa"/>
          <w:trHeight w:val="300"/>
        </w:trPr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87064" w14:textId="77777777" w:rsidR="00691410" w:rsidRDefault="00691410">
            <w:pPr>
              <w:spacing w:line="256" w:lineRule="auto"/>
              <w:ind w:left="-24" w:hanging="142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C5D8E" w14:textId="77777777" w:rsidR="00691410" w:rsidRDefault="00691410">
            <w:pPr>
              <w:shd w:val="clear" w:color="auto" w:fill="FFFFFF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Zacisk mocujący 180° z uchwytem 300x300mm </w:t>
            </w: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E7E6E6"/>
            <w:vAlign w:val="center"/>
          </w:tcPr>
          <w:p w14:paraId="776DF762" w14:textId="77777777" w:rsidR="00691410" w:rsidRDefault="00691410">
            <w:pPr>
              <w:spacing w:line="256" w:lineRule="auto"/>
              <w:ind w:left="-24" w:hanging="142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B872E5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12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szt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1CA49D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E40AAE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7F7A8169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691410" w:rsidRPr="00691410" w14:paraId="5E9F864D" w14:textId="77777777" w:rsidTr="00691410">
        <w:trPr>
          <w:gridBefore w:val="1"/>
          <w:wBefore w:w="80" w:type="dxa"/>
          <w:trHeight w:val="904"/>
        </w:trPr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F2EFA" w14:textId="77777777" w:rsidR="00691410" w:rsidRDefault="00691410">
            <w:pPr>
              <w:spacing w:line="256" w:lineRule="auto"/>
              <w:ind w:left="-24" w:hanging="142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3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CA29F3" w14:textId="77777777" w:rsidR="00691410" w:rsidRDefault="00691410">
            <w:pPr>
              <w:shd w:val="clear" w:color="auto" w:fill="FFFFFF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Trzpień mocujący szybkiego montażu fi 28x50mm </w:t>
            </w:r>
          </w:p>
          <w:p w14:paraId="6CB8364D" w14:textId="77777777" w:rsidR="00691410" w:rsidRDefault="00691410">
            <w:pPr>
              <w:shd w:val="clear" w:color="auto" w:fill="FFFFFF"/>
              <w:spacing w:line="256" w:lineRule="auto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E7E6E6"/>
            <w:vAlign w:val="center"/>
          </w:tcPr>
          <w:p w14:paraId="72081ECE" w14:textId="77777777" w:rsidR="00691410" w:rsidRDefault="00691410">
            <w:pPr>
              <w:spacing w:line="256" w:lineRule="auto"/>
              <w:ind w:left="-24" w:hanging="142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92C856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40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szt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1C5CB0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1CB6C8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0D9D179C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691410" w:rsidRPr="00691410" w14:paraId="1C6F1ADB" w14:textId="77777777" w:rsidTr="00691410">
        <w:trPr>
          <w:gridBefore w:val="1"/>
          <w:wBefore w:w="80" w:type="dxa"/>
          <w:trHeight w:val="300"/>
        </w:trPr>
        <w:tc>
          <w:tcPr>
            <w:tcW w:w="82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00E84" w14:textId="77777777" w:rsidR="00691410" w:rsidRDefault="00691410">
            <w:pPr>
              <w:spacing w:line="256" w:lineRule="auto"/>
              <w:ind w:left="-24" w:hanging="142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3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9AFED" w14:textId="77777777" w:rsidR="00691410" w:rsidRDefault="00691410">
            <w:pPr>
              <w:spacing w:line="256" w:lineRule="auto"/>
              <w:ind w:left="-24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Mobilny system odciągowy</w:t>
            </w: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8EE600" w14:textId="77777777" w:rsidR="00691410" w:rsidRDefault="00691410">
            <w:pPr>
              <w:spacing w:line="256" w:lineRule="auto"/>
              <w:ind w:left="-24" w:hanging="142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1A4BBF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1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szt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D88547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7DB2B0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3CBEC4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691410" w:rsidRPr="00691410" w14:paraId="0D2D7F2D" w14:textId="77777777" w:rsidTr="00691410">
        <w:trPr>
          <w:gridBefore w:val="1"/>
          <w:wBefore w:w="80" w:type="dxa"/>
          <w:trHeight w:val="300"/>
        </w:trPr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5F921" w14:textId="77777777" w:rsidR="00691410" w:rsidRDefault="00691410">
            <w:pPr>
              <w:spacing w:line="256" w:lineRule="auto"/>
              <w:ind w:left="-24" w:hanging="142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3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36251" w14:textId="77777777" w:rsidR="00691410" w:rsidRDefault="00691410">
            <w:pPr>
              <w:spacing w:line="256" w:lineRule="auto"/>
              <w:ind w:left="-24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Parawan spawalniczy</w:t>
            </w: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AFBD08" w14:textId="77777777" w:rsidR="00691410" w:rsidRDefault="00691410">
            <w:pPr>
              <w:spacing w:line="256" w:lineRule="auto"/>
              <w:ind w:left="-24" w:hanging="142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F39C46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4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szt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BEDE07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58A004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FF7B64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691410" w:rsidRPr="00691410" w14:paraId="66B25D37" w14:textId="77777777" w:rsidTr="00691410">
        <w:trPr>
          <w:gridBefore w:val="1"/>
          <w:wBefore w:w="80" w:type="dxa"/>
          <w:trHeight w:val="300"/>
        </w:trPr>
        <w:tc>
          <w:tcPr>
            <w:tcW w:w="903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49EA4" w14:textId="77777777" w:rsidR="00691410" w:rsidRDefault="00691410">
            <w:pPr>
              <w:spacing w:line="256" w:lineRule="auto"/>
              <w:ind w:left="-24" w:hanging="142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  <w:p w14:paraId="05F6C363" w14:textId="77777777" w:rsidR="00691410" w:rsidRPr="00157448" w:rsidRDefault="00691410">
            <w:pPr>
              <w:spacing w:line="256" w:lineRule="auto"/>
              <w:ind w:left="-24" w:hanging="142"/>
              <w:jc w:val="center"/>
              <w:rPr>
                <w:b/>
                <w:bCs/>
                <w:color w:val="FF0000"/>
                <w:sz w:val="20"/>
                <w:szCs w:val="20"/>
                <w:lang w:eastAsia="en-US"/>
              </w:rPr>
            </w:pPr>
            <w:r w:rsidRPr="00157448">
              <w:rPr>
                <w:b/>
                <w:bCs/>
                <w:color w:val="FF0000"/>
                <w:sz w:val="20"/>
                <w:szCs w:val="20"/>
                <w:highlight w:val="yellow"/>
                <w:lang w:eastAsia="en-US"/>
              </w:rPr>
              <w:t>Etap 2</w:t>
            </w:r>
          </w:p>
        </w:tc>
      </w:tr>
      <w:tr w:rsidR="00691410" w:rsidRPr="00691410" w14:paraId="128D9414" w14:textId="77777777" w:rsidTr="00691410">
        <w:trPr>
          <w:gridBefore w:val="1"/>
          <w:wBefore w:w="80" w:type="dxa"/>
          <w:trHeight w:val="300"/>
        </w:trPr>
        <w:tc>
          <w:tcPr>
            <w:tcW w:w="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F0648" w14:textId="77777777" w:rsidR="00691410" w:rsidRDefault="00691410">
            <w:pPr>
              <w:spacing w:line="256" w:lineRule="auto"/>
              <w:ind w:left="-24" w:hanging="142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0E94C" w14:textId="77777777" w:rsidR="00691410" w:rsidRDefault="00691410">
            <w:pPr>
              <w:spacing w:line="256" w:lineRule="auto"/>
              <w:ind w:left="-24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>Szafa na gazy niepalne</w:t>
            </w: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52ED16" w14:textId="77777777" w:rsidR="00691410" w:rsidRDefault="00691410">
            <w:pPr>
              <w:spacing w:line="256" w:lineRule="auto"/>
              <w:ind w:left="-24" w:hanging="142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5E5515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color w:val="000000"/>
                <w:sz w:val="20"/>
                <w:szCs w:val="20"/>
                <w:lang w:eastAsia="en-US"/>
              </w:rPr>
              <w:t xml:space="preserve">1 </w:t>
            </w:r>
            <w:proofErr w:type="spellStart"/>
            <w:r>
              <w:rPr>
                <w:color w:val="000000"/>
                <w:sz w:val="20"/>
                <w:szCs w:val="20"/>
                <w:lang w:eastAsia="en-US"/>
              </w:rPr>
              <w:t>szt</w:t>
            </w:r>
            <w:proofErr w:type="spellEnd"/>
          </w:p>
        </w:tc>
        <w:tc>
          <w:tcPr>
            <w:tcW w:w="11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F2FCA5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D2FCB7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35C9DB" w14:textId="77777777" w:rsidR="00691410" w:rsidRDefault="00691410">
            <w:pPr>
              <w:spacing w:line="256" w:lineRule="auto"/>
              <w:ind w:left="-24" w:hanging="142"/>
              <w:jc w:val="right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</w:tbl>
    <w:p w14:paraId="5843D891" w14:textId="77777777" w:rsidR="00DC05A3" w:rsidRDefault="00DC05A3" w:rsidP="008D2AB8">
      <w:pPr>
        <w:widowControl w:val="0"/>
        <w:ind w:right="1"/>
        <w:jc w:val="both"/>
      </w:pPr>
    </w:p>
    <w:p w14:paraId="5FB4736C" w14:textId="77777777" w:rsidR="002D0FEB" w:rsidRDefault="002D0FEB" w:rsidP="008D2AB8">
      <w:pPr>
        <w:widowControl w:val="0"/>
        <w:ind w:right="1"/>
        <w:jc w:val="both"/>
      </w:pPr>
    </w:p>
    <w:p w14:paraId="32EC2C05" w14:textId="77777777" w:rsidR="008D2AB8" w:rsidRDefault="008D2AB8" w:rsidP="008D2AB8">
      <w:pPr>
        <w:tabs>
          <w:tab w:val="right" w:pos="9000"/>
        </w:tabs>
      </w:pPr>
    </w:p>
    <w:p w14:paraId="29618F97" w14:textId="145A8774" w:rsidR="008D2AB8" w:rsidRPr="009C555F" w:rsidRDefault="00DC05A3" w:rsidP="008D2AB8">
      <w:pPr>
        <w:widowControl w:val="0"/>
        <w:spacing w:line="264" w:lineRule="auto"/>
        <w:ind w:right="1"/>
        <w:rPr>
          <w:bCs/>
          <w:sz w:val="22"/>
          <w:szCs w:val="22"/>
        </w:rPr>
      </w:pPr>
      <w:bookmarkStart w:id="0" w:name="_Hlk141947800"/>
      <w:r w:rsidRPr="009C555F">
        <w:rPr>
          <w:bCs/>
          <w:sz w:val="22"/>
          <w:szCs w:val="22"/>
        </w:rPr>
        <w:t>C</w:t>
      </w:r>
      <w:r w:rsidR="008D2AB8" w:rsidRPr="009C555F">
        <w:rPr>
          <w:bCs/>
          <w:sz w:val="22"/>
          <w:szCs w:val="22"/>
        </w:rPr>
        <w:t>ena netto</w:t>
      </w:r>
      <w:r w:rsidRPr="009C555F">
        <w:rPr>
          <w:bCs/>
          <w:sz w:val="22"/>
          <w:szCs w:val="22"/>
        </w:rPr>
        <w:t xml:space="preserve"> za całość przedmiotu zamówienia </w:t>
      </w:r>
      <w:r w:rsidR="008D2AB8" w:rsidRPr="009C555F">
        <w:rPr>
          <w:bCs/>
          <w:sz w:val="22"/>
          <w:szCs w:val="22"/>
        </w:rPr>
        <w:t xml:space="preserve">:   </w:t>
      </w:r>
      <w:bookmarkEnd w:id="0"/>
      <w:r w:rsidR="008D2AB8" w:rsidRPr="009C555F">
        <w:rPr>
          <w:bCs/>
          <w:sz w:val="22"/>
          <w:szCs w:val="22"/>
        </w:rPr>
        <w:t>.........................................................................</w:t>
      </w:r>
      <w:r w:rsidR="00737AA9" w:rsidRPr="009C555F">
        <w:rPr>
          <w:bCs/>
          <w:sz w:val="22"/>
          <w:szCs w:val="22"/>
        </w:rPr>
        <w:t xml:space="preserve"> </w:t>
      </w:r>
      <w:r w:rsidR="008D2AB8" w:rsidRPr="009C555F">
        <w:rPr>
          <w:bCs/>
          <w:sz w:val="22"/>
          <w:szCs w:val="22"/>
        </w:rPr>
        <w:t>PLN</w:t>
      </w:r>
    </w:p>
    <w:p w14:paraId="1ECE4A2E" w14:textId="77777777" w:rsidR="008D2AB8" w:rsidRPr="009C555F" w:rsidRDefault="008D2AB8" w:rsidP="008D2AB8">
      <w:pPr>
        <w:widowControl w:val="0"/>
        <w:spacing w:line="264" w:lineRule="auto"/>
        <w:ind w:right="1"/>
        <w:rPr>
          <w:bCs/>
          <w:sz w:val="22"/>
          <w:szCs w:val="22"/>
        </w:rPr>
      </w:pPr>
    </w:p>
    <w:p w14:paraId="6B0094A2" w14:textId="0D59F61B" w:rsidR="008D2AB8" w:rsidRPr="009C555F" w:rsidRDefault="00DC05A3" w:rsidP="008D2AB8">
      <w:pPr>
        <w:widowControl w:val="0"/>
        <w:spacing w:line="264" w:lineRule="auto"/>
        <w:ind w:right="1"/>
        <w:rPr>
          <w:bCs/>
          <w:sz w:val="22"/>
          <w:szCs w:val="22"/>
        </w:rPr>
      </w:pPr>
      <w:r w:rsidRPr="009C555F">
        <w:rPr>
          <w:bCs/>
          <w:sz w:val="22"/>
          <w:szCs w:val="22"/>
        </w:rPr>
        <w:t xml:space="preserve">Cena brutto za całość przedmiotu zamówienia :   </w:t>
      </w:r>
      <w:r w:rsidR="008D2AB8" w:rsidRPr="009C555F">
        <w:rPr>
          <w:bCs/>
          <w:sz w:val="22"/>
          <w:szCs w:val="22"/>
        </w:rPr>
        <w:t>..................................................................</w:t>
      </w:r>
      <w:r w:rsidR="00737AA9" w:rsidRPr="009C555F">
        <w:rPr>
          <w:bCs/>
          <w:sz w:val="22"/>
          <w:szCs w:val="22"/>
        </w:rPr>
        <w:t xml:space="preserve"> </w:t>
      </w:r>
      <w:r w:rsidR="008D2AB8" w:rsidRPr="009C555F">
        <w:rPr>
          <w:bCs/>
          <w:sz w:val="22"/>
          <w:szCs w:val="22"/>
        </w:rPr>
        <w:t>PLN</w:t>
      </w:r>
    </w:p>
    <w:p w14:paraId="10530776" w14:textId="77777777" w:rsidR="008D2AB8" w:rsidRPr="009C555F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C51F00A" w14:textId="561A535A" w:rsidR="008D2AB8" w:rsidRPr="009C555F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9C555F">
        <w:rPr>
          <w:sz w:val="22"/>
          <w:szCs w:val="22"/>
        </w:rPr>
        <w:t>Słownie brutto:</w:t>
      </w:r>
      <w:r w:rsidR="00FF4C40" w:rsidRPr="009C555F">
        <w:rPr>
          <w:sz w:val="22"/>
          <w:szCs w:val="22"/>
        </w:rPr>
        <w:t xml:space="preserve"> </w:t>
      </w:r>
      <w:r w:rsidRPr="009C555F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4E7295FC" w14:textId="77777777" w:rsidR="008D2AB8" w:rsidRPr="009C555F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CF0C309" w14:textId="7E89A34B" w:rsidR="008D2AB8" w:rsidRPr="009C555F" w:rsidRDefault="008D2AB8" w:rsidP="008D2AB8">
      <w:pPr>
        <w:pStyle w:val="Tekstpodstawowy"/>
        <w:rPr>
          <w:sz w:val="22"/>
          <w:szCs w:val="22"/>
        </w:rPr>
      </w:pPr>
      <w:r w:rsidRPr="009C555F">
        <w:rPr>
          <w:sz w:val="22"/>
          <w:szCs w:val="22"/>
        </w:rPr>
        <w:t>Powyższa cena zawiera podatek VAT w wysokości .......... % tj.</w:t>
      </w:r>
      <w:r w:rsidR="00AE44FA" w:rsidRPr="009C555F">
        <w:rPr>
          <w:sz w:val="22"/>
          <w:szCs w:val="22"/>
        </w:rPr>
        <w:t xml:space="preserve"> </w:t>
      </w:r>
      <w:r w:rsidRPr="009C555F">
        <w:rPr>
          <w:sz w:val="22"/>
          <w:szCs w:val="22"/>
        </w:rPr>
        <w:t>…………………….</w:t>
      </w:r>
      <w:r w:rsidR="00AE44FA" w:rsidRPr="009C555F">
        <w:rPr>
          <w:sz w:val="22"/>
          <w:szCs w:val="22"/>
        </w:rPr>
        <w:t xml:space="preserve"> </w:t>
      </w:r>
      <w:r w:rsidRPr="009C555F">
        <w:rPr>
          <w:sz w:val="22"/>
          <w:szCs w:val="22"/>
        </w:rPr>
        <w:t>PLN</w:t>
      </w:r>
    </w:p>
    <w:p w14:paraId="1F3D1104" w14:textId="77777777" w:rsidR="009C555F" w:rsidRPr="00ED1D7E" w:rsidRDefault="009C555F" w:rsidP="009C555F">
      <w:pPr>
        <w:spacing w:line="276" w:lineRule="auto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     </w:t>
      </w:r>
      <w:r w:rsidRPr="004B157A">
        <w:rPr>
          <w:sz w:val="22"/>
          <w:szCs w:val="22"/>
        </w:rPr>
        <w:t xml:space="preserve">Zamówienie musi zostać zrealizowane w </w:t>
      </w:r>
      <w:r w:rsidRPr="006C4B93">
        <w:rPr>
          <w:sz w:val="22"/>
          <w:szCs w:val="22"/>
        </w:rPr>
        <w:t>terminie</w:t>
      </w:r>
      <w:r>
        <w:rPr>
          <w:sz w:val="22"/>
          <w:szCs w:val="22"/>
        </w:rPr>
        <w:t xml:space="preserve"> </w:t>
      </w:r>
      <w:r w:rsidRPr="006C4B93">
        <w:rPr>
          <w:sz w:val="22"/>
          <w:szCs w:val="22"/>
        </w:rPr>
        <w:t xml:space="preserve">: </w:t>
      </w:r>
      <w:r w:rsidRPr="00ED1D7E">
        <w:rPr>
          <w:b/>
          <w:bCs/>
          <w:sz w:val="22"/>
          <w:szCs w:val="22"/>
        </w:rPr>
        <w:t>do 140 dni od daty podpisania umowy w następujących etapach:</w:t>
      </w:r>
    </w:p>
    <w:p w14:paraId="04C2913C" w14:textId="77777777" w:rsidR="009C555F" w:rsidRPr="00DF266A" w:rsidRDefault="009C555F" w:rsidP="009C555F">
      <w:pPr>
        <w:numPr>
          <w:ilvl w:val="0"/>
          <w:numId w:val="6"/>
        </w:numPr>
        <w:spacing w:line="276" w:lineRule="auto"/>
        <w:jc w:val="both"/>
        <w:rPr>
          <w:b/>
          <w:bCs/>
          <w:sz w:val="22"/>
          <w:szCs w:val="22"/>
        </w:rPr>
      </w:pPr>
      <w:r w:rsidRPr="00DF266A">
        <w:rPr>
          <w:b/>
          <w:bCs/>
          <w:sz w:val="22"/>
          <w:szCs w:val="22"/>
        </w:rPr>
        <w:t xml:space="preserve">Etap 1 - do 84 </w:t>
      </w:r>
      <w:bookmarkStart w:id="1" w:name="_Hlk141952322"/>
      <w:r w:rsidRPr="00DF266A">
        <w:rPr>
          <w:b/>
          <w:bCs/>
          <w:sz w:val="22"/>
          <w:szCs w:val="22"/>
        </w:rPr>
        <w:t xml:space="preserve">dni od </w:t>
      </w:r>
      <w:r>
        <w:rPr>
          <w:b/>
          <w:bCs/>
          <w:sz w:val="22"/>
          <w:szCs w:val="22"/>
        </w:rPr>
        <w:t xml:space="preserve">daty podpisania </w:t>
      </w:r>
      <w:r w:rsidRPr="00DF266A">
        <w:rPr>
          <w:b/>
          <w:bCs/>
          <w:sz w:val="22"/>
          <w:szCs w:val="22"/>
        </w:rPr>
        <w:t>umowy</w:t>
      </w:r>
      <w:bookmarkEnd w:id="1"/>
      <w:r>
        <w:rPr>
          <w:b/>
          <w:bCs/>
          <w:sz w:val="22"/>
          <w:szCs w:val="22"/>
        </w:rPr>
        <w:t>.</w:t>
      </w:r>
    </w:p>
    <w:p w14:paraId="374A68EA" w14:textId="77777777" w:rsidR="009C555F" w:rsidRPr="00DF266A" w:rsidRDefault="009C555F" w:rsidP="009C555F">
      <w:pPr>
        <w:numPr>
          <w:ilvl w:val="0"/>
          <w:numId w:val="6"/>
        </w:numPr>
        <w:spacing w:line="276" w:lineRule="auto"/>
        <w:jc w:val="both"/>
        <w:rPr>
          <w:b/>
          <w:bCs/>
          <w:sz w:val="22"/>
          <w:szCs w:val="22"/>
        </w:rPr>
      </w:pPr>
      <w:r w:rsidRPr="00DF266A">
        <w:rPr>
          <w:b/>
          <w:bCs/>
          <w:sz w:val="22"/>
          <w:szCs w:val="22"/>
        </w:rPr>
        <w:t xml:space="preserve">Etap 2 </w:t>
      </w:r>
      <w:r>
        <w:rPr>
          <w:b/>
          <w:bCs/>
          <w:sz w:val="22"/>
          <w:szCs w:val="22"/>
        </w:rPr>
        <w:t>–</w:t>
      </w:r>
      <w:r w:rsidRPr="00DF266A">
        <w:rPr>
          <w:b/>
          <w:bCs/>
          <w:sz w:val="22"/>
          <w:szCs w:val="22"/>
        </w:rPr>
        <w:t xml:space="preserve"> do 140 dni od </w:t>
      </w:r>
      <w:r>
        <w:rPr>
          <w:b/>
          <w:bCs/>
          <w:sz w:val="22"/>
          <w:szCs w:val="22"/>
        </w:rPr>
        <w:t xml:space="preserve">daty podpisania </w:t>
      </w:r>
      <w:r w:rsidRPr="00DF266A">
        <w:rPr>
          <w:b/>
          <w:bCs/>
          <w:sz w:val="22"/>
          <w:szCs w:val="22"/>
        </w:rPr>
        <w:t>umowy</w:t>
      </w:r>
      <w:r>
        <w:rPr>
          <w:b/>
          <w:bCs/>
          <w:sz w:val="22"/>
          <w:szCs w:val="22"/>
        </w:rPr>
        <w:t>.</w:t>
      </w:r>
    </w:p>
    <w:p w14:paraId="6D68E1E0" w14:textId="3D563B27" w:rsidR="00286CC2" w:rsidRPr="009C555F" w:rsidRDefault="008D2AB8" w:rsidP="008D2AB8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9C555F">
        <w:rPr>
          <w:b/>
          <w:sz w:val="22"/>
          <w:szCs w:val="22"/>
        </w:rPr>
        <w:t>Okres udzielonej gwarancji</w:t>
      </w:r>
      <w:r w:rsidR="00FF4C40" w:rsidRPr="009C555F">
        <w:rPr>
          <w:b/>
          <w:sz w:val="22"/>
          <w:szCs w:val="22"/>
        </w:rPr>
        <w:t xml:space="preserve"> </w:t>
      </w:r>
      <w:r w:rsidR="002D0FEB" w:rsidRPr="009C555F">
        <w:rPr>
          <w:b/>
          <w:sz w:val="22"/>
          <w:szCs w:val="22"/>
        </w:rPr>
        <w:t xml:space="preserve">na wyposażenie </w:t>
      </w:r>
      <w:r w:rsidR="00462644" w:rsidRPr="009C555F">
        <w:rPr>
          <w:b/>
          <w:sz w:val="22"/>
          <w:szCs w:val="22"/>
        </w:rPr>
        <w:t>stanowiska spawalniczego</w:t>
      </w:r>
      <w:r w:rsidRPr="009C555F">
        <w:rPr>
          <w:b/>
          <w:sz w:val="22"/>
          <w:szCs w:val="22"/>
        </w:rPr>
        <w:t xml:space="preserve"> wynosi:</w:t>
      </w:r>
      <w:r w:rsidRPr="009C555F">
        <w:rPr>
          <w:sz w:val="22"/>
          <w:szCs w:val="22"/>
        </w:rPr>
        <w:t xml:space="preserve"> </w:t>
      </w:r>
      <w:r w:rsidRPr="009C555F">
        <w:rPr>
          <w:b/>
          <w:bCs/>
          <w:sz w:val="22"/>
          <w:szCs w:val="22"/>
        </w:rPr>
        <w:t>…………</w:t>
      </w:r>
      <w:r w:rsidR="00AE44FA" w:rsidRPr="009C555F">
        <w:rPr>
          <w:b/>
          <w:bCs/>
          <w:sz w:val="22"/>
          <w:szCs w:val="22"/>
        </w:rPr>
        <w:t xml:space="preserve"> miesięcy</w:t>
      </w:r>
      <w:r w:rsidR="00462644" w:rsidRPr="009C555F">
        <w:rPr>
          <w:b/>
          <w:bCs/>
          <w:sz w:val="22"/>
          <w:szCs w:val="22"/>
        </w:rPr>
        <w:t xml:space="preserve"> </w:t>
      </w:r>
      <w:r w:rsidR="00AE44FA" w:rsidRPr="009C555F">
        <w:rPr>
          <w:sz w:val="22"/>
          <w:szCs w:val="22"/>
        </w:rPr>
        <w:t xml:space="preserve"> </w:t>
      </w:r>
      <w:r w:rsidRPr="009C555F">
        <w:rPr>
          <w:sz w:val="22"/>
          <w:szCs w:val="22"/>
          <w:highlight w:val="yellow"/>
        </w:rPr>
        <w:t>(</w:t>
      </w:r>
      <w:r w:rsidRPr="009C555F">
        <w:rPr>
          <w:i/>
          <w:sz w:val="22"/>
          <w:szCs w:val="22"/>
          <w:highlight w:val="yellow"/>
        </w:rPr>
        <w:t>kryterium oceny ofert)</w:t>
      </w:r>
      <w:r w:rsidR="00286CC2" w:rsidRPr="009C555F">
        <w:rPr>
          <w:i/>
          <w:sz w:val="22"/>
          <w:szCs w:val="22"/>
        </w:rPr>
        <w:t xml:space="preserve">*). </w:t>
      </w:r>
    </w:p>
    <w:p w14:paraId="57B2B81B" w14:textId="747D2DFF" w:rsidR="008D2AB8" w:rsidRPr="009C555F" w:rsidRDefault="00286CC2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9C555F">
        <w:rPr>
          <w:i/>
          <w:sz w:val="22"/>
          <w:szCs w:val="22"/>
          <w:highlight w:val="yellow"/>
        </w:rPr>
        <w:t>*)</w:t>
      </w:r>
      <w:r w:rsidRPr="009C555F">
        <w:rPr>
          <w:i/>
          <w:sz w:val="22"/>
          <w:szCs w:val="22"/>
        </w:rPr>
        <w:t xml:space="preserve">Zamawiający informuje, że w przypadku braku wpisania gwarancji przez Wykonawcę , Zamawiający przyjmie gwarancję minimalną. </w:t>
      </w:r>
    </w:p>
    <w:p w14:paraId="7E4DBB8C" w14:textId="77777777" w:rsidR="008D2AB8" w:rsidRPr="009C555F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9C555F">
        <w:rPr>
          <w:sz w:val="22"/>
          <w:szCs w:val="22"/>
        </w:rPr>
        <w:t xml:space="preserve">Oświadczamy, że zgodnie z ustawą z dnia </w:t>
      </w:r>
      <w:r w:rsidR="00A0022B" w:rsidRPr="009C555F">
        <w:rPr>
          <w:sz w:val="22"/>
          <w:szCs w:val="22"/>
        </w:rPr>
        <w:t>6 marca 2018 r</w:t>
      </w:r>
      <w:r w:rsidRPr="009C555F">
        <w:rPr>
          <w:sz w:val="22"/>
          <w:szCs w:val="22"/>
        </w:rPr>
        <w:t>.</w:t>
      </w:r>
      <w:r w:rsidR="00A0022B" w:rsidRPr="009C555F">
        <w:rPr>
          <w:sz w:val="22"/>
          <w:szCs w:val="22"/>
        </w:rPr>
        <w:t xml:space="preserve"> Prawo przedsiębiorców, </w:t>
      </w:r>
      <w:r w:rsidRPr="009C555F">
        <w:rPr>
          <w:sz w:val="22"/>
          <w:szCs w:val="22"/>
        </w:rPr>
        <w:t>należymy do małych lub średnich przedsiębiorców:</w:t>
      </w:r>
      <w:r w:rsidRPr="009C555F">
        <w:rPr>
          <w:b/>
          <w:sz w:val="22"/>
          <w:szCs w:val="22"/>
        </w:rPr>
        <w:t xml:space="preserve"> TAK/NIE</w:t>
      </w:r>
    </w:p>
    <w:p w14:paraId="2ED8B15D" w14:textId="77777777" w:rsidR="00737AA9" w:rsidRPr="009C555F" w:rsidRDefault="008D2AB8" w:rsidP="00737AA9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9C555F">
        <w:rPr>
          <w:sz w:val="22"/>
          <w:szCs w:val="22"/>
        </w:rPr>
        <w:t xml:space="preserve">Termin płatności: </w:t>
      </w:r>
      <w:r w:rsidR="00737AA9" w:rsidRPr="009C555F">
        <w:rPr>
          <w:b w:val="0"/>
          <w:bCs/>
          <w:sz w:val="22"/>
          <w:szCs w:val="22"/>
        </w:rPr>
        <w:t xml:space="preserve"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</w:t>
      </w:r>
      <w:r w:rsidR="00737AA9" w:rsidRPr="009C555F">
        <w:rPr>
          <w:b w:val="0"/>
          <w:bCs/>
          <w:sz w:val="22"/>
          <w:szCs w:val="22"/>
        </w:rPr>
        <w:br/>
        <w:t>o podatku od towarów i usług.</w:t>
      </w:r>
    </w:p>
    <w:p w14:paraId="49A977CB" w14:textId="77777777" w:rsidR="00FE545C" w:rsidRDefault="008D2AB8" w:rsidP="00FE545C">
      <w:pPr>
        <w:rPr>
          <w:b/>
          <w:sz w:val="22"/>
          <w:szCs w:val="22"/>
          <w:u w:val="single"/>
        </w:rPr>
      </w:pPr>
      <w:r w:rsidRPr="00462644"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00DF5F7E" w14:textId="77777777" w:rsidR="00BE35D0" w:rsidRPr="006666C9" w:rsidRDefault="00BE35D0" w:rsidP="00BE35D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45F1ED9" w14:textId="77777777" w:rsidR="00BE35D0" w:rsidRDefault="00BE35D0" w:rsidP="00BE35D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666C9">
        <w:rPr>
          <w:color w:val="000000"/>
          <w:sz w:val="22"/>
          <w:szCs w:val="22"/>
        </w:rPr>
        <w:t xml:space="preserve"> i nie wnosimy do nich żadnych zastrzeżeń.</w:t>
      </w:r>
    </w:p>
    <w:p w14:paraId="1E85302C" w14:textId="20612D5E" w:rsidR="003B3166" w:rsidRPr="00286CC2" w:rsidRDefault="003B3166" w:rsidP="001862B3">
      <w:pPr>
        <w:pStyle w:val="Akapitzlist"/>
        <w:numPr>
          <w:ilvl w:val="0"/>
          <w:numId w:val="1"/>
        </w:numPr>
        <w:spacing w:after="160" w:line="256" w:lineRule="auto"/>
        <w:jc w:val="both"/>
        <w:rPr>
          <w:b/>
          <w:bCs/>
          <w:i/>
          <w:iCs/>
          <w:sz w:val="22"/>
          <w:szCs w:val="22"/>
        </w:rPr>
      </w:pPr>
      <w:r w:rsidRPr="00286CC2">
        <w:rPr>
          <w:b/>
          <w:bCs/>
          <w:i/>
          <w:iCs/>
          <w:sz w:val="22"/>
          <w:szCs w:val="22"/>
        </w:rPr>
        <w:t xml:space="preserve">Oświadczamy, że zaoferowane przez nas urządzenie </w:t>
      </w:r>
      <w:r w:rsidR="001862B3">
        <w:rPr>
          <w:b/>
          <w:bCs/>
          <w:i/>
          <w:iCs/>
          <w:sz w:val="22"/>
          <w:szCs w:val="22"/>
        </w:rPr>
        <w:t xml:space="preserve">do mobilnego odciągu </w:t>
      </w:r>
      <w:r w:rsidRPr="00286CC2">
        <w:rPr>
          <w:b/>
          <w:bCs/>
          <w:i/>
          <w:iCs/>
          <w:sz w:val="22"/>
          <w:szCs w:val="22"/>
        </w:rPr>
        <w:t xml:space="preserve">zgodnie z </w:t>
      </w:r>
      <w:r w:rsidR="001862B3">
        <w:rPr>
          <w:b/>
          <w:bCs/>
          <w:i/>
          <w:iCs/>
          <w:sz w:val="22"/>
          <w:szCs w:val="22"/>
        </w:rPr>
        <w:t>o</w:t>
      </w:r>
      <w:r w:rsidRPr="00286CC2">
        <w:rPr>
          <w:b/>
          <w:bCs/>
          <w:i/>
          <w:iCs/>
          <w:sz w:val="22"/>
          <w:szCs w:val="22"/>
        </w:rPr>
        <w:t>bowiązującymi przepisami posiada odpowiednie atesty dotyczące gotowego wyrobu.</w:t>
      </w:r>
    </w:p>
    <w:p w14:paraId="3D534645" w14:textId="407B580B" w:rsidR="001208D1" w:rsidRPr="00286CC2" w:rsidRDefault="003B3166" w:rsidP="001208D1">
      <w:pPr>
        <w:pStyle w:val="Akapitzlist"/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b/>
          <w:bCs/>
          <w:i/>
          <w:iCs/>
          <w:spacing w:val="-3"/>
          <w:sz w:val="22"/>
          <w:szCs w:val="22"/>
          <w:lang w:eastAsia="ar-SA"/>
        </w:rPr>
      </w:pPr>
      <w:r w:rsidRPr="00286CC2">
        <w:rPr>
          <w:rFonts w:eastAsia="Calibri"/>
          <w:b/>
          <w:bCs/>
          <w:i/>
          <w:iCs/>
          <w:spacing w:val="-3"/>
          <w:sz w:val="22"/>
          <w:szCs w:val="22"/>
          <w:lang w:eastAsia="ar-SA"/>
        </w:rPr>
        <w:t>Oświadczamy, że oferowany przedmiot zamówienia jest fabrycznie nowy (nieużywany).</w:t>
      </w:r>
      <w:r w:rsidR="001208D1" w:rsidRPr="00286CC2">
        <w:rPr>
          <w:rFonts w:eastAsia="Calibri"/>
          <w:b/>
          <w:bCs/>
          <w:i/>
          <w:iCs/>
          <w:spacing w:val="-3"/>
          <w:sz w:val="22"/>
          <w:szCs w:val="22"/>
          <w:lang w:eastAsia="ar-SA"/>
        </w:rPr>
        <w:t xml:space="preserve"> </w:t>
      </w:r>
    </w:p>
    <w:p w14:paraId="202F158B" w14:textId="77777777" w:rsidR="00BE35D0" w:rsidRPr="006666C9" w:rsidRDefault="00BE35D0" w:rsidP="00BE35D0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95A4901" w14:textId="77777777" w:rsidR="00BE35D0" w:rsidRPr="006666C9" w:rsidRDefault="00BE35D0" w:rsidP="00BE35D0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7AF82D8" w14:textId="77777777" w:rsidR="00BE35D0" w:rsidRPr="006666C9" w:rsidRDefault="00BE35D0" w:rsidP="00BE35D0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33B619A" w14:textId="77777777" w:rsidR="00BE35D0" w:rsidRPr="006666C9" w:rsidRDefault="00BE35D0" w:rsidP="00BE35D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E35D0" w:rsidRPr="006666C9" w14:paraId="02F48402" w14:textId="77777777" w:rsidTr="00F027B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1C0F35" w14:textId="77777777" w:rsidR="00BE35D0" w:rsidRPr="006666C9" w:rsidRDefault="00BE35D0" w:rsidP="00F027B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806249" w14:textId="77777777" w:rsidR="00BE35D0" w:rsidRPr="006666C9" w:rsidRDefault="00BE35D0" w:rsidP="00F027B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 xml:space="preserve">Opis części zamówienia, którą wykonawca </w:t>
            </w:r>
          </w:p>
          <w:p w14:paraId="334751ED" w14:textId="77777777" w:rsidR="00BE35D0" w:rsidRPr="006666C9" w:rsidRDefault="00BE35D0" w:rsidP="00F027B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1ECEE8" w14:textId="77777777" w:rsidR="00BE35D0" w:rsidRPr="006666C9" w:rsidRDefault="00BE35D0" w:rsidP="00F027B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Nazwa podwykonawcy</w:t>
            </w:r>
            <w:r w:rsidRPr="006666C9">
              <w:rPr>
                <w:sz w:val="18"/>
                <w:szCs w:val="22"/>
              </w:rPr>
              <w:br/>
              <w:t>(o ile jest znana)</w:t>
            </w:r>
          </w:p>
        </w:tc>
      </w:tr>
      <w:tr w:rsidR="00BE35D0" w:rsidRPr="006666C9" w14:paraId="60A46787" w14:textId="77777777" w:rsidTr="00F027B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8FF83" w14:textId="77777777" w:rsidR="00BE35D0" w:rsidRPr="006666C9" w:rsidRDefault="00BE35D0" w:rsidP="00F027B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F4D0A" w14:textId="77777777" w:rsidR="00BE35D0" w:rsidRPr="006666C9" w:rsidRDefault="00BE35D0" w:rsidP="00F027B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6B3A32" w14:textId="77777777" w:rsidR="00BE35D0" w:rsidRPr="006666C9" w:rsidRDefault="00BE35D0" w:rsidP="00F027B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BE35D0" w:rsidRPr="006666C9" w14:paraId="2B197D6A" w14:textId="77777777" w:rsidTr="00F027B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49E4E" w14:textId="77777777" w:rsidR="00BE35D0" w:rsidRPr="006666C9" w:rsidRDefault="00BE35D0" w:rsidP="00F027B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D9DE43" w14:textId="77777777" w:rsidR="00BE35D0" w:rsidRPr="006666C9" w:rsidRDefault="00BE35D0" w:rsidP="00F027B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30BEEE" w14:textId="77777777" w:rsidR="00BE35D0" w:rsidRPr="006666C9" w:rsidRDefault="00BE35D0" w:rsidP="00F027B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A84C74A" w14:textId="77777777" w:rsidR="00BE35D0" w:rsidRDefault="00BE35D0" w:rsidP="00BE35D0">
      <w:pPr>
        <w:jc w:val="both"/>
        <w:rPr>
          <w:sz w:val="22"/>
          <w:szCs w:val="22"/>
        </w:rPr>
      </w:pPr>
    </w:p>
    <w:p w14:paraId="62DE40D1" w14:textId="77777777" w:rsidR="00BE35D0" w:rsidRPr="006666C9" w:rsidRDefault="00BE35D0" w:rsidP="00BE35D0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Upoważnionymi do reprezentowania naszej firmy są następujące osoby:</w:t>
      </w:r>
    </w:p>
    <w:p w14:paraId="03697117" w14:textId="77777777" w:rsidR="00BE35D0" w:rsidRPr="006666C9" w:rsidRDefault="00BE35D0" w:rsidP="00BE35D0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28ED3C01" w14:textId="0CC27511" w:rsidR="00BE35D0" w:rsidRPr="006666C9" w:rsidRDefault="00BE35D0" w:rsidP="00FF4C4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3023B4D3" w14:textId="77777777" w:rsidR="00BE35D0" w:rsidRPr="006666C9" w:rsidRDefault="00BE35D0" w:rsidP="00BE35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64DCE0E9" w14:textId="77777777" w:rsidR="00BE35D0" w:rsidRPr="006666C9" w:rsidRDefault="00BE35D0" w:rsidP="00BE35D0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upoważnienie dla powyżej wskazanych osób wynika z następującego (</w:t>
      </w:r>
      <w:proofErr w:type="spellStart"/>
      <w:r w:rsidRPr="006666C9">
        <w:rPr>
          <w:sz w:val="22"/>
          <w:szCs w:val="22"/>
        </w:rPr>
        <w:t>ych</w:t>
      </w:r>
      <w:proofErr w:type="spellEnd"/>
      <w:r w:rsidRPr="006666C9">
        <w:rPr>
          <w:sz w:val="22"/>
          <w:szCs w:val="22"/>
        </w:rPr>
        <w:t>) dokumentu(ów)</w:t>
      </w:r>
    </w:p>
    <w:p w14:paraId="08AD37D2" w14:textId="77777777" w:rsidR="00BE35D0" w:rsidRPr="006666C9" w:rsidRDefault="00BE35D0" w:rsidP="00BE35D0">
      <w:p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8431959" w14:textId="77777777" w:rsidR="00BE35D0" w:rsidRPr="006666C9" w:rsidRDefault="00BE35D0" w:rsidP="00BE35D0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załącznikami do niniejszej oferty są:</w:t>
      </w:r>
    </w:p>
    <w:p w14:paraId="41307606" w14:textId="77777777" w:rsidR="00BE35D0" w:rsidRPr="006666C9" w:rsidRDefault="00BE35D0" w:rsidP="00BE35D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7B2CA668" w14:textId="77777777" w:rsidR="00BE35D0" w:rsidRPr="006666C9" w:rsidRDefault="00BE35D0" w:rsidP="00BE35D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7AF8E900" w14:textId="77777777" w:rsidR="00BE35D0" w:rsidRPr="006666C9" w:rsidRDefault="00BE35D0" w:rsidP="00BE35D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FB6E2DF" w14:textId="53529598" w:rsidR="00FE545C" w:rsidRPr="00FF4C40" w:rsidRDefault="00BE35D0" w:rsidP="00FF4C40">
      <w:pPr>
        <w:spacing w:line="360" w:lineRule="auto"/>
        <w:jc w:val="both"/>
        <w:rPr>
          <w:sz w:val="22"/>
          <w:szCs w:val="22"/>
        </w:rPr>
      </w:pP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>.</w:t>
      </w:r>
    </w:p>
    <w:sectPr w:rsidR="00FE545C" w:rsidRPr="00FF4C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1929EE" w14:textId="77777777" w:rsidR="00ED4E2E" w:rsidRDefault="00ED4E2E">
      <w:r>
        <w:separator/>
      </w:r>
    </w:p>
  </w:endnote>
  <w:endnote w:type="continuationSeparator" w:id="0">
    <w:p w14:paraId="54E07A70" w14:textId="77777777" w:rsidR="00ED4E2E" w:rsidRDefault="00ED4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0E05A" w14:textId="77777777" w:rsidR="003D203C" w:rsidRDefault="003D20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291B5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475D1" w14:textId="77777777" w:rsidR="003D203C" w:rsidRDefault="003D20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4F1648" w14:textId="77777777" w:rsidR="00ED4E2E" w:rsidRDefault="00ED4E2E">
      <w:r>
        <w:separator/>
      </w:r>
    </w:p>
  </w:footnote>
  <w:footnote w:type="continuationSeparator" w:id="0">
    <w:p w14:paraId="1E945060" w14:textId="77777777" w:rsidR="00ED4E2E" w:rsidRDefault="00ED4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B46E9" w14:textId="77777777" w:rsidR="003D203C" w:rsidRDefault="003D20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909F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08A5E" w14:textId="77777777" w:rsidR="003D203C" w:rsidRDefault="003D20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ABD101B"/>
    <w:multiLevelType w:val="hybridMultilevel"/>
    <w:tmpl w:val="36689D8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613D3A"/>
    <w:multiLevelType w:val="hybridMultilevel"/>
    <w:tmpl w:val="0B529C36"/>
    <w:lvl w:ilvl="0" w:tplc="527A74F8">
      <w:start w:val="1"/>
      <w:numFmt w:val="decimal"/>
      <w:lvlText w:val="%1)"/>
      <w:lvlJc w:val="left"/>
      <w:pPr>
        <w:ind w:left="360" w:hanging="360"/>
      </w:pPr>
      <w:rPr>
        <w:b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796" w:hanging="360"/>
      </w:pPr>
    </w:lvl>
    <w:lvl w:ilvl="2" w:tplc="0415001B">
      <w:start w:val="1"/>
      <w:numFmt w:val="lowerRoman"/>
      <w:lvlText w:val="%3."/>
      <w:lvlJc w:val="right"/>
      <w:pPr>
        <w:ind w:left="1516" w:hanging="180"/>
      </w:pPr>
    </w:lvl>
    <w:lvl w:ilvl="3" w:tplc="0415000F">
      <w:start w:val="1"/>
      <w:numFmt w:val="decimal"/>
      <w:lvlText w:val="%4."/>
      <w:lvlJc w:val="left"/>
      <w:pPr>
        <w:ind w:left="2236" w:hanging="360"/>
      </w:pPr>
    </w:lvl>
    <w:lvl w:ilvl="4" w:tplc="04150019">
      <w:start w:val="1"/>
      <w:numFmt w:val="lowerLetter"/>
      <w:lvlText w:val="%5."/>
      <w:lvlJc w:val="left"/>
      <w:pPr>
        <w:ind w:left="2956" w:hanging="360"/>
      </w:pPr>
    </w:lvl>
    <w:lvl w:ilvl="5" w:tplc="0415001B">
      <w:start w:val="1"/>
      <w:numFmt w:val="lowerRoman"/>
      <w:lvlText w:val="%6."/>
      <w:lvlJc w:val="right"/>
      <w:pPr>
        <w:ind w:left="3676" w:hanging="180"/>
      </w:pPr>
    </w:lvl>
    <w:lvl w:ilvl="6" w:tplc="0415000F">
      <w:start w:val="1"/>
      <w:numFmt w:val="decimal"/>
      <w:lvlText w:val="%7."/>
      <w:lvlJc w:val="left"/>
      <w:pPr>
        <w:ind w:left="4396" w:hanging="360"/>
      </w:pPr>
    </w:lvl>
    <w:lvl w:ilvl="7" w:tplc="04150019">
      <w:start w:val="1"/>
      <w:numFmt w:val="lowerLetter"/>
      <w:lvlText w:val="%8."/>
      <w:lvlJc w:val="left"/>
      <w:pPr>
        <w:ind w:left="5116" w:hanging="360"/>
      </w:pPr>
    </w:lvl>
    <w:lvl w:ilvl="8" w:tplc="0415001B">
      <w:start w:val="1"/>
      <w:numFmt w:val="lowerRoman"/>
      <w:lvlText w:val="%9."/>
      <w:lvlJc w:val="right"/>
      <w:pPr>
        <w:ind w:left="5836" w:hanging="180"/>
      </w:pPr>
    </w:lvl>
  </w:abstractNum>
  <w:num w:numId="1" w16cid:durableId="83298549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4250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43683790">
    <w:abstractNumId w:val="0"/>
  </w:num>
  <w:num w:numId="4" w16cid:durableId="318778347">
    <w:abstractNumId w:val="2"/>
  </w:num>
  <w:num w:numId="5" w16cid:durableId="106005986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825874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7B41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208D1"/>
    <w:rsid w:val="00146553"/>
    <w:rsid w:val="00157448"/>
    <w:rsid w:val="001801DD"/>
    <w:rsid w:val="001862B3"/>
    <w:rsid w:val="001D4612"/>
    <w:rsid w:val="00207E98"/>
    <w:rsid w:val="002723B0"/>
    <w:rsid w:val="00272946"/>
    <w:rsid w:val="00286CC2"/>
    <w:rsid w:val="002D0FEB"/>
    <w:rsid w:val="00315A4A"/>
    <w:rsid w:val="00367B41"/>
    <w:rsid w:val="003B3166"/>
    <w:rsid w:val="003D203C"/>
    <w:rsid w:val="00462644"/>
    <w:rsid w:val="004B7300"/>
    <w:rsid w:val="004C6753"/>
    <w:rsid w:val="004E14F0"/>
    <w:rsid w:val="00595C87"/>
    <w:rsid w:val="005D2C65"/>
    <w:rsid w:val="005E6D94"/>
    <w:rsid w:val="0063384F"/>
    <w:rsid w:val="00643C6F"/>
    <w:rsid w:val="00646202"/>
    <w:rsid w:val="0065290F"/>
    <w:rsid w:val="006815F6"/>
    <w:rsid w:val="00691410"/>
    <w:rsid w:val="00736060"/>
    <w:rsid w:val="00737AA9"/>
    <w:rsid w:val="00764F48"/>
    <w:rsid w:val="007748F0"/>
    <w:rsid w:val="007A4321"/>
    <w:rsid w:val="0080627D"/>
    <w:rsid w:val="00833933"/>
    <w:rsid w:val="00853083"/>
    <w:rsid w:val="008B2F0C"/>
    <w:rsid w:val="008B4928"/>
    <w:rsid w:val="008D2AB8"/>
    <w:rsid w:val="008F1C66"/>
    <w:rsid w:val="00970FE4"/>
    <w:rsid w:val="009C555F"/>
    <w:rsid w:val="00A0022B"/>
    <w:rsid w:val="00A346FE"/>
    <w:rsid w:val="00A47B4D"/>
    <w:rsid w:val="00A83018"/>
    <w:rsid w:val="00AE44FA"/>
    <w:rsid w:val="00B774DC"/>
    <w:rsid w:val="00BE35D0"/>
    <w:rsid w:val="00C969A6"/>
    <w:rsid w:val="00CA7D36"/>
    <w:rsid w:val="00D24208"/>
    <w:rsid w:val="00D47A03"/>
    <w:rsid w:val="00D60C38"/>
    <w:rsid w:val="00D66893"/>
    <w:rsid w:val="00D90ACB"/>
    <w:rsid w:val="00DA17BB"/>
    <w:rsid w:val="00DC05A3"/>
    <w:rsid w:val="00DC1500"/>
    <w:rsid w:val="00E44371"/>
    <w:rsid w:val="00E949B0"/>
    <w:rsid w:val="00EC0BEA"/>
    <w:rsid w:val="00ED4E2E"/>
    <w:rsid w:val="00F00591"/>
    <w:rsid w:val="00F51688"/>
    <w:rsid w:val="00F53146"/>
    <w:rsid w:val="00F91018"/>
    <w:rsid w:val="00FA0F30"/>
    <w:rsid w:val="00FA51A4"/>
    <w:rsid w:val="00FE545C"/>
    <w:rsid w:val="00FF4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390CDB"/>
  <w15:chartTrackingRefBased/>
  <w15:docId w15:val="{8B84604D-A8D0-4E5D-B238-22F9C5895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BE35D0"/>
    <w:pPr>
      <w:ind w:left="720"/>
      <w:contextualSpacing/>
    </w:pPr>
  </w:style>
  <w:style w:type="table" w:styleId="Tabela-Siatka">
    <w:name w:val="Table Grid"/>
    <w:basedOn w:val="Standardowy"/>
    <w:rsid w:val="00BE35D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09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717</Words>
  <Characters>5605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3</cp:revision>
  <cp:lastPrinted>2023-08-08T10:00:00Z</cp:lastPrinted>
  <dcterms:created xsi:type="dcterms:W3CDTF">2023-08-08T10:00:00Z</dcterms:created>
  <dcterms:modified xsi:type="dcterms:W3CDTF">2023-08-09T08:23:00Z</dcterms:modified>
</cp:coreProperties>
</file>