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15E59F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1E84F0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DC61F0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05FD2A84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6588615" w14:textId="77777777" w:rsidR="00B2030A" w:rsidRPr="00B2030A" w:rsidRDefault="00B2030A" w:rsidP="008D2AB8">
      <w:pPr>
        <w:ind w:right="-110"/>
        <w:rPr>
          <w:b/>
        </w:rPr>
      </w:pPr>
      <w:r w:rsidRPr="00B2030A">
        <w:rPr>
          <w:b/>
        </w:rPr>
        <w:t>Akademia Górniczo - Hutnicza</w:t>
      </w:r>
    </w:p>
    <w:p w14:paraId="2D1CA7A0" w14:textId="77777777" w:rsidR="00B2030A" w:rsidRPr="00B2030A" w:rsidRDefault="00B2030A" w:rsidP="008D2AB8">
      <w:pPr>
        <w:ind w:right="-110"/>
        <w:rPr>
          <w:b/>
        </w:rPr>
      </w:pPr>
      <w:r w:rsidRPr="00B2030A">
        <w:rPr>
          <w:b/>
        </w:rPr>
        <w:t>im. Stanisława Staszica w Krakowie</w:t>
      </w:r>
    </w:p>
    <w:p w14:paraId="3F57705A" w14:textId="77777777" w:rsidR="008D2AB8" w:rsidRDefault="00B2030A" w:rsidP="008D2AB8">
      <w:pPr>
        <w:ind w:right="-110"/>
        <w:rPr>
          <w:b/>
        </w:rPr>
      </w:pPr>
      <w:r w:rsidRPr="00B2030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87E14A0" w14:textId="77777777" w:rsidR="008D2AB8" w:rsidRDefault="00B2030A" w:rsidP="008D2AB8">
      <w:pPr>
        <w:ind w:right="-110"/>
        <w:rPr>
          <w:b/>
        </w:rPr>
      </w:pPr>
      <w:r w:rsidRPr="00B2030A">
        <w:rPr>
          <w:b/>
        </w:rPr>
        <w:t>Al. Mickiewicza</w:t>
      </w:r>
      <w:r w:rsidR="008D2AB8">
        <w:rPr>
          <w:b/>
        </w:rPr>
        <w:t xml:space="preserve"> </w:t>
      </w:r>
      <w:r w:rsidRPr="00B2030A">
        <w:rPr>
          <w:b/>
        </w:rPr>
        <w:t>30</w:t>
      </w:r>
      <w:r w:rsidR="008D2AB8">
        <w:rPr>
          <w:b/>
        </w:rPr>
        <w:t xml:space="preserve"> </w:t>
      </w:r>
    </w:p>
    <w:p w14:paraId="37E9EF21" w14:textId="77777777" w:rsidR="008D2AB8" w:rsidRDefault="00B2030A" w:rsidP="008D2AB8">
      <w:pPr>
        <w:rPr>
          <w:b/>
        </w:rPr>
      </w:pPr>
      <w:r w:rsidRPr="00B2030A">
        <w:rPr>
          <w:b/>
        </w:rPr>
        <w:t>30-059</w:t>
      </w:r>
      <w:r w:rsidR="008D2AB8">
        <w:rPr>
          <w:b/>
        </w:rPr>
        <w:t xml:space="preserve"> </w:t>
      </w:r>
      <w:r w:rsidRPr="00B2030A">
        <w:rPr>
          <w:b/>
        </w:rPr>
        <w:t>Kraków</w:t>
      </w:r>
      <w:r w:rsidR="008D2AB8">
        <w:rPr>
          <w:b/>
        </w:rPr>
        <w:t xml:space="preserve">,  </w:t>
      </w:r>
    </w:p>
    <w:p w14:paraId="248796E3" w14:textId="77777777" w:rsidR="008D2AB8" w:rsidRDefault="008D2AB8" w:rsidP="008D2AB8">
      <w:pPr>
        <w:ind w:firstLine="3969"/>
        <w:rPr>
          <w:b/>
        </w:rPr>
      </w:pPr>
    </w:p>
    <w:p w14:paraId="00B44A66" w14:textId="465C93D1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A4250">
        <w:t>d</w:t>
      </w:r>
      <w:r w:rsidR="001A4250" w:rsidRPr="001A4250">
        <w:rPr>
          <w:b/>
        </w:rPr>
        <w:t>ostawa papieru kserograficznego dla potrzeb AGH - KC-zp.272-</w:t>
      </w:r>
      <w:r w:rsidR="00A65764">
        <w:rPr>
          <w:b/>
        </w:rPr>
        <w:t>420</w:t>
      </w:r>
      <w:r w:rsidR="001A4250" w:rsidRPr="001A4250">
        <w:rPr>
          <w:b/>
        </w:rPr>
        <w:t>/2</w:t>
      </w:r>
      <w:r w:rsidR="00A65764"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8B01D7">
        <w:t xml:space="preserve"> </w:t>
      </w:r>
      <w:r>
        <w:t>zgodnie z zasadami określonymi w specyfikacji</w:t>
      </w:r>
      <w:r w:rsidR="008B01D7">
        <w:t xml:space="preserve"> </w:t>
      </w:r>
      <w:r>
        <w:t>warunków zamówienia.</w:t>
      </w:r>
    </w:p>
    <w:p w14:paraId="1F96ECEB" w14:textId="77777777" w:rsidR="008D2AB8" w:rsidRDefault="008D2AB8" w:rsidP="008D2AB8">
      <w:pPr>
        <w:tabs>
          <w:tab w:val="right" w:pos="9000"/>
        </w:tabs>
      </w:pPr>
    </w:p>
    <w:p w14:paraId="7C0BC03F" w14:textId="60D0A778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0C7D90">
        <w:rPr>
          <w:b/>
        </w:rPr>
        <w:t xml:space="preserve"> </w:t>
      </w:r>
      <w:r>
        <w:rPr>
          <w:b/>
        </w:rPr>
        <w:t>PLN</w:t>
      </w:r>
    </w:p>
    <w:p w14:paraId="69DB242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0C7D90">
        <w:rPr>
          <w:b/>
        </w:rPr>
        <w:t xml:space="preserve"> </w:t>
      </w:r>
      <w:r>
        <w:rPr>
          <w:b/>
        </w:rPr>
        <w:t>PLN</w:t>
      </w:r>
    </w:p>
    <w:p w14:paraId="0AE7089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D97C79">
        <w:t xml:space="preserve"> </w:t>
      </w:r>
      <w:r w:rsidRPr="00FB1B4F">
        <w:t>.......................................................................................................................</w:t>
      </w:r>
    </w:p>
    <w:p w14:paraId="60F8FCA0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Default="008D2AB8" w:rsidP="008D2AB8">
      <w:pPr>
        <w:pStyle w:val="Tekstpodstawowy"/>
      </w:pPr>
      <w:r>
        <w:t>Powyższa cena zawiera podatek VAT w wysokości .......... % tj.…………………….</w:t>
      </w:r>
      <w:r w:rsidR="000C7D90">
        <w:t xml:space="preserve"> </w:t>
      </w:r>
      <w:r>
        <w:t>PLN</w:t>
      </w:r>
    </w:p>
    <w:p w14:paraId="4D03A16F" w14:textId="62E7009B" w:rsidR="001A4250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A65764">
        <w:rPr>
          <w:b/>
          <w:bCs/>
        </w:rPr>
        <w:t>12</w:t>
      </w:r>
      <w:r w:rsidR="00CA0D7B">
        <w:rPr>
          <w:b/>
          <w:bCs/>
        </w:rPr>
        <w:t xml:space="preserve"> m-c</w:t>
      </w:r>
      <w:r w:rsidR="00A65764">
        <w:rPr>
          <w:b/>
          <w:bCs/>
        </w:rPr>
        <w:t>y</w:t>
      </w:r>
      <w:bookmarkStart w:id="0" w:name="_GoBack"/>
      <w:bookmarkEnd w:id="0"/>
      <w:r w:rsidR="00D97C79" w:rsidRPr="00D97C79">
        <w:rPr>
          <w:b/>
          <w:bCs/>
        </w:rPr>
        <w:t xml:space="preserve"> od daty podpisana umowy</w:t>
      </w:r>
      <w:r w:rsidR="00D97C79">
        <w:t xml:space="preserve"> </w:t>
      </w:r>
    </w:p>
    <w:p w14:paraId="4C20684A" w14:textId="5F3DA7A9" w:rsidR="008D2AB8" w:rsidRDefault="001A4250" w:rsidP="008D2AB8">
      <w:pPr>
        <w:widowControl w:val="0"/>
        <w:spacing w:line="360" w:lineRule="auto"/>
        <w:ind w:right="1"/>
        <w:jc w:val="both"/>
        <w:rPr>
          <w:b/>
        </w:rPr>
      </w:pPr>
      <w:r w:rsidRPr="001A4250">
        <w:rPr>
          <w:b/>
        </w:rPr>
        <w:t>Termin realizacji zamówienia cząstkowego ……. dni robocze od daty złożenia zamówienia cząstkowego</w:t>
      </w:r>
      <w:r>
        <w:t xml:space="preserve"> </w:t>
      </w:r>
      <w:r w:rsidRPr="001A4250">
        <w:rPr>
          <w:b/>
          <w:color w:val="FF0000"/>
        </w:rPr>
        <w:t>/</w:t>
      </w:r>
      <w:r w:rsidR="008D2AB8" w:rsidRPr="001A4250">
        <w:rPr>
          <w:b/>
          <w:color w:val="FF0000"/>
        </w:rPr>
        <w:t>kryterium oceny ofert</w:t>
      </w:r>
      <w:r w:rsidRPr="001A4250">
        <w:rPr>
          <w:b/>
          <w:color w:val="FF0000"/>
        </w:rPr>
        <w:t>/</w:t>
      </w:r>
    </w:p>
    <w:p w14:paraId="4A7AE57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0B26E59" w14:textId="77777777" w:rsidR="001A4250" w:rsidRDefault="008D2AB8" w:rsidP="001A4250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lastRenderedPageBreak/>
        <w:t>Termin płatności:</w:t>
      </w:r>
      <w:r w:rsidR="00D97C79">
        <w:rPr>
          <w:sz w:val="22"/>
        </w:rPr>
        <w:t xml:space="preserve"> </w:t>
      </w:r>
      <w:r w:rsidR="00D97C79" w:rsidRPr="00DC61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22466594" w14:textId="0F9921CD" w:rsidR="00FE545C" w:rsidRDefault="00FE545C" w:rsidP="001A4250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02DB6B5A" w14:textId="5DC033FE" w:rsidR="0032786A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1978B1D" w14:textId="7387A32E" w:rsidR="00B42E74" w:rsidRPr="00B42E74" w:rsidRDefault="00B42E74" w:rsidP="00FB791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42E74">
        <w:rPr>
          <w:b/>
          <w:color w:val="000000"/>
          <w:sz w:val="22"/>
          <w:szCs w:val="22"/>
        </w:rPr>
        <w:t>Oświadczamy, że uruchomimy platformę internetową za pomocą</w:t>
      </w:r>
      <w:r w:rsidR="00A65764">
        <w:rPr>
          <w:b/>
          <w:color w:val="000000"/>
          <w:sz w:val="22"/>
          <w:szCs w:val="22"/>
        </w:rPr>
        <w:t xml:space="preserve"> </w:t>
      </w:r>
      <w:r w:rsidRPr="00B42E74">
        <w:rPr>
          <w:b/>
          <w:color w:val="000000"/>
          <w:sz w:val="22"/>
          <w:szCs w:val="22"/>
        </w:rPr>
        <w:t>której dokonywane będą zamówienia najpóźniej 1 dzień po podpisaniu umowy.</w:t>
      </w:r>
    </w:p>
    <w:p w14:paraId="36B20249" w14:textId="36EFE0B7" w:rsidR="0032786A" w:rsidRPr="00DC61F0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>
        <w:rPr>
          <w:color w:val="000000"/>
          <w:sz w:val="22"/>
          <w:szCs w:val="22"/>
          <w:lang w:eastAsia="ar-SA"/>
        </w:rPr>
        <w:t xml:space="preserve"> </w:t>
      </w:r>
      <w:r w:rsidRPr="00DC61F0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DC61F0" w:rsidRDefault="0032786A" w:rsidP="0032786A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DC61F0" w:rsidRDefault="0032786A" w:rsidP="0032786A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DC61F0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DC61F0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DC61F0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DC61F0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DC61F0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DC61F0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53FECB16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5D82425D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42EC14D4" w14:textId="77777777" w:rsidR="0032786A" w:rsidRPr="00DC61F0" w:rsidRDefault="0032786A" w:rsidP="0032786A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E2FE39F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1A425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color w:val="FF0000"/>
          <w:sz w:val="20"/>
          <w:szCs w:val="20"/>
          <w:highlight w:val="yellow"/>
          <w:lang w:eastAsia="zh-CN"/>
        </w:rPr>
      </w:pPr>
    </w:p>
    <w:p w14:paraId="466B8619" w14:textId="134B6F7A" w:rsidR="0032786A" w:rsidRDefault="0032786A" w:rsidP="00B42E7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1A425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A425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A425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A425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1A4250" w:rsidRPr="001A425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A425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3278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B6088B" w14:textId="77777777" w:rsidR="00FA04C7" w:rsidRDefault="00FA04C7">
      <w:r>
        <w:separator/>
      </w:r>
    </w:p>
  </w:endnote>
  <w:endnote w:type="continuationSeparator" w:id="0">
    <w:p w14:paraId="22357E80" w14:textId="77777777" w:rsidR="00FA04C7" w:rsidRDefault="00FA0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F22A" w14:textId="77777777" w:rsidR="00B2030A" w:rsidRDefault="00B203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8D981" w14:textId="77777777" w:rsidR="00B2030A" w:rsidRDefault="00B20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BCEE3E" w14:textId="77777777" w:rsidR="00FA04C7" w:rsidRDefault="00FA04C7">
      <w:r>
        <w:separator/>
      </w:r>
    </w:p>
  </w:footnote>
  <w:footnote w:type="continuationSeparator" w:id="0">
    <w:p w14:paraId="7D2C85C3" w14:textId="77777777" w:rsidR="00FA04C7" w:rsidRDefault="00FA0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A870" w14:textId="77777777" w:rsidR="00B2030A" w:rsidRDefault="00B2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C4D7C" w14:textId="77777777" w:rsidR="00B2030A" w:rsidRDefault="00B2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A4250"/>
    <w:rsid w:val="001D4612"/>
    <w:rsid w:val="00207E98"/>
    <w:rsid w:val="002723B0"/>
    <w:rsid w:val="0031471C"/>
    <w:rsid w:val="00315A4A"/>
    <w:rsid w:val="0032786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16BF6"/>
    <w:rsid w:val="00A346FE"/>
    <w:rsid w:val="00A47B4D"/>
    <w:rsid w:val="00A65764"/>
    <w:rsid w:val="00A83018"/>
    <w:rsid w:val="00AD216F"/>
    <w:rsid w:val="00B2030A"/>
    <w:rsid w:val="00B42E74"/>
    <w:rsid w:val="00B774DC"/>
    <w:rsid w:val="00C25996"/>
    <w:rsid w:val="00C969A6"/>
    <w:rsid w:val="00CA0D7B"/>
    <w:rsid w:val="00CA7D36"/>
    <w:rsid w:val="00D16B3D"/>
    <w:rsid w:val="00D24208"/>
    <w:rsid w:val="00D60C38"/>
    <w:rsid w:val="00D66893"/>
    <w:rsid w:val="00D90ACB"/>
    <w:rsid w:val="00D97C79"/>
    <w:rsid w:val="00DC1500"/>
    <w:rsid w:val="00E44371"/>
    <w:rsid w:val="00E949B0"/>
    <w:rsid w:val="00F00591"/>
    <w:rsid w:val="00F51688"/>
    <w:rsid w:val="00F53146"/>
    <w:rsid w:val="00F91018"/>
    <w:rsid w:val="00FA04C7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995D7-F2D9-45EB-99BB-9AAB94FC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696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5</cp:revision>
  <cp:lastPrinted>2022-06-02T10:04:00Z</cp:lastPrinted>
  <dcterms:created xsi:type="dcterms:W3CDTF">2022-06-02T10:03:00Z</dcterms:created>
  <dcterms:modified xsi:type="dcterms:W3CDTF">2023-07-28T10:18:00Z</dcterms:modified>
</cp:coreProperties>
</file>