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BE6E2C" w:rsidRDefault="00FB242D" w:rsidP="00BE6E2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Załącznik nr 2</w:t>
      </w:r>
    </w:p>
    <w:p w14:paraId="60351871" w14:textId="77777777" w:rsidR="00FB242D" w:rsidRPr="00BE6E2C" w:rsidRDefault="00FB242D" w:rsidP="00BE6E2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lang w:eastAsia="pl-PL"/>
        </w:rPr>
      </w:pPr>
      <w:r w:rsidRPr="00BE6E2C">
        <w:rPr>
          <w:rFonts w:ascii="Times New Roman" w:eastAsia="Times New Roman" w:hAnsi="Times New Roman"/>
          <w:b/>
          <w:color w:val="000000"/>
          <w:lang w:eastAsia="pl-PL"/>
        </w:rPr>
        <w:t xml:space="preserve">Zamawiający </w:t>
      </w:r>
    </w:p>
    <w:p w14:paraId="6FF798B7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Akademia Górniczo-Hutnicza</w:t>
      </w:r>
    </w:p>
    <w:p w14:paraId="08AA9361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 im. St. Staszica w Krakowie</w:t>
      </w:r>
    </w:p>
    <w:p w14:paraId="12E49D20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Al. Mickiewicza 30, </w:t>
      </w:r>
      <w:r w:rsidRPr="00BE6E2C">
        <w:rPr>
          <w:rFonts w:ascii="Times New Roman" w:eastAsia="Times New Roman" w:hAnsi="Times New Roman"/>
          <w:lang w:eastAsia="pl-PL"/>
        </w:rPr>
        <w:br/>
        <w:t>30-059 Kraków</w:t>
      </w:r>
    </w:p>
    <w:p w14:paraId="676C8088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488BCC2E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Wykonawca: </w:t>
      </w:r>
    </w:p>
    <w:p w14:paraId="3624D455" w14:textId="78E4169A" w:rsidR="00FB242D" w:rsidRPr="00BE6E2C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 w:rsidR="00850554" w:rsidRPr="00BE6E2C">
        <w:rPr>
          <w:rFonts w:ascii="Times New Roman" w:eastAsia="Times New Roman" w:hAnsi="Times New Roman"/>
          <w:lang w:eastAsia="pl-PL"/>
        </w:rPr>
        <w:t>………………………..</w:t>
      </w:r>
    </w:p>
    <w:p w14:paraId="3DF28FA1" w14:textId="77777777" w:rsidR="00FB242D" w:rsidRPr="00BE6E2C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BE6E2C">
        <w:rPr>
          <w:rFonts w:ascii="Times New Roman" w:eastAsia="Times New Roman" w:hAnsi="Times New Roman"/>
          <w:i/>
          <w:lang w:eastAsia="pl-PL"/>
        </w:rPr>
        <w:t>(pełna nazwa/firma, adres, w zależności od podmiotu: NIP/PESEL, KRS/</w:t>
      </w:r>
      <w:proofErr w:type="spellStart"/>
      <w:r w:rsidRPr="00BE6E2C">
        <w:rPr>
          <w:rFonts w:ascii="Times New Roman" w:eastAsia="Times New Roman" w:hAnsi="Times New Roman"/>
          <w:i/>
          <w:lang w:eastAsia="pl-PL"/>
        </w:rPr>
        <w:t>CEiDG</w:t>
      </w:r>
      <w:proofErr w:type="spellEnd"/>
      <w:r w:rsidRPr="00BE6E2C">
        <w:rPr>
          <w:rFonts w:ascii="Times New Roman" w:eastAsia="Times New Roman" w:hAnsi="Times New Roman"/>
          <w:i/>
          <w:lang w:eastAsia="pl-PL"/>
        </w:rPr>
        <w:t>)</w:t>
      </w:r>
    </w:p>
    <w:p w14:paraId="1D7CE9A9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u w:val="single"/>
          <w:lang w:eastAsia="pl-PL"/>
        </w:rPr>
      </w:pPr>
      <w:r w:rsidRPr="00BE6E2C">
        <w:rPr>
          <w:rFonts w:ascii="Times New Roman" w:eastAsia="Times New Roman" w:hAnsi="Times New Roman"/>
          <w:u w:val="single"/>
          <w:lang w:eastAsia="pl-PL"/>
        </w:rPr>
        <w:t>reprezentowany przez:</w:t>
      </w:r>
    </w:p>
    <w:p w14:paraId="5C1CA786" w14:textId="2C349926" w:rsidR="00FB242D" w:rsidRPr="00BE6E2C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 w:rsidR="00850554" w:rsidRPr="00BE6E2C">
        <w:rPr>
          <w:rFonts w:ascii="Times New Roman" w:eastAsia="Times New Roman" w:hAnsi="Times New Roman"/>
          <w:lang w:eastAsia="pl-PL"/>
        </w:rPr>
        <w:t>………………………..</w:t>
      </w:r>
    </w:p>
    <w:p w14:paraId="5253A32F" w14:textId="34078FE5" w:rsidR="00FB242D" w:rsidRPr="00BE6E2C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BE6E2C">
        <w:rPr>
          <w:rFonts w:ascii="Times New Roman" w:eastAsia="Times New Roman" w:hAnsi="Times New Roman"/>
          <w:i/>
          <w:lang w:eastAsia="pl-PL"/>
        </w:rPr>
        <w:t>(imię, nazwisko,</w:t>
      </w:r>
      <w:r w:rsidR="00F73213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stanowisko/podstawa</w:t>
      </w:r>
      <w:r w:rsidR="00850554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do</w:t>
      </w:r>
      <w:r w:rsidR="00440D7E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reprezentacji)</w:t>
      </w:r>
    </w:p>
    <w:p w14:paraId="6DA8244E" w14:textId="77777777" w:rsidR="00FB242D" w:rsidRPr="00BE6E2C" w:rsidRDefault="00FB242D" w:rsidP="00BE6E2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BE6E2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b/>
          <w:lang w:eastAsia="pl-PL"/>
        </w:rPr>
        <w:t>)</w:t>
      </w:r>
    </w:p>
    <w:p w14:paraId="6EF94BD8" w14:textId="6715454D" w:rsidR="00FB242D" w:rsidRPr="00BE6E2C" w:rsidRDefault="00FB242D" w:rsidP="00BE6E2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6CDF8A90" w14:textId="2E18E78A" w:rsidR="00FB242D" w:rsidRPr="00BE6E2C" w:rsidRDefault="00FB242D" w:rsidP="00BE6E2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BE6E2C">
        <w:rPr>
          <w:rFonts w:ascii="Times New Roman" w:eastAsia="Times New Roman" w:hAnsi="Times New Roman"/>
          <w:lang w:eastAsia="pl-PL"/>
        </w:rPr>
        <w:br/>
        <w:t xml:space="preserve">pn. </w:t>
      </w:r>
      <w:r w:rsidR="000E7649" w:rsidRPr="000E7649">
        <w:rPr>
          <w:rFonts w:ascii="Times New Roman" w:hAnsi="Times New Roman"/>
          <w:b/>
        </w:rPr>
        <w:t>Dostawa papieru kserograficznego dla potrzeb AGH - KC-zp.272-420/23</w:t>
      </w:r>
      <w:bookmarkStart w:id="0" w:name="_GoBack"/>
      <w:bookmarkEnd w:id="0"/>
      <w:r w:rsidRPr="00BE6E2C">
        <w:rPr>
          <w:rFonts w:ascii="Times New Roman" w:eastAsia="Times New Roman" w:hAnsi="Times New Roman"/>
          <w:lang w:eastAsia="pl-PL"/>
        </w:rPr>
        <w:t xml:space="preserve">, prowadzonego przez </w:t>
      </w:r>
      <w:r w:rsidRPr="00BE6E2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BE6E2C">
        <w:rPr>
          <w:rFonts w:ascii="Times New Roman" w:eastAsia="Times New Roman" w:hAnsi="Times New Roman"/>
          <w:i/>
          <w:lang w:eastAsia="pl-PL"/>
        </w:rPr>
        <w:t xml:space="preserve">, </w:t>
      </w:r>
      <w:r w:rsidRPr="00BE6E2C">
        <w:rPr>
          <w:rFonts w:ascii="Times New Roman" w:eastAsia="Times New Roman" w:hAnsi="Times New Roman"/>
          <w:lang w:eastAsia="pl-PL"/>
        </w:rPr>
        <w:t>oświadczam, co następuje:</w:t>
      </w:r>
    </w:p>
    <w:p w14:paraId="56D3A222" w14:textId="77777777" w:rsidR="00FB242D" w:rsidRPr="00BE6E2C" w:rsidRDefault="00FB242D" w:rsidP="00BE6E2C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14:paraId="3DD0AA02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0916D264" w14:textId="571584A8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BE6E2C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BE6E2C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4B91FAA1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BE6E2C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BE6E2C">
        <w:rPr>
          <w:rFonts w:ascii="Times New Roman" w:eastAsia="Times New Roman" w:hAnsi="Times New Roman"/>
          <w:lang w:eastAsia="pl-PL"/>
        </w:rPr>
        <w:t>: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A48C416" w14:textId="7A5A791C" w:rsidR="00F72064" w:rsidRPr="00BE6E2C" w:rsidRDefault="009A2CF1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7AC62F0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BE6E2C" w:rsidRDefault="00F72064" w:rsidP="00BE6E2C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61F60F0F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BE6E2C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595A278" w14:textId="0D31F799" w:rsidR="005103B9" w:rsidRPr="00BE6E2C" w:rsidRDefault="00F72064" w:rsidP="00BE6E2C">
      <w:pPr>
        <w:tabs>
          <w:tab w:val="left" w:pos="0"/>
        </w:tabs>
        <w:spacing w:after="0" w:line="240" w:lineRule="auto"/>
        <w:ind w:right="1"/>
        <w:contextualSpacing/>
        <w:jc w:val="center"/>
        <w:rPr>
          <w:rFonts w:ascii="Times New Roman" w:hAnsi="Times New Roman"/>
        </w:rPr>
      </w:pP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 w:rsid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podpisem elektronicznym lub podpisem zaufanym lub </w:t>
      </w:r>
      <w:r w:rsidR="00BE6E2C"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elektronicznym </w:t>
      </w: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>podpisem osobistym.</w:t>
      </w:r>
    </w:p>
    <w:sectPr w:rsidR="005103B9" w:rsidRPr="00BE6E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BB3725" w14:textId="77777777" w:rsidR="008A1917" w:rsidRDefault="008A1917" w:rsidP="0038231F">
      <w:pPr>
        <w:spacing w:after="0" w:line="240" w:lineRule="auto"/>
      </w:pPr>
      <w:r>
        <w:separator/>
      </w:r>
    </w:p>
  </w:endnote>
  <w:endnote w:type="continuationSeparator" w:id="0">
    <w:p w14:paraId="1D4CBF23" w14:textId="77777777" w:rsidR="008A1917" w:rsidRDefault="008A19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67FDDE" w14:textId="77777777" w:rsidR="008A1917" w:rsidRDefault="008A1917" w:rsidP="0038231F">
      <w:pPr>
        <w:spacing w:after="0" w:line="240" w:lineRule="auto"/>
      </w:pPr>
      <w:r>
        <w:separator/>
      </w:r>
    </w:p>
  </w:footnote>
  <w:footnote w:type="continuationSeparator" w:id="0">
    <w:p w14:paraId="6D1CE21C" w14:textId="77777777" w:rsidR="008A1917" w:rsidRDefault="008A1917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7649"/>
    <w:rsid w:val="001443F5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339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A1917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6E2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B8E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8EA8F-78A2-4BD3-99B0-EE209ECF9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4</cp:revision>
  <cp:lastPrinted>2022-06-02T10:05:00Z</cp:lastPrinted>
  <dcterms:created xsi:type="dcterms:W3CDTF">2022-06-02T09:14:00Z</dcterms:created>
  <dcterms:modified xsi:type="dcterms:W3CDTF">2023-07-28T10:17:00Z</dcterms:modified>
</cp:coreProperties>
</file>