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F60CC" w14:textId="77777777" w:rsidR="006A5DF1" w:rsidRPr="00E935D6" w:rsidRDefault="004E0BA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E0BA1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4E0BA1">
        <w:rPr>
          <w:rFonts w:ascii="Arial" w:hAnsi="Arial" w:cs="Arial"/>
          <w:sz w:val="24"/>
          <w:szCs w:val="24"/>
        </w:rPr>
        <w:t>2023-08-10</w:t>
      </w:r>
    </w:p>
    <w:p w14:paraId="610166D9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DD36C86" w14:textId="77777777" w:rsidR="006A5DF1" w:rsidRPr="00E935D6" w:rsidRDefault="004E0BA1" w:rsidP="006A5DF1">
      <w:pPr>
        <w:rPr>
          <w:rFonts w:ascii="Arial" w:hAnsi="Arial" w:cs="Arial"/>
          <w:b/>
          <w:bCs/>
          <w:sz w:val="24"/>
          <w:szCs w:val="24"/>
        </w:rPr>
      </w:pPr>
      <w:r w:rsidRPr="004E0BA1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2F7146B" w14:textId="77777777" w:rsidR="006A5DF1" w:rsidRPr="00E935D6" w:rsidRDefault="004E0BA1" w:rsidP="006A5DF1">
      <w:pPr>
        <w:rPr>
          <w:rFonts w:ascii="Arial" w:hAnsi="Arial" w:cs="Arial"/>
          <w:sz w:val="24"/>
          <w:szCs w:val="24"/>
        </w:rPr>
      </w:pPr>
      <w:r w:rsidRPr="004E0BA1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E0BA1">
        <w:rPr>
          <w:rFonts w:ascii="Arial" w:hAnsi="Arial" w:cs="Arial"/>
          <w:sz w:val="24"/>
          <w:szCs w:val="24"/>
        </w:rPr>
        <w:t>66</w:t>
      </w:r>
    </w:p>
    <w:p w14:paraId="5BD70823" w14:textId="77777777" w:rsidR="006A5DF1" w:rsidRPr="00E935D6" w:rsidRDefault="004E0BA1" w:rsidP="006A5DF1">
      <w:pPr>
        <w:rPr>
          <w:rFonts w:ascii="Arial" w:hAnsi="Arial" w:cs="Arial"/>
          <w:sz w:val="24"/>
          <w:szCs w:val="24"/>
        </w:rPr>
      </w:pPr>
      <w:r w:rsidRPr="004E0BA1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E0BA1">
        <w:rPr>
          <w:rFonts w:ascii="Arial" w:hAnsi="Arial" w:cs="Arial"/>
          <w:sz w:val="24"/>
          <w:szCs w:val="24"/>
        </w:rPr>
        <w:t>Kraków</w:t>
      </w:r>
    </w:p>
    <w:p w14:paraId="63601A8E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78E7A362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6973D2B9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B67E13F" w14:textId="2373D606" w:rsidR="006A5DF1" w:rsidRPr="00E935D6" w:rsidRDefault="00DF3F70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SZP-271—31/23-534.IW</w:t>
      </w:r>
      <w:r w:rsidR="006A5DF1"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7B38DFC9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FEE212C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7D7B7843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04C19608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1A575C5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3A3B746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ABAAE75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36C3708F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4E0BA1" w:rsidRPr="004E0BA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E0BA1" w:rsidRPr="004E0BA1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4E0BA1" w:rsidRPr="004E0BA1">
        <w:rPr>
          <w:rFonts w:ascii="Arial" w:hAnsi="Arial" w:cs="Arial"/>
          <w:b/>
          <w:bCs/>
          <w:sz w:val="24"/>
          <w:szCs w:val="24"/>
        </w:rPr>
        <w:t>Wykonanie</w:t>
      </w:r>
      <w:proofErr w:type="gramEnd"/>
      <w:r w:rsidR="004E0BA1" w:rsidRPr="004E0BA1">
        <w:rPr>
          <w:rFonts w:ascii="Arial" w:hAnsi="Arial" w:cs="Arial"/>
          <w:b/>
          <w:bCs/>
          <w:sz w:val="24"/>
          <w:szCs w:val="24"/>
        </w:rPr>
        <w:t xml:space="preserve"> robót budowlanych polegających na wymianie centrali wentylacyjnej dla </w:t>
      </w:r>
      <w:proofErr w:type="spellStart"/>
      <w:r w:rsidR="004E0BA1" w:rsidRPr="004E0BA1">
        <w:rPr>
          <w:rFonts w:ascii="Arial" w:hAnsi="Arial" w:cs="Arial"/>
          <w:b/>
          <w:bCs/>
          <w:sz w:val="24"/>
          <w:szCs w:val="24"/>
        </w:rPr>
        <w:t>sal</w:t>
      </w:r>
      <w:proofErr w:type="spellEnd"/>
      <w:r w:rsidR="004E0BA1" w:rsidRPr="004E0BA1">
        <w:rPr>
          <w:rFonts w:ascii="Arial" w:hAnsi="Arial" w:cs="Arial"/>
          <w:b/>
          <w:bCs/>
          <w:sz w:val="24"/>
          <w:szCs w:val="24"/>
        </w:rPr>
        <w:t xml:space="preserve"> operacyjnych nr 4, 5, 6 wraz z automatyką oraz wymianie agregatu wody lodowej dla potrzeb Bloku Operacyjnego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4E0BA1" w:rsidRPr="004E0BA1">
        <w:rPr>
          <w:rFonts w:ascii="Arial" w:hAnsi="Arial" w:cs="Arial"/>
          <w:b/>
          <w:sz w:val="24"/>
          <w:szCs w:val="24"/>
        </w:rPr>
        <w:t>SZP-271-31-2023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02C1DE51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4E0BA1" w:rsidRPr="004E0BA1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4E0BA1" w:rsidRPr="004E0BA1">
        <w:rPr>
          <w:rFonts w:ascii="Arial" w:hAnsi="Arial" w:cs="Arial"/>
          <w:sz w:val="24"/>
          <w:szCs w:val="24"/>
        </w:rPr>
        <w:t>(</w:t>
      </w:r>
      <w:proofErr w:type="spellStart"/>
      <w:r w:rsidR="004E0BA1" w:rsidRPr="004E0BA1">
        <w:rPr>
          <w:rFonts w:ascii="Arial" w:hAnsi="Arial" w:cs="Arial"/>
          <w:sz w:val="24"/>
          <w:szCs w:val="24"/>
        </w:rPr>
        <w:t>t.j</w:t>
      </w:r>
      <w:proofErr w:type="spellEnd"/>
      <w:r w:rsidR="004E0BA1" w:rsidRPr="004E0BA1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E0BA1" w:rsidRPr="00E935D6" w14:paraId="28D2D342" w14:textId="77777777" w:rsidTr="00A07EC9">
        <w:tc>
          <w:tcPr>
            <w:tcW w:w="9356" w:type="dxa"/>
            <w:shd w:val="clear" w:color="auto" w:fill="auto"/>
          </w:tcPr>
          <w:p w14:paraId="627A7E06" w14:textId="77777777" w:rsidR="004E0BA1" w:rsidRPr="00E935D6" w:rsidRDefault="004E0BA1" w:rsidP="00A07EC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4E0BA1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104199A8" w14:textId="77777777" w:rsidR="004E0BA1" w:rsidRPr="00E935D6" w:rsidRDefault="004E0BA1" w:rsidP="00A07EC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E0BA1">
              <w:rPr>
                <w:rFonts w:ascii="Arial" w:hAnsi="Arial" w:cs="Arial"/>
                <w:sz w:val="22"/>
                <w:szCs w:val="22"/>
              </w:rPr>
              <w:t>Czy istnieje możliwość odbycia wizji lokalowej? Jeśli tak, to w jakim terminie?</w:t>
            </w:r>
          </w:p>
          <w:p w14:paraId="3FB0749C" w14:textId="77777777" w:rsidR="004E0BA1" w:rsidRPr="00E935D6" w:rsidRDefault="004E0BA1" w:rsidP="00A07EC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F764F73" w14:textId="492511A2" w:rsidR="004E0BA1" w:rsidRPr="00E935D6" w:rsidRDefault="004E0BA1" w:rsidP="00A07EC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E0BA1">
              <w:rPr>
                <w:rFonts w:ascii="Arial" w:hAnsi="Arial" w:cs="Arial"/>
                <w:sz w:val="22"/>
                <w:szCs w:val="22"/>
              </w:rPr>
              <w:t>Zamawiający informuje, że nie ma możliwości odbycia wizji lokalnej</w:t>
            </w:r>
            <w:r w:rsidR="00DF3F70">
              <w:rPr>
                <w:rFonts w:ascii="Arial" w:hAnsi="Arial" w:cs="Arial"/>
                <w:sz w:val="22"/>
                <w:szCs w:val="22"/>
              </w:rPr>
              <w:t>,</w:t>
            </w:r>
            <w:r w:rsidRPr="004E0BA1">
              <w:rPr>
                <w:rFonts w:ascii="Arial" w:hAnsi="Arial" w:cs="Arial"/>
                <w:sz w:val="22"/>
                <w:szCs w:val="22"/>
              </w:rPr>
              <w:t xml:space="preserve"> z uwagi na brak możliwości wyłączeni</w:t>
            </w:r>
            <w:r w:rsidR="00DF3F70">
              <w:rPr>
                <w:rFonts w:ascii="Arial" w:hAnsi="Arial" w:cs="Arial"/>
                <w:sz w:val="22"/>
                <w:szCs w:val="22"/>
              </w:rPr>
              <w:t>a</w:t>
            </w:r>
            <w:r w:rsidRPr="004E0BA1">
              <w:rPr>
                <w:rFonts w:ascii="Arial" w:hAnsi="Arial" w:cs="Arial"/>
                <w:sz w:val="22"/>
                <w:szCs w:val="22"/>
              </w:rPr>
              <w:t xml:space="preserve"> z pracy Bloku Operacyjnego.</w:t>
            </w:r>
          </w:p>
        </w:tc>
      </w:tr>
    </w:tbl>
    <w:p w14:paraId="3AFF54C8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2031D863" w14:textId="77777777" w:rsidR="00DF3F70" w:rsidRDefault="00DF3F70" w:rsidP="00DF3F7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0645345" w14:textId="7834E493" w:rsidR="006D4AB3" w:rsidRDefault="006D4AB3" w:rsidP="00DF3F7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67C5B96E" w14:textId="145291F5" w:rsidR="00DF3F70" w:rsidRDefault="00DF3F70" w:rsidP="00DF3F7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3EB63214" w14:textId="498B58DE" w:rsidR="00DF3F70" w:rsidRPr="00E935D6" w:rsidRDefault="00DF3F70" w:rsidP="00DF3F7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sectPr w:rsidR="00DF3F70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63B60" w14:textId="77777777" w:rsidR="00E90D09" w:rsidRDefault="00E90D09">
      <w:r>
        <w:separator/>
      </w:r>
    </w:p>
  </w:endnote>
  <w:endnote w:type="continuationSeparator" w:id="0">
    <w:p w14:paraId="1CC45904" w14:textId="77777777" w:rsidR="00E90D09" w:rsidRDefault="00E90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159F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B4E40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B8E17" w14:textId="77777777" w:rsidR="006D4AB3" w:rsidRDefault="00DF3F70">
    <w:pPr>
      <w:pStyle w:val="Stopka"/>
      <w:tabs>
        <w:tab w:val="clear" w:pos="4536"/>
      </w:tabs>
      <w:jc w:val="center"/>
    </w:pPr>
    <w:r>
      <w:rPr>
        <w:noProof/>
      </w:rPr>
      <w:pict w14:anchorId="3B99ADF4">
        <v:line id="_x0000_s1025" style="position:absolute;left:0;text-align:left;z-index:251657728" from="-3.85pt,8.75pt" to="455.15pt,8.75pt"/>
      </w:pict>
    </w:r>
  </w:p>
  <w:p w14:paraId="4D26F3F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C7A0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22E5F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DE0DA1" w14:textId="77777777" w:rsidR="006D4AB3" w:rsidRDefault="006D4AB3">
    <w:pPr>
      <w:pStyle w:val="Stopka"/>
      <w:tabs>
        <w:tab w:val="clear" w:pos="4536"/>
        <w:tab w:val="left" w:pos="6237"/>
      </w:tabs>
    </w:pPr>
  </w:p>
  <w:p w14:paraId="49BD907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5705E" w14:textId="77777777" w:rsidR="00E90D09" w:rsidRDefault="00E90D09">
      <w:r>
        <w:separator/>
      </w:r>
    </w:p>
  </w:footnote>
  <w:footnote w:type="continuationSeparator" w:id="0">
    <w:p w14:paraId="09AE4269" w14:textId="77777777" w:rsidR="00E90D09" w:rsidRDefault="00E90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694A9" w14:textId="77777777" w:rsidR="004E0BA1" w:rsidRDefault="004E0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FAE6F" w14:textId="77777777" w:rsidR="004E0BA1" w:rsidRDefault="004E0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91837" w14:textId="77777777" w:rsidR="004E0BA1" w:rsidRDefault="004E0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57457494">
    <w:abstractNumId w:val="3"/>
  </w:num>
  <w:num w:numId="2" w16cid:durableId="795677149">
    <w:abstractNumId w:val="6"/>
  </w:num>
  <w:num w:numId="3" w16cid:durableId="2036342137">
    <w:abstractNumId w:val="2"/>
  </w:num>
  <w:num w:numId="4" w16cid:durableId="1864630780">
    <w:abstractNumId w:val="5"/>
  </w:num>
  <w:num w:numId="5" w16cid:durableId="1176264633">
    <w:abstractNumId w:val="0"/>
  </w:num>
  <w:num w:numId="6" w16cid:durableId="164170920">
    <w:abstractNumId w:val="1"/>
  </w:num>
  <w:num w:numId="7" w16cid:durableId="10089463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0D0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0BA1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3F70"/>
    <w:rsid w:val="00DF53CA"/>
    <w:rsid w:val="00E21B49"/>
    <w:rsid w:val="00E2789F"/>
    <w:rsid w:val="00E72428"/>
    <w:rsid w:val="00E74BC3"/>
    <w:rsid w:val="00E90D09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080226"/>
  <w15:chartTrackingRefBased/>
  <w15:docId w15:val="{FA0EFEB0-7B48-4FC5-95CB-1F42BBCE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3</cp:revision>
  <cp:lastPrinted>2023-08-10T06:25:00Z</cp:lastPrinted>
  <dcterms:created xsi:type="dcterms:W3CDTF">2023-08-10T06:23:00Z</dcterms:created>
  <dcterms:modified xsi:type="dcterms:W3CDTF">2023-08-10T06:26:00Z</dcterms:modified>
</cp:coreProperties>
</file>