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7D8E91C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80A29">
        <w:rPr>
          <w:bCs/>
          <w:i w:val="0"/>
          <w:sz w:val="22"/>
          <w:szCs w:val="22"/>
        </w:rPr>
        <w:t>5</w:t>
      </w:r>
      <w:r w:rsidR="007B78F2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26AFAE1" w14:textId="77777777" w:rsidR="001E1A27" w:rsidRPr="001E1A27" w:rsidRDefault="001E1A27" w:rsidP="001E1A27">
      <w:pPr>
        <w:pStyle w:val="Nagwek2"/>
        <w:jc w:val="center"/>
        <w:rPr>
          <w:rFonts w:ascii="Times New Roman" w:hAnsi="Times New Roman" w:cs="Times New Roman"/>
          <w:color w:val="auto"/>
          <w:sz w:val="18"/>
          <w:szCs w:val="18"/>
        </w:rPr>
      </w:pPr>
      <w:r w:rsidRPr="001E1A27">
        <w:rPr>
          <w:rFonts w:ascii="Times New Roman" w:hAnsi="Times New Roman" w:cs="Times New Roman"/>
          <w:b/>
          <w:color w:val="auto"/>
          <w:sz w:val="18"/>
          <w:szCs w:val="18"/>
        </w:rPr>
        <w:t>Dzierżawa urządzeń do analizy parametrów krytycznych i zakup odczynników do urządzeń do analizy parametrów krytycznych oraz analizy poziomu glukozy</w:t>
      </w:r>
    </w:p>
    <w:p w14:paraId="2EEA64F4" w14:textId="58993CD2" w:rsidR="007B78F2" w:rsidRPr="001E1A27" w:rsidRDefault="007B78F2" w:rsidP="001E1A27">
      <w:pPr>
        <w:pStyle w:val="Default"/>
        <w:jc w:val="center"/>
        <w:rPr>
          <w:b/>
          <w:bCs/>
          <w:color w:val="auto"/>
          <w:sz w:val="18"/>
          <w:szCs w:val="18"/>
        </w:rPr>
      </w:pPr>
      <w:r w:rsidRPr="001E1A27">
        <w:rPr>
          <w:b/>
          <w:bCs/>
          <w:color w:val="auto"/>
          <w:sz w:val="18"/>
          <w:szCs w:val="18"/>
        </w:rPr>
        <w:t>Numer referencyjny: SZP-271-</w:t>
      </w:r>
      <w:r w:rsidR="001E1A27" w:rsidRPr="001E1A27">
        <w:rPr>
          <w:b/>
          <w:bCs/>
          <w:color w:val="auto"/>
          <w:sz w:val="18"/>
          <w:szCs w:val="18"/>
        </w:rPr>
        <w:t>30</w:t>
      </w:r>
      <w:r w:rsidRPr="001E1A27">
        <w:rPr>
          <w:b/>
          <w:bCs/>
          <w:color w:val="auto"/>
          <w:sz w:val="18"/>
          <w:szCs w:val="18"/>
        </w:rPr>
        <w:t>-2023</w:t>
      </w:r>
    </w:p>
    <w:p w14:paraId="085A55FC" w14:textId="77777777" w:rsidR="007B78F2" w:rsidRDefault="007B78F2" w:rsidP="00F11547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4D876B09" w14:textId="7517D511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716E44">
        <w:rPr>
          <w:spacing w:val="-4"/>
          <w:sz w:val="22"/>
          <w:szCs w:val="22"/>
        </w:rPr>
        <w:t>4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050643EF" w14:textId="2A3D30BC" w:rsidR="00180A29" w:rsidRPr="00B91607" w:rsidRDefault="00F11547" w:rsidP="00B9160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3D459B58" w14:textId="0A61FE40" w:rsidR="00B91607" w:rsidRPr="00B91607" w:rsidRDefault="00B91607" w:rsidP="00B91607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informacje zawarte w oświadczeniu Wykonawcy (załącznik nr </w:t>
      </w:r>
      <w:r w:rsidR="00242DDC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32655969" w14:textId="77777777" w:rsidR="00B91607" w:rsidRDefault="00B91607" w:rsidP="00B91607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523CDD5" w14:textId="77777777" w:rsidR="00B91607" w:rsidRDefault="00B91607" w:rsidP="00B91607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9C6986" w14:textId="77777777" w:rsidR="00B91607" w:rsidRDefault="00B91607" w:rsidP="00B91607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lastRenderedPageBreak/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3ADBE" w14:textId="77777777" w:rsidR="00BB52C2" w:rsidRDefault="00BB52C2">
      <w:r>
        <w:separator/>
      </w:r>
    </w:p>
  </w:endnote>
  <w:endnote w:type="continuationSeparator" w:id="0">
    <w:p w14:paraId="52CDF7AD" w14:textId="77777777" w:rsidR="00BB52C2" w:rsidRDefault="00BB5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D897D" w14:textId="77777777" w:rsidR="00BB52C2" w:rsidRDefault="00BB52C2">
      <w:r>
        <w:separator/>
      </w:r>
    </w:p>
  </w:footnote>
  <w:footnote w:type="continuationSeparator" w:id="0">
    <w:p w14:paraId="15354EA8" w14:textId="77777777" w:rsidR="00BB52C2" w:rsidRDefault="00BB5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306904">
    <w:abstractNumId w:val="14"/>
  </w:num>
  <w:num w:numId="2" w16cid:durableId="1283612118">
    <w:abstractNumId w:val="0"/>
  </w:num>
  <w:num w:numId="3" w16cid:durableId="944462917">
    <w:abstractNumId w:val="12"/>
  </w:num>
  <w:num w:numId="4" w16cid:durableId="1741369178">
    <w:abstractNumId w:val="8"/>
  </w:num>
  <w:num w:numId="5" w16cid:durableId="1778714461">
    <w:abstractNumId w:val="7"/>
  </w:num>
  <w:num w:numId="6" w16cid:durableId="438108716">
    <w:abstractNumId w:val="1"/>
  </w:num>
  <w:num w:numId="7" w16cid:durableId="2044867808">
    <w:abstractNumId w:val="6"/>
  </w:num>
  <w:num w:numId="8" w16cid:durableId="795946692">
    <w:abstractNumId w:val="3"/>
  </w:num>
  <w:num w:numId="9" w16cid:durableId="1836647133">
    <w:abstractNumId w:val="2"/>
  </w:num>
  <w:num w:numId="10" w16cid:durableId="2011518622">
    <w:abstractNumId w:val="5"/>
  </w:num>
  <w:num w:numId="11" w16cid:durableId="744034019">
    <w:abstractNumId w:val="10"/>
  </w:num>
  <w:num w:numId="12" w16cid:durableId="227738281">
    <w:abstractNumId w:val="4"/>
  </w:num>
  <w:num w:numId="13" w16cid:durableId="1544753063">
    <w:abstractNumId w:val="9"/>
  </w:num>
  <w:num w:numId="14" w16cid:durableId="1266113705">
    <w:abstractNumId w:val="13"/>
  </w:num>
  <w:num w:numId="15" w16cid:durableId="11949979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0A29"/>
    <w:rsid w:val="00187109"/>
    <w:rsid w:val="001A1C3F"/>
    <w:rsid w:val="001E1A27"/>
    <w:rsid w:val="00204613"/>
    <w:rsid w:val="00242DD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B32C6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6E44"/>
    <w:rsid w:val="00736B31"/>
    <w:rsid w:val="00747C6F"/>
    <w:rsid w:val="00752264"/>
    <w:rsid w:val="00753DC1"/>
    <w:rsid w:val="00775E2B"/>
    <w:rsid w:val="007823E9"/>
    <w:rsid w:val="007951AD"/>
    <w:rsid w:val="007B78F2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72E"/>
    <w:rsid w:val="009A4A2C"/>
    <w:rsid w:val="009A4CD3"/>
    <w:rsid w:val="009D1B04"/>
    <w:rsid w:val="00A24942"/>
    <w:rsid w:val="00A252E6"/>
    <w:rsid w:val="00A311C9"/>
    <w:rsid w:val="00A46EFE"/>
    <w:rsid w:val="00A807A7"/>
    <w:rsid w:val="00AA2362"/>
    <w:rsid w:val="00AB6C06"/>
    <w:rsid w:val="00AB7377"/>
    <w:rsid w:val="00AD329C"/>
    <w:rsid w:val="00B04D14"/>
    <w:rsid w:val="00B26102"/>
    <w:rsid w:val="00B45ED4"/>
    <w:rsid w:val="00B54FB4"/>
    <w:rsid w:val="00B91607"/>
    <w:rsid w:val="00BB52C2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0906-836F-4D46-A62F-13B86118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2021-06-17T10:54:00Z</cp:lastPrinted>
  <dcterms:created xsi:type="dcterms:W3CDTF">2023-08-03T11:06:00Z</dcterms:created>
  <dcterms:modified xsi:type="dcterms:W3CDTF">2023-08-03T11:06:00Z</dcterms:modified>
</cp:coreProperties>
</file>