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BE15D" w14:textId="5CAF8AA2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  <w:r w:rsidR="009A0649">
        <w:rPr>
          <w:rFonts w:ascii="Times New Roman" w:hAnsi="Times New Roman"/>
        </w:rPr>
        <w:t>a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5916D9D4" w:rsidR="008D2AB8" w:rsidRPr="00524B40" w:rsidRDefault="009A0649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5947046F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4E3322" w:rsidRPr="004E3322">
        <w:rPr>
          <w:b/>
        </w:rPr>
        <w:t>Dostawa materiałów eksploatacyjnych do druku 3D w technologii FDM dla CSS - KC-zp.272-390/23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0C2EBBF4" w14:textId="4C3AC576" w:rsidR="008D2AB8" w:rsidRDefault="008D2AB8" w:rsidP="00FA5871">
      <w:pPr>
        <w:widowControl w:val="0"/>
        <w:ind w:right="1"/>
        <w:jc w:val="both"/>
        <w:rPr>
          <w:b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1899"/>
        <w:gridCol w:w="1843"/>
        <w:gridCol w:w="992"/>
        <w:gridCol w:w="1134"/>
        <w:gridCol w:w="992"/>
        <w:gridCol w:w="993"/>
        <w:gridCol w:w="1558"/>
      </w:tblGrid>
      <w:tr w:rsidR="004E3322" w:rsidRPr="004E3322" w14:paraId="542A256D" w14:textId="77777777" w:rsidTr="003D330E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7D9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F20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Nazwa elementu</w:t>
            </w:r>
          </w:p>
          <w:p w14:paraId="783E529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4773B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Producent/model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EC16B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Liczba szt.</w:t>
            </w:r>
          </w:p>
          <w:p w14:paraId="399ED51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246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bCs/>
                <w:sz w:val="22"/>
              </w:rPr>
              <w:t xml:space="preserve">Cena jednostkowa netto </w:t>
            </w:r>
            <w:r w:rsidRPr="004E3322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D6BF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Wartość netto</w:t>
            </w:r>
          </w:p>
          <w:p w14:paraId="27E49F1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797C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VAT</w:t>
            </w:r>
          </w:p>
          <w:p w14:paraId="0645D0F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F0F6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 xml:space="preserve">Wartość brutto </w:t>
            </w:r>
          </w:p>
          <w:p w14:paraId="22AF345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[PLN]</w:t>
            </w:r>
          </w:p>
          <w:p w14:paraId="3678D25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 xml:space="preserve"> (z doliczonym </w:t>
            </w:r>
            <w:r w:rsidRPr="004E3322">
              <w:rPr>
                <w:b/>
                <w:bCs/>
                <w:sz w:val="22"/>
              </w:rPr>
              <w:t>VAT)</w:t>
            </w:r>
          </w:p>
        </w:tc>
      </w:tr>
      <w:tr w:rsidR="004E3322" w:rsidRPr="004E3322" w14:paraId="36633EEE" w14:textId="77777777" w:rsidTr="003D330E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AADE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F231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1A94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8020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29C56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4684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7D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4029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8</w:t>
            </w:r>
          </w:p>
        </w:tc>
      </w:tr>
      <w:tr w:rsidR="004E3322" w:rsidRPr="004E3322" w14:paraId="21AFB011" w14:textId="77777777" w:rsidTr="003D330E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20A9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D7D20" w14:textId="3226DB6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czarny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623E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BD7EB" w14:textId="325C91A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5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7100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15E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89A6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77C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4FAFADE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4529F4E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24FA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6541E" w14:textId="0D716BF2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1,75 mm kolor: </w:t>
            </w:r>
            <w:proofErr w:type="spellStart"/>
            <w:r w:rsidRPr="004E3322">
              <w:rPr>
                <w:b/>
                <w:color w:val="000000" w:themeColor="text1"/>
                <w:sz w:val="22"/>
              </w:rPr>
              <w:t>onyx</w:t>
            </w:r>
            <w:proofErr w:type="spellEnd"/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E16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44850" w14:textId="6074B24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70B7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0AB5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851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399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26DD80B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6349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CB371" w14:textId="0E66891F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1,75 mm kolor: </w:t>
            </w:r>
            <w:proofErr w:type="spellStart"/>
            <w:r w:rsidRPr="004E3322">
              <w:rPr>
                <w:b/>
                <w:color w:val="000000" w:themeColor="text1"/>
                <w:sz w:val="22"/>
              </w:rPr>
              <w:t>vertigo</w:t>
            </w:r>
            <w:proofErr w:type="spellEnd"/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CB21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22FA" w14:textId="5FC3892F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7A6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EBA5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FEEF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FD65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B644B02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5BFB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89F48" w14:textId="6007E4D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biały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368C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81335" w14:textId="4366FFB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59B7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9FB7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02EB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DD8D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BCC7080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E473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A721D" w14:textId="77777777" w:rsidR="004E3322" w:rsidRPr="004E3322" w:rsidRDefault="004E3322" w:rsidP="004E3322">
            <w:pPr>
              <w:jc w:val="both"/>
              <w:rPr>
                <w:color w:val="000000" w:themeColor="text1"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1,75 mm kolor: </w:t>
            </w:r>
            <w:r w:rsidRPr="004E3322">
              <w:rPr>
                <w:b/>
                <w:color w:val="000000" w:themeColor="text1"/>
                <w:sz w:val="22"/>
              </w:rPr>
              <w:t>szary</w:t>
            </w:r>
          </w:p>
          <w:p w14:paraId="501F11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7D30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9D51" w14:textId="01588DFC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D8A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C9F23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1C4D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F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50EC67D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487F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FC6D2" w14:textId="53A4E97C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1,75 mm kolor: </w:t>
            </w:r>
            <w:r w:rsidR="00E965E7">
              <w:rPr>
                <w:b/>
                <w:color w:val="000000" w:themeColor="text1"/>
                <w:sz w:val="22"/>
              </w:rPr>
              <w:t>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B4ED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B6A63" w14:textId="3ADBCD3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7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D363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615E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2253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B808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F624E56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FEB87" w14:textId="7E8FF5E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B8052" w14:textId="27BD1966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PLA o średnicy 2,85 mm kolor: </w:t>
            </w:r>
            <w:r w:rsidR="00E965E7">
              <w:rPr>
                <w:b/>
                <w:color w:val="000000" w:themeColor="text1"/>
                <w:sz w:val="22"/>
              </w:rPr>
              <w:t>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6A16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9ED0B" w14:textId="616AC47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10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77A9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5CFA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C6F1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DD5D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0DC5A6E8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23EBB" w14:textId="73D88C48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D7847" w14:textId="272E82C5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ABS o średnicy 1,75 mm, klasa min. </w:t>
            </w:r>
            <w:r w:rsidR="00D159FC" w:rsidRPr="003D330E">
              <w:rPr>
                <w:b/>
                <w:bCs/>
                <w:color w:val="FF0000"/>
                <w:sz w:val="20"/>
                <w:szCs w:val="20"/>
              </w:rPr>
              <w:t>GP450</w:t>
            </w:r>
            <w:r w:rsidRPr="00D159FC">
              <w:rPr>
                <w:b/>
                <w:bCs/>
                <w:color w:val="FF0000"/>
                <w:sz w:val="22"/>
              </w:rPr>
              <w:t>,</w:t>
            </w:r>
            <w:r w:rsidRPr="004E3322">
              <w:rPr>
                <w:color w:val="000000" w:themeColor="text1"/>
                <w:sz w:val="22"/>
              </w:rPr>
              <w:t xml:space="preserve"> kolor: </w:t>
            </w:r>
            <w:r w:rsidRPr="004E3322">
              <w:rPr>
                <w:b/>
                <w:color w:val="000000" w:themeColor="text1"/>
                <w:sz w:val="22"/>
              </w:rPr>
              <w:t>czarny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FC2EA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6CE54" w14:textId="393A033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64A8E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F27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19B8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73B2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603DD2F1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CA6F2" w14:textId="558A946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D8E72" w14:textId="40C198A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ABS o średnicy 1,75 mm, kolor: </w:t>
            </w:r>
            <w:r w:rsidRPr="004E3322">
              <w:rPr>
                <w:b/>
                <w:color w:val="000000" w:themeColor="text1"/>
                <w:sz w:val="22"/>
              </w:rPr>
              <w:t>żółty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E810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9E787" w14:textId="702083B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4000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21284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D231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86B6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40EFEE2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6FA1" w14:textId="6526B138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64BAE" w14:textId="0699080F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PETG o średnicy 1,75 mm, kolor: </w:t>
            </w:r>
            <w:r w:rsidRPr="004E3322">
              <w:rPr>
                <w:b/>
                <w:color w:val="000000" w:themeColor="text1"/>
                <w:sz w:val="22"/>
              </w:rPr>
              <w:t>transparentny czerwony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2240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D2E3C" w14:textId="360F70C0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379C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3BA2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97BE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331E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38D801D1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B2453" w14:textId="25778B74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D47AB" w14:textId="7D979D16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PETG o średnicy 1,75 mm, kolor: </w:t>
            </w:r>
            <w:r w:rsidRPr="004E3322">
              <w:rPr>
                <w:b/>
                <w:color w:val="000000" w:themeColor="text1"/>
                <w:sz w:val="22"/>
              </w:rPr>
              <w:t>czarny z drobinami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3117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29BE2" w14:textId="7608F39A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3309A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C5565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4C82D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040F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42C1BA6E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D363A" w14:textId="50462511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631AC" w14:textId="7A924087" w:rsidR="004E3322" w:rsidRPr="004E3322" w:rsidRDefault="004E3322" w:rsidP="004E3322">
            <w:pPr>
              <w:jc w:val="both"/>
              <w:rPr>
                <w:b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PETG o średnicy 1,75 mm, kolor: </w:t>
            </w:r>
            <w:r w:rsidRPr="004E3322">
              <w:rPr>
                <w:b/>
                <w:color w:val="000000" w:themeColor="text1"/>
                <w:sz w:val="22"/>
              </w:rPr>
              <w:t>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C953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161A" w14:textId="67A43828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10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097B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A4BF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1D4F8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40072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6B151DB9" w14:textId="77777777" w:rsidTr="003D330E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BA440" w14:textId="24950179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  <w:sz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89AB39" w14:textId="77777777" w:rsidR="004E3322" w:rsidRPr="004E3322" w:rsidRDefault="004E3322" w:rsidP="004E3322">
            <w:pPr>
              <w:rPr>
                <w:color w:val="000000" w:themeColor="text1"/>
                <w:sz w:val="22"/>
              </w:rPr>
            </w:pPr>
            <w:proofErr w:type="spellStart"/>
            <w:r w:rsidRPr="004E3322">
              <w:rPr>
                <w:color w:val="000000" w:themeColor="text1"/>
                <w:sz w:val="22"/>
              </w:rPr>
              <w:t>filament</w:t>
            </w:r>
            <w:proofErr w:type="spellEnd"/>
            <w:r w:rsidRPr="004E3322">
              <w:rPr>
                <w:color w:val="000000" w:themeColor="text1"/>
                <w:sz w:val="22"/>
              </w:rPr>
              <w:t xml:space="preserve"> PA6 o średnicy 1,75 mm</w:t>
            </w:r>
          </w:p>
          <w:p w14:paraId="65791000" w14:textId="217A6EDE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color w:val="000000" w:themeColor="text1"/>
                <w:sz w:val="22"/>
              </w:rPr>
              <w:t>kolor:</w:t>
            </w:r>
            <w:r w:rsidRPr="004E3322">
              <w:rPr>
                <w:b/>
                <w:bCs/>
                <w:color w:val="000000" w:themeColor="text1"/>
                <w:sz w:val="22"/>
              </w:rPr>
              <w:t xml:space="preserve"> dowolny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7B9B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CD35C" w14:textId="31D07282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552A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0AF87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AA63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81D9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219D4D0B" w14:textId="77777777" w:rsidTr="003D330E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15E2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5AE61FF0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4E3322">
              <w:rPr>
                <w:b/>
                <w:bCs/>
                <w:sz w:val="22"/>
              </w:rPr>
              <w:t>RAZEM:</w:t>
            </w:r>
          </w:p>
          <w:p w14:paraId="49641A3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FB77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EC64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A1891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4E3322" w14:paraId="10800238" w14:textId="77777777" w:rsidTr="003D330E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11E4" w14:textId="0FBCD523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4E3322">
              <w:rPr>
                <w:b/>
              </w:rPr>
              <w:t>PLN</w:t>
            </w:r>
          </w:p>
          <w:p w14:paraId="2AA154B9" w14:textId="4FE9BF2D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A828A6F" w14:textId="1AB43E0A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Cena brutto za całość zamówienia: ………………..</w:t>
            </w:r>
            <w:r w:rsidRPr="004E3322">
              <w:rPr>
                <w:b/>
              </w:rPr>
              <w:t xml:space="preserve"> PLN</w:t>
            </w:r>
          </w:p>
          <w:p w14:paraId="16BFD0A6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4E3322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0A3BF9C1" w14:textId="57B4249B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4E3322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90B99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C60C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08F8F" w14:textId="77777777" w:rsidR="004E3322" w:rsidRPr="004E3322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05B62387" w14:textId="4E6528D8" w:rsidR="004E3322" w:rsidRPr="00524B40" w:rsidRDefault="004E3322" w:rsidP="00FA5871">
      <w:pPr>
        <w:widowControl w:val="0"/>
        <w:ind w:right="1"/>
        <w:jc w:val="both"/>
        <w:rPr>
          <w:b/>
        </w:rPr>
      </w:pPr>
    </w:p>
    <w:p w14:paraId="665B4010" w14:textId="142F6DC1" w:rsidR="004E3322" w:rsidRPr="00524B40" w:rsidRDefault="004E3322" w:rsidP="004E3322">
      <w:pPr>
        <w:widowControl w:val="0"/>
        <w:ind w:right="1"/>
        <w:jc w:val="both"/>
        <w:rPr>
          <w:b/>
        </w:rPr>
      </w:pPr>
      <w:r w:rsidRPr="00524B40">
        <w:rPr>
          <w:b/>
        </w:rPr>
        <w:t xml:space="preserve">Termin realizacji umowy: </w:t>
      </w:r>
      <w:r w:rsidRPr="00524B40">
        <w:rPr>
          <w:bCs/>
        </w:rPr>
        <w:t>…………dni</w:t>
      </w:r>
      <w:r>
        <w:rPr>
          <w:bCs/>
        </w:rPr>
        <w:t xml:space="preserve"> roboczych</w:t>
      </w:r>
      <w:r w:rsidRPr="00524B40">
        <w:rPr>
          <w:bCs/>
        </w:rPr>
        <w:t xml:space="preserve"> od daty podpisania umowy</w:t>
      </w:r>
      <w:r>
        <w:rPr>
          <w:bCs/>
        </w:rPr>
        <w:t xml:space="preserve"> </w:t>
      </w:r>
      <w:r>
        <w:rPr>
          <w:b/>
          <w:color w:val="FF0000"/>
        </w:rPr>
        <w:t>/k</w:t>
      </w:r>
      <w:r w:rsidRPr="00524B40">
        <w:rPr>
          <w:b/>
          <w:color w:val="FF0000"/>
        </w:rPr>
        <w:t>ryterium oceny ofert</w:t>
      </w:r>
      <w:r>
        <w:rPr>
          <w:b/>
          <w:color w:val="FF0000"/>
        </w:rPr>
        <w:t>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</w:t>
      </w:r>
      <w:r w:rsidRPr="00524B40">
        <w:rPr>
          <w:color w:val="000000"/>
          <w:sz w:val="22"/>
          <w:szCs w:val="22"/>
          <w:lang w:eastAsia="ar-SA"/>
        </w:rPr>
        <w:lastRenderedPageBreak/>
        <w:t xml:space="preserve">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516EF" w14:textId="77777777" w:rsidR="00A717DD" w:rsidRDefault="00A717DD">
      <w:r>
        <w:separator/>
      </w:r>
    </w:p>
  </w:endnote>
  <w:endnote w:type="continuationSeparator" w:id="0">
    <w:p w14:paraId="7AEA61E9" w14:textId="77777777" w:rsidR="00A717DD" w:rsidRDefault="00A7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85766" w14:textId="77777777" w:rsidR="00A717DD" w:rsidRDefault="00A717DD">
      <w:r>
        <w:separator/>
      </w:r>
    </w:p>
  </w:footnote>
  <w:footnote w:type="continuationSeparator" w:id="0">
    <w:p w14:paraId="25A65BE7" w14:textId="77777777" w:rsidR="00A717DD" w:rsidRDefault="00A71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228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4164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4690681">
    <w:abstractNumId w:val="1"/>
  </w:num>
  <w:num w:numId="4" w16cid:durableId="982079371">
    <w:abstractNumId w:val="4"/>
  </w:num>
  <w:num w:numId="5" w16cid:durableId="1358891970">
    <w:abstractNumId w:val="3"/>
  </w:num>
  <w:num w:numId="6" w16cid:durableId="1414820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7E98"/>
    <w:rsid w:val="002723B0"/>
    <w:rsid w:val="002F464C"/>
    <w:rsid w:val="0031442E"/>
    <w:rsid w:val="00315A4A"/>
    <w:rsid w:val="003D330E"/>
    <w:rsid w:val="004514D1"/>
    <w:rsid w:val="004B7300"/>
    <w:rsid w:val="004C6753"/>
    <w:rsid w:val="004E3322"/>
    <w:rsid w:val="00524B40"/>
    <w:rsid w:val="00543892"/>
    <w:rsid w:val="00595C87"/>
    <w:rsid w:val="005D2C65"/>
    <w:rsid w:val="005E6D94"/>
    <w:rsid w:val="006138DB"/>
    <w:rsid w:val="0063384F"/>
    <w:rsid w:val="00643C6F"/>
    <w:rsid w:val="00646202"/>
    <w:rsid w:val="0065290F"/>
    <w:rsid w:val="006815F6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A0649"/>
    <w:rsid w:val="009F5CE3"/>
    <w:rsid w:val="00A0022B"/>
    <w:rsid w:val="00A346FE"/>
    <w:rsid w:val="00A47B4D"/>
    <w:rsid w:val="00A717DD"/>
    <w:rsid w:val="00A83018"/>
    <w:rsid w:val="00B774DC"/>
    <w:rsid w:val="00BE5FCF"/>
    <w:rsid w:val="00C148A8"/>
    <w:rsid w:val="00C969A6"/>
    <w:rsid w:val="00CA7D36"/>
    <w:rsid w:val="00D159FC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4C4F1-852F-442B-8E7D-9AB40B5B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Joanna Kraińska</cp:lastModifiedBy>
  <cp:revision>9</cp:revision>
  <cp:lastPrinted>2023-07-28T05:38:00Z</cp:lastPrinted>
  <dcterms:created xsi:type="dcterms:W3CDTF">2023-07-28T05:38:00Z</dcterms:created>
  <dcterms:modified xsi:type="dcterms:W3CDTF">2023-08-08T07:07:00Z</dcterms:modified>
</cp:coreProperties>
</file>