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637E9EB6" w14:textId="77777777" w:rsidR="00692847" w:rsidRDefault="00692847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9E4E602" w14:textId="7FA7CD5E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FBE92F0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D930AD" w:rsidRPr="00D930AD">
        <w:rPr>
          <w:b/>
        </w:rPr>
        <w:t>urządzeń Wi-Fi - KC-</w:t>
      </w:r>
      <w:proofErr w:type="spellStart"/>
      <w:r w:rsidR="00D930AD" w:rsidRPr="00D930AD">
        <w:rPr>
          <w:b/>
        </w:rPr>
        <w:t>zp</w:t>
      </w:r>
      <w:proofErr w:type="spellEnd"/>
      <w:r w:rsidR="00D930AD" w:rsidRPr="00D930AD">
        <w:rPr>
          <w:b/>
        </w:rPr>
        <w:t>. 272-450/23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0B7F8BB0" w14:textId="77777777" w:rsidR="00692847" w:rsidRDefault="00692847" w:rsidP="00486430">
      <w:pPr>
        <w:spacing w:after="120"/>
        <w:ind w:left="-46" w:hanging="14"/>
        <w:rPr>
          <w:b/>
          <w:sz w:val="20"/>
          <w:szCs w:val="20"/>
          <w:highlight w:val="cyan"/>
        </w:rPr>
      </w:pPr>
    </w:p>
    <w:p w14:paraId="35E835D3" w14:textId="41F267A9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ABBAD" w14:textId="77777777" w:rsidR="00A3091A" w:rsidRDefault="00A3091A" w:rsidP="00A00DDD">
            <w:pPr>
              <w:jc w:val="center"/>
              <w:rPr>
                <w:b/>
                <w:sz w:val="16"/>
                <w:szCs w:val="16"/>
              </w:rPr>
            </w:pPr>
          </w:p>
          <w:p w14:paraId="153C8502" w14:textId="2C1C28EC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2FB7754F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2D12176" w:rsidR="00486430" w:rsidRPr="00DE7746" w:rsidRDefault="00A3091A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126C375C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445BA9D4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511D8E68" w:rsidR="00486430" w:rsidRPr="00A3091A" w:rsidRDefault="00D930AD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Router</w:t>
            </w:r>
            <w:r w:rsidR="00A3091A"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A3091A" w:rsidRPr="00D930AD">
              <w:rPr>
                <w:rFonts w:ascii="Verdana" w:hAnsi="Verdana"/>
                <w:sz w:val="18"/>
                <w:szCs w:val="18"/>
              </w:rPr>
              <w:t>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4242DF38" w:rsidR="00486430" w:rsidRPr="007752A9" w:rsidRDefault="00D930AD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r w:rsidR="00486430" w:rsidRPr="007752A9"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0B8F09C7" w:rsidR="00486430" w:rsidRPr="002A16E2" w:rsidRDefault="00A3091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A3F" w14:textId="693D235D" w:rsidR="00486430" w:rsidRPr="00A3091A" w:rsidRDefault="00D930AD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Router</w:t>
            </w:r>
            <w:r w:rsidR="00A3091A"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A3091A" w:rsidRPr="00D930AD">
              <w:rPr>
                <w:rFonts w:ascii="Verdana" w:hAnsi="Verdana"/>
                <w:sz w:val="18"/>
                <w:szCs w:val="18"/>
              </w:rPr>
              <w:t>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5E3D8417" w:rsidR="00486430" w:rsidRPr="007752A9" w:rsidRDefault="00D930AD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86430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D930AD" w:rsidRPr="002A16E2" w14:paraId="142CE200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ED72DB" w14:textId="18E6E23C" w:rsidR="00D930AD" w:rsidRDefault="00D930AD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0596" w14:textId="45AAED7F" w:rsidR="00D930AD" w:rsidRDefault="00D930AD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Router</w:t>
            </w:r>
            <w:r w:rsidRPr="00A3091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930AD">
              <w:rPr>
                <w:rFonts w:ascii="Verdana" w:hAnsi="Verdana"/>
                <w:sz w:val="18"/>
                <w:szCs w:val="18"/>
              </w:rPr>
              <w:t>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3705" w14:textId="77777777" w:rsidR="00D930AD" w:rsidRPr="002A16E2" w:rsidRDefault="00D930AD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6108" w14:textId="69AF08E0" w:rsidR="00D930AD" w:rsidRDefault="00D930AD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3BD0" w14:textId="77777777" w:rsidR="00D930AD" w:rsidRPr="002A16E2" w:rsidRDefault="00D930AD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4E1D" w14:textId="77777777" w:rsidR="00D930AD" w:rsidRPr="002A16E2" w:rsidRDefault="00D930AD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5D872D" w14:textId="77777777" w:rsidR="00D930AD" w:rsidRPr="002A16E2" w:rsidRDefault="00D930AD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179E9E" w14:textId="77777777" w:rsidR="00D930AD" w:rsidRPr="002A16E2" w:rsidRDefault="00D930AD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D930AD" w:rsidRPr="002A16E2" w14:paraId="654D5E0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C06AFF" w14:textId="78A6D24D" w:rsidR="00D930AD" w:rsidRDefault="00D930AD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8703" w14:textId="6AB15B28" w:rsidR="00D930AD" w:rsidRDefault="00D930AD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Wi-Fi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Mesh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57C7" w14:textId="77777777" w:rsidR="00D930AD" w:rsidRPr="002A16E2" w:rsidRDefault="00D930AD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5764" w14:textId="00E5F3AA" w:rsidR="00D930AD" w:rsidRDefault="00D930AD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78F6" w14:textId="77777777" w:rsidR="00D930AD" w:rsidRPr="002A16E2" w:rsidRDefault="00D930AD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42D7" w14:textId="77777777" w:rsidR="00D930AD" w:rsidRPr="002A16E2" w:rsidRDefault="00D930AD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742B44" w14:textId="77777777" w:rsidR="00D930AD" w:rsidRPr="002A16E2" w:rsidRDefault="00D930AD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AC9E9A" w14:textId="77777777" w:rsidR="00D930AD" w:rsidRPr="002A16E2" w:rsidRDefault="00D930AD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6718EB7D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772D69" w:rsidRPr="00772D69">
        <w:t xml:space="preserve"> </w:t>
      </w:r>
      <w:r w:rsidR="00772D69" w:rsidRPr="00F72799">
        <w:t>………</w:t>
      </w:r>
      <w:r w:rsidR="00772D69">
        <w:t xml:space="preserve"> </w:t>
      </w:r>
      <w:r w:rsidR="00772D69" w:rsidRPr="00772D69">
        <w:rPr>
          <w:b/>
          <w:bCs/>
        </w:rPr>
        <w:t xml:space="preserve">dni </w:t>
      </w:r>
      <w:r w:rsidR="00772D69">
        <w:rPr>
          <w:b/>
          <w:sz w:val="22"/>
          <w:szCs w:val="22"/>
        </w:rPr>
        <w:t xml:space="preserve">od </w:t>
      </w:r>
      <w:r w:rsidR="00772D69">
        <w:rPr>
          <w:b/>
          <w:bCs/>
          <w:iCs/>
          <w:sz w:val="22"/>
          <w:szCs w:val="22"/>
        </w:rPr>
        <w:t xml:space="preserve">daty otrzymania zamówienia potwierdzonego przez </w:t>
      </w:r>
      <w:proofErr w:type="spellStart"/>
      <w:r w:rsidR="00772D69">
        <w:rPr>
          <w:b/>
          <w:bCs/>
          <w:iCs/>
          <w:sz w:val="22"/>
          <w:szCs w:val="22"/>
        </w:rPr>
        <w:t>MEiN</w:t>
      </w:r>
      <w:proofErr w:type="spellEnd"/>
      <w:r w:rsidR="00772D69">
        <w:rPr>
          <w:b/>
          <w:bCs/>
          <w:iCs/>
          <w:sz w:val="22"/>
          <w:szCs w:val="22"/>
        </w:rPr>
        <w:t xml:space="preserve"> </w:t>
      </w:r>
      <w:r w:rsidR="00772D69" w:rsidRPr="0022732C">
        <w:rPr>
          <w:i/>
          <w:highlight w:val="yellow"/>
        </w:rPr>
        <w:t>(kryterium oceny ofert)</w:t>
      </w:r>
    </w:p>
    <w:p w14:paraId="6511D30E" w14:textId="45EC61F3" w:rsidR="00486430" w:rsidRDefault="00486430" w:rsidP="00486430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lastRenderedPageBreak/>
        <w:t xml:space="preserve">Okres udzielonej gwarancji wynosi: </w:t>
      </w:r>
      <w:r w:rsidRPr="00FB1B4F">
        <w:t>………………………</w:t>
      </w:r>
      <w:r w:rsidR="00404C60">
        <w:t xml:space="preserve">miesięcy </w:t>
      </w:r>
      <w:r>
        <w:t xml:space="preserve"> </w:t>
      </w:r>
    </w:p>
    <w:p w14:paraId="03277955" w14:textId="2AEE91ED" w:rsidR="00A3091A" w:rsidRPr="00F72799" w:rsidRDefault="00692847" w:rsidP="00692847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 xml:space="preserve"> </w:t>
      </w:r>
      <w:r w:rsidR="00A3091A">
        <w:rPr>
          <w:b/>
          <w:sz w:val="20"/>
          <w:szCs w:val="20"/>
          <w:highlight w:val="cyan"/>
        </w:rPr>
        <w:t>ZADANIE CZĘŚCIOWE NR</w:t>
      </w:r>
      <w:r w:rsidR="00A3091A" w:rsidRPr="00A3091A">
        <w:rPr>
          <w:b/>
          <w:sz w:val="20"/>
          <w:szCs w:val="20"/>
          <w:highlight w:val="cyan"/>
        </w:rPr>
        <w:t xml:space="preserve">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73A83139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66C07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4AFA3A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776E379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5A57A8B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F08743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79820F2C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0D8CF25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38AD1E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605651BB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8A5A4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5825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465576A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B5CFF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74F814C3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6C417B77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2A8389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504E9A0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48836435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5F7B0E71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754E19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1C842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AC6823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23F09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D19D96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9736F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2499C5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2BCD9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2F86082F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E5F72B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F89A" w14:textId="4B1FCF08" w:rsidR="00A3091A" w:rsidRPr="00A3091A" w:rsidRDefault="00E97EA1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Router 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E678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37C0" w14:textId="069E76F7" w:rsidR="00A3091A" w:rsidRPr="007752A9" w:rsidRDefault="00E97EA1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3091A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664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6BC4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163E8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6AAD44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1F385FF5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F4BDED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188C" w14:textId="0EED6865" w:rsidR="00A3091A" w:rsidRPr="00A3091A" w:rsidRDefault="00E97EA1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Wi-Fi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Mesh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7878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39E" w14:textId="167DDEEE" w:rsidR="00A3091A" w:rsidRPr="007752A9" w:rsidRDefault="00E97EA1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3091A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7DEF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3C5A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950C5A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07D9B9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3E5CC09B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C5F3FF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52E6E1A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CDE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E338A5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00DE4B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755E097" w14:textId="43E93002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</w:t>
      </w:r>
      <w:r w:rsidR="00404C60">
        <w:t xml:space="preserve"> </w:t>
      </w:r>
      <w:r w:rsidR="00772D69" w:rsidRPr="00772D69">
        <w:rPr>
          <w:b/>
          <w:bCs/>
        </w:rPr>
        <w:t>dni</w:t>
      </w:r>
      <w:r w:rsidR="00772D69">
        <w:t xml:space="preserve"> </w:t>
      </w:r>
      <w:r w:rsidR="00772D69">
        <w:rPr>
          <w:b/>
          <w:sz w:val="22"/>
          <w:szCs w:val="22"/>
        </w:rPr>
        <w:t xml:space="preserve">od </w:t>
      </w:r>
      <w:r w:rsidR="00772D69">
        <w:rPr>
          <w:b/>
          <w:bCs/>
          <w:iCs/>
          <w:sz w:val="22"/>
          <w:szCs w:val="22"/>
        </w:rPr>
        <w:t xml:space="preserve">daty otrzymania zamówienia potwierdzonego przez </w:t>
      </w:r>
      <w:proofErr w:type="spellStart"/>
      <w:r w:rsidR="00772D69">
        <w:rPr>
          <w:b/>
          <w:bCs/>
          <w:iCs/>
          <w:sz w:val="22"/>
          <w:szCs w:val="22"/>
        </w:rPr>
        <w:t>MEiN</w:t>
      </w:r>
      <w:proofErr w:type="spellEnd"/>
      <w:r w:rsidR="00772D69">
        <w:rPr>
          <w:b/>
          <w:bCs/>
          <w:iCs/>
          <w:sz w:val="22"/>
          <w:szCs w:val="22"/>
        </w:rPr>
        <w:t xml:space="preserve"> </w:t>
      </w:r>
      <w:r w:rsidR="00772D69" w:rsidRPr="0022732C">
        <w:rPr>
          <w:i/>
          <w:highlight w:val="yellow"/>
        </w:rPr>
        <w:t>(kryterium oceny ofert)</w:t>
      </w:r>
    </w:p>
    <w:p w14:paraId="7DDAD68E" w14:textId="0EA11065" w:rsidR="00A3091A" w:rsidRDefault="00A3091A" w:rsidP="00692847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wynosi: </w:t>
      </w:r>
      <w:r w:rsidRPr="00FB1B4F">
        <w:t>……………………</w:t>
      </w:r>
      <w:r w:rsidR="00404C60">
        <w:t xml:space="preserve"> miesięcy</w:t>
      </w:r>
      <w:r>
        <w:t xml:space="preserve"> </w:t>
      </w:r>
      <w:bookmarkStart w:id="0" w:name="_Hlk140481083"/>
    </w:p>
    <w:bookmarkEnd w:id="0"/>
    <w:p w14:paraId="06C1D8AC" w14:textId="77777777" w:rsidR="00301BB5" w:rsidRPr="00447599" w:rsidRDefault="00301BB5" w:rsidP="00301BB5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2AB6777A" w14:textId="2DDC5726" w:rsidR="00A3091A" w:rsidRPr="00F72799" w:rsidRDefault="00A3091A" w:rsidP="00A3091A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3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1A2D9E08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1252AC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FA51AD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01C0E6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1F603904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781483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1EB7B910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09435BA1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1EE788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54A54783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B55736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DF9EAA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23D6B6C0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2DB92A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18258329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72257BF5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114B75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9889F3E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39520243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7AFF6FC1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145CA4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32E136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F6A21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B54583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38A7DA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8C3A6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A8491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08FDDA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32B71356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6F3DF8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1A81" w14:textId="41894023" w:rsidR="00A3091A" w:rsidRPr="00A3091A" w:rsidRDefault="00AE5519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Access point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7E50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866C" w14:textId="2770DA16" w:rsidR="00A3091A" w:rsidRPr="007752A9" w:rsidRDefault="00AE5519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3091A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C263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3233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2D8706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A1C95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58D662D8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6D8B35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363C" w14:textId="1164B067" w:rsidR="00A3091A" w:rsidRPr="00A3091A" w:rsidRDefault="00AE5519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Wi-Fi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Mesh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zewnętrzny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8EA9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D4B0" w14:textId="749E1B2E" w:rsidR="00A3091A" w:rsidRPr="007752A9" w:rsidRDefault="00AE5519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3091A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85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395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DBCAF6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06256B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E5519" w:rsidRPr="002A16E2" w14:paraId="59A51306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AD0799" w14:textId="2CD7AB37" w:rsidR="00AE5519" w:rsidRDefault="00AE5519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3474" w14:textId="40535C01" w:rsidR="00AE5519" w:rsidRDefault="00AE5519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Most sieciowy 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FEA3" w14:textId="77777777" w:rsidR="00AE5519" w:rsidRPr="002A16E2" w:rsidRDefault="00AE5519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8B67" w14:textId="2C7117A9" w:rsidR="00AE5519" w:rsidRDefault="00AE5519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E69A" w14:textId="77777777" w:rsidR="00AE5519" w:rsidRPr="002A16E2" w:rsidRDefault="00AE5519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8946" w14:textId="77777777" w:rsidR="00AE5519" w:rsidRPr="002A16E2" w:rsidRDefault="00AE5519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24086A" w14:textId="77777777" w:rsidR="00AE5519" w:rsidRPr="002A16E2" w:rsidRDefault="00AE5519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639702" w14:textId="77777777" w:rsidR="00AE5519" w:rsidRPr="002A16E2" w:rsidRDefault="00AE5519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5B7410" w:rsidRPr="002A16E2" w14:paraId="247723CA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AB715E" w14:textId="09A4B6E8" w:rsidR="005B7410" w:rsidRDefault="005B7410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19C3" w14:textId="24A7696D" w:rsidR="005B7410" w:rsidRDefault="005B7410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Most sieciowy 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1600" w14:textId="77777777" w:rsidR="005B7410" w:rsidRPr="002A16E2" w:rsidRDefault="005B7410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AE68" w14:textId="461FCAD1" w:rsidR="005B7410" w:rsidRDefault="005B7410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8C4C" w14:textId="77777777" w:rsidR="005B7410" w:rsidRPr="002A16E2" w:rsidRDefault="005B7410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0225" w14:textId="77777777" w:rsidR="005B7410" w:rsidRPr="002A16E2" w:rsidRDefault="005B7410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132AAC" w14:textId="77777777" w:rsidR="005B7410" w:rsidRPr="002A16E2" w:rsidRDefault="005B7410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58CB2B" w14:textId="77777777" w:rsidR="005B7410" w:rsidRPr="002A16E2" w:rsidRDefault="005B7410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E5519" w:rsidRPr="002A16E2" w14:paraId="581FA071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B6EEAD" w14:textId="7CF6EE54" w:rsidR="00AE5519" w:rsidRDefault="005B7410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3F63" w14:textId="6660DF2F" w:rsidR="00AE5519" w:rsidRDefault="00AE5519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Brama dostępowa/kontroler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78F3" w14:textId="77777777" w:rsidR="00AE5519" w:rsidRPr="002A16E2" w:rsidRDefault="00AE5519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0721" w14:textId="7CDC7022" w:rsidR="00AE5519" w:rsidRDefault="00AE5519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3269" w14:textId="77777777" w:rsidR="00AE5519" w:rsidRPr="002A16E2" w:rsidRDefault="00AE5519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D38A" w14:textId="77777777" w:rsidR="00AE5519" w:rsidRPr="002A16E2" w:rsidRDefault="00AE5519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B03678" w14:textId="77777777" w:rsidR="00AE5519" w:rsidRPr="002A16E2" w:rsidRDefault="00AE5519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264B33" w14:textId="77777777" w:rsidR="00AE5519" w:rsidRPr="002A16E2" w:rsidRDefault="00AE5519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6918F720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9AE4BE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846128E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C102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F32107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46BEF8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DCD7EF5" w14:textId="6B59E6AC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772D69" w:rsidRPr="00772D69">
        <w:t xml:space="preserve"> </w:t>
      </w:r>
      <w:r w:rsidR="00772D69" w:rsidRPr="00F72799">
        <w:t>………</w:t>
      </w:r>
      <w:r w:rsidR="00772D69">
        <w:t xml:space="preserve"> </w:t>
      </w:r>
      <w:r w:rsidR="00772D69" w:rsidRPr="00772D69">
        <w:rPr>
          <w:b/>
          <w:bCs/>
        </w:rPr>
        <w:t xml:space="preserve">dni </w:t>
      </w:r>
      <w:r w:rsidR="00772D69">
        <w:rPr>
          <w:b/>
          <w:sz w:val="22"/>
          <w:szCs w:val="22"/>
        </w:rPr>
        <w:t xml:space="preserve">od </w:t>
      </w:r>
      <w:r w:rsidR="00772D69">
        <w:rPr>
          <w:b/>
          <w:bCs/>
          <w:iCs/>
          <w:sz w:val="22"/>
          <w:szCs w:val="22"/>
        </w:rPr>
        <w:t xml:space="preserve">daty otrzymania zamówienia potwierdzonego przez </w:t>
      </w:r>
      <w:proofErr w:type="spellStart"/>
      <w:r w:rsidR="00772D69">
        <w:rPr>
          <w:b/>
          <w:bCs/>
          <w:iCs/>
          <w:sz w:val="22"/>
          <w:szCs w:val="22"/>
        </w:rPr>
        <w:t>MEiN</w:t>
      </w:r>
      <w:proofErr w:type="spellEnd"/>
      <w:r w:rsidR="00772D69">
        <w:rPr>
          <w:b/>
          <w:bCs/>
          <w:iCs/>
          <w:sz w:val="22"/>
          <w:szCs w:val="22"/>
        </w:rPr>
        <w:t xml:space="preserve"> </w:t>
      </w:r>
      <w:r w:rsidR="00772D69" w:rsidRPr="0022732C">
        <w:rPr>
          <w:i/>
          <w:highlight w:val="yellow"/>
        </w:rPr>
        <w:t>(kryterium oceny ofert)</w:t>
      </w:r>
    </w:p>
    <w:p w14:paraId="4F8C7244" w14:textId="09315DE9" w:rsidR="00A3091A" w:rsidRDefault="00A3091A" w:rsidP="00A3091A">
      <w:pPr>
        <w:widowControl w:val="0"/>
        <w:spacing w:line="360" w:lineRule="auto"/>
        <w:ind w:right="1"/>
        <w:jc w:val="both"/>
      </w:pPr>
      <w:r>
        <w:rPr>
          <w:b/>
        </w:rPr>
        <w:t xml:space="preserve">Okres udzielonej gwarancji wynosi: </w:t>
      </w:r>
      <w:r w:rsidRPr="00FB1B4F">
        <w:t>……………………</w:t>
      </w:r>
      <w:r w:rsidR="00404C60">
        <w:t xml:space="preserve"> miesięcy</w:t>
      </w:r>
    </w:p>
    <w:p w14:paraId="17137F67" w14:textId="77777777" w:rsidR="00301BB5" w:rsidRPr="00447599" w:rsidRDefault="00301BB5" w:rsidP="00301BB5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159F61E5" w14:textId="69C9E072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</w:r>
      <w:r w:rsidRPr="00AC49C3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2066F0B1" w14:textId="420F17C4" w:rsidR="00067E08" w:rsidRDefault="00067E08" w:rsidP="00067E08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 xml:space="preserve">Serwis gwarancyjny sprawowany jest przez tj. </w:t>
      </w:r>
      <w:r>
        <w:rPr>
          <w:sz w:val="22"/>
          <w:szCs w:val="22"/>
        </w:rPr>
        <w:t xml:space="preserve">…………………………………............... </w:t>
      </w:r>
      <w:r>
        <w:rPr>
          <w:sz w:val="22"/>
          <w:szCs w:val="22"/>
          <w:highlight w:val="yellow"/>
        </w:rPr>
        <w:t>(należy wpisać)</w:t>
      </w:r>
      <w:r>
        <w:rPr>
          <w:b/>
          <w:bCs/>
          <w:sz w:val="22"/>
          <w:szCs w:val="22"/>
          <w:lang w:eastAsia="en-US"/>
        </w:rPr>
        <w:t>.</w:t>
      </w:r>
    </w:p>
    <w:p w14:paraId="1B6D69AE" w14:textId="649A9733" w:rsidR="00CE4FDA" w:rsidRDefault="00CE4FDA" w:rsidP="00CE4F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 xml:space="preserve">router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517C3D1E" w14:textId="0D3BD9F0" w:rsidR="00CE4FDA" w:rsidRPr="00CE4FDA" w:rsidRDefault="00CE4FDA" w:rsidP="00CE4F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</w:t>
      </w:r>
      <w:r>
        <w:rPr>
          <w:color w:val="000000"/>
          <w:sz w:val="22"/>
          <w:szCs w:val="22"/>
          <w:lang w:eastAsia="ar-SA"/>
        </w:rPr>
        <w:br/>
        <w:t xml:space="preserve">że </w:t>
      </w:r>
      <w:r>
        <w:rPr>
          <w:b/>
          <w:color w:val="000000"/>
          <w:sz w:val="22"/>
          <w:szCs w:val="22"/>
          <w:lang w:eastAsia="ar-SA"/>
        </w:rPr>
        <w:t>router</w:t>
      </w:r>
      <w:r>
        <w:rPr>
          <w:color w:val="000000"/>
          <w:sz w:val="22"/>
          <w:szCs w:val="22"/>
          <w:lang w:eastAsia="ar-SA"/>
        </w:rPr>
        <w:t xml:space="preserve"> wymieniony w zamówieniu skierowanym do Wykonawcy jest przeznaczony </w:t>
      </w:r>
      <w:r>
        <w:rPr>
          <w:color w:val="000000"/>
          <w:sz w:val="22"/>
          <w:szCs w:val="22"/>
          <w:lang w:eastAsia="ar-SA"/>
        </w:rPr>
        <w:br/>
        <w:t xml:space="preserve">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DF669E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275A9" w14:textId="77777777" w:rsidR="003D196C" w:rsidRDefault="003D196C">
      <w:r>
        <w:separator/>
      </w:r>
    </w:p>
  </w:endnote>
  <w:endnote w:type="continuationSeparator" w:id="0">
    <w:p w14:paraId="6A3AC959" w14:textId="77777777" w:rsidR="003D196C" w:rsidRDefault="003D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399EA" w14:textId="77777777" w:rsidR="003D196C" w:rsidRDefault="003D196C">
      <w:r>
        <w:separator/>
      </w:r>
    </w:p>
  </w:footnote>
  <w:footnote w:type="continuationSeparator" w:id="0">
    <w:p w14:paraId="56F265BC" w14:textId="77777777" w:rsidR="003D196C" w:rsidRDefault="003D1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E213" w14:textId="0F4E3654" w:rsidR="00DF669E" w:rsidRDefault="00DF669E" w:rsidP="00DF669E">
    <w:pPr>
      <w:pStyle w:val="Nagwek"/>
      <w:rPr>
        <w:noProof/>
        <w:sz w:val="24"/>
      </w:rPr>
    </w:pPr>
    <w:r>
      <w:rPr>
        <w:noProof/>
      </w:rPr>
      <w:drawing>
        <wp:inline distT="0" distB="0" distL="0" distR="0" wp14:anchorId="56FC07F3" wp14:editId="64EEB690">
          <wp:extent cx="5759450" cy="723900"/>
          <wp:effectExtent l="0" t="0" r="0" b="0"/>
          <wp:docPr id="1254494031" name="Obraz 2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3954D1" w14:textId="34DEA6AD" w:rsidR="00DF669E" w:rsidRPr="00DF669E" w:rsidRDefault="00DF669E" w:rsidP="00DF669E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0947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7177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0284120">
    <w:abstractNumId w:val="3"/>
  </w:num>
  <w:num w:numId="4" w16cid:durableId="382490063">
    <w:abstractNumId w:val="2"/>
  </w:num>
  <w:num w:numId="5" w16cid:durableId="1795246656">
    <w:abstractNumId w:val="5"/>
  </w:num>
  <w:num w:numId="6" w16cid:durableId="1728063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6490907">
    <w:abstractNumId w:val="1"/>
  </w:num>
  <w:num w:numId="8" w16cid:durableId="1650212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07749"/>
    <w:rsid w:val="0002432F"/>
    <w:rsid w:val="000247E4"/>
    <w:rsid w:val="000304DF"/>
    <w:rsid w:val="00033D73"/>
    <w:rsid w:val="00036968"/>
    <w:rsid w:val="0004196C"/>
    <w:rsid w:val="00057E92"/>
    <w:rsid w:val="00064951"/>
    <w:rsid w:val="00067E08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01BB5"/>
    <w:rsid w:val="0031733C"/>
    <w:rsid w:val="00321538"/>
    <w:rsid w:val="00321CD2"/>
    <w:rsid w:val="00325FE1"/>
    <w:rsid w:val="003437A2"/>
    <w:rsid w:val="00345AA9"/>
    <w:rsid w:val="003A1629"/>
    <w:rsid w:val="003A5788"/>
    <w:rsid w:val="003D196C"/>
    <w:rsid w:val="003D22A3"/>
    <w:rsid w:val="003E2551"/>
    <w:rsid w:val="003E32D7"/>
    <w:rsid w:val="00404C60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0CFE"/>
    <w:rsid w:val="005664E4"/>
    <w:rsid w:val="00581B5E"/>
    <w:rsid w:val="00582FD5"/>
    <w:rsid w:val="005B7410"/>
    <w:rsid w:val="005E2A25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92847"/>
    <w:rsid w:val="006B5D94"/>
    <w:rsid w:val="006D17FC"/>
    <w:rsid w:val="006E5F6F"/>
    <w:rsid w:val="00716C7C"/>
    <w:rsid w:val="00730EFE"/>
    <w:rsid w:val="00751124"/>
    <w:rsid w:val="00772D69"/>
    <w:rsid w:val="007752A9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D796C"/>
    <w:rsid w:val="00A01521"/>
    <w:rsid w:val="00A3091A"/>
    <w:rsid w:val="00A70805"/>
    <w:rsid w:val="00AC49C3"/>
    <w:rsid w:val="00AE20E8"/>
    <w:rsid w:val="00AE5519"/>
    <w:rsid w:val="00B31312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4FDA"/>
    <w:rsid w:val="00CE6162"/>
    <w:rsid w:val="00D0257B"/>
    <w:rsid w:val="00D26270"/>
    <w:rsid w:val="00D42313"/>
    <w:rsid w:val="00D467B1"/>
    <w:rsid w:val="00D91D60"/>
    <w:rsid w:val="00D930AD"/>
    <w:rsid w:val="00D97DC4"/>
    <w:rsid w:val="00DA0B02"/>
    <w:rsid w:val="00DD32CA"/>
    <w:rsid w:val="00DD7027"/>
    <w:rsid w:val="00DE0AEA"/>
    <w:rsid w:val="00DE7746"/>
    <w:rsid w:val="00DF00B2"/>
    <w:rsid w:val="00DF0E3E"/>
    <w:rsid w:val="00DF669E"/>
    <w:rsid w:val="00E26D19"/>
    <w:rsid w:val="00E40DCD"/>
    <w:rsid w:val="00E4737A"/>
    <w:rsid w:val="00E53EAF"/>
    <w:rsid w:val="00E72F7D"/>
    <w:rsid w:val="00E80580"/>
    <w:rsid w:val="00E96AFC"/>
    <w:rsid w:val="00E97EA1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84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DF6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E620-EFF6-4DB1-AA21-F5D14715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895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2023-08-07T10:55:00Z</cp:lastPrinted>
  <dcterms:created xsi:type="dcterms:W3CDTF">2023-08-09T07:44:00Z</dcterms:created>
  <dcterms:modified xsi:type="dcterms:W3CDTF">2023-08-09T07:44:00Z</dcterms:modified>
</cp:coreProperties>
</file>