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9C8B" w14:textId="50C61EB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7156B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96D1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E7C1DA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8A258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0CF473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AEB331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C14B33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12CB43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B0AEE1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D5C93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39C9A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9CD7C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1D989B" w14:textId="77777777" w:rsidR="008D2AB8" w:rsidRPr="00327AC8" w:rsidRDefault="008D2AB8" w:rsidP="008D2AB8">
      <w:pPr>
        <w:spacing w:line="360" w:lineRule="auto"/>
        <w:rPr>
          <w:sz w:val="22"/>
          <w:szCs w:val="22"/>
        </w:rPr>
      </w:pPr>
      <w:r w:rsidRPr="00327AC8">
        <w:rPr>
          <w:sz w:val="22"/>
          <w:szCs w:val="22"/>
        </w:rPr>
        <w:t>Do: Nazwa i siedziba Zamawiającego:</w:t>
      </w:r>
    </w:p>
    <w:p w14:paraId="69C30BB4" w14:textId="67949548" w:rsidR="00B436A6" w:rsidRPr="00327AC8" w:rsidRDefault="00B436A6" w:rsidP="008D2AB8">
      <w:pPr>
        <w:ind w:right="-110"/>
        <w:rPr>
          <w:b/>
          <w:sz w:val="22"/>
          <w:szCs w:val="22"/>
        </w:rPr>
      </w:pPr>
      <w:r w:rsidRPr="00327AC8">
        <w:rPr>
          <w:b/>
          <w:sz w:val="22"/>
          <w:szCs w:val="22"/>
        </w:rPr>
        <w:t xml:space="preserve">Akademia Górniczo </w:t>
      </w:r>
      <w:r w:rsidR="00327AC8" w:rsidRPr="00327AC8">
        <w:rPr>
          <w:b/>
          <w:sz w:val="22"/>
          <w:szCs w:val="22"/>
        </w:rPr>
        <w:t>–</w:t>
      </w:r>
      <w:r w:rsidRPr="00327AC8">
        <w:rPr>
          <w:b/>
          <w:sz w:val="22"/>
          <w:szCs w:val="22"/>
        </w:rPr>
        <w:t xml:space="preserve"> Hutnicza</w:t>
      </w:r>
      <w:r w:rsidR="00327AC8" w:rsidRPr="00327AC8">
        <w:rPr>
          <w:b/>
          <w:sz w:val="22"/>
          <w:szCs w:val="22"/>
        </w:rPr>
        <w:t xml:space="preserve"> </w:t>
      </w:r>
      <w:r w:rsidRPr="00327AC8">
        <w:rPr>
          <w:b/>
          <w:sz w:val="22"/>
          <w:szCs w:val="22"/>
        </w:rPr>
        <w:t>im. Stanisława Staszica w Krakowie</w:t>
      </w:r>
    </w:p>
    <w:p w14:paraId="7AA4EE1A" w14:textId="77777777" w:rsidR="008D2AB8" w:rsidRPr="00327AC8" w:rsidRDefault="00B436A6" w:rsidP="008D2AB8">
      <w:pPr>
        <w:ind w:right="-110"/>
        <w:rPr>
          <w:b/>
          <w:sz w:val="22"/>
          <w:szCs w:val="22"/>
        </w:rPr>
      </w:pPr>
      <w:r w:rsidRPr="00327AC8">
        <w:rPr>
          <w:b/>
          <w:sz w:val="22"/>
          <w:szCs w:val="22"/>
        </w:rPr>
        <w:t>Dział Zamówień Publicznych</w:t>
      </w:r>
      <w:r w:rsidR="008D2AB8" w:rsidRPr="00327AC8">
        <w:rPr>
          <w:b/>
          <w:sz w:val="22"/>
          <w:szCs w:val="22"/>
        </w:rPr>
        <w:t xml:space="preserve">  </w:t>
      </w:r>
    </w:p>
    <w:p w14:paraId="0FCA0BAE" w14:textId="73727BA8" w:rsidR="008D2AB8" w:rsidRPr="00327AC8" w:rsidRDefault="00B436A6" w:rsidP="00327AC8">
      <w:pPr>
        <w:ind w:right="-110"/>
        <w:rPr>
          <w:b/>
          <w:sz w:val="22"/>
          <w:szCs w:val="22"/>
        </w:rPr>
      </w:pPr>
      <w:r w:rsidRPr="00327AC8">
        <w:rPr>
          <w:b/>
          <w:sz w:val="22"/>
          <w:szCs w:val="22"/>
        </w:rPr>
        <w:t>Al. Mickiewicza</w:t>
      </w:r>
      <w:r w:rsidR="008D2AB8" w:rsidRPr="00327AC8">
        <w:rPr>
          <w:b/>
          <w:sz w:val="22"/>
          <w:szCs w:val="22"/>
        </w:rPr>
        <w:t xml:space="preserve"> </w:t>
      </w:r>
      <w:r w:rsidRPr="00327AC8">
        <w:rPr>
          <w:b/>
          <w:sz w:val="22"/>
          <w:szCs w:val="22"/>
        </w:rPr>
        <w:t>30</w:t>
      </w:r>
      <w:r w:rsidR="00327AC8" w:rsidRPr="00327AC8">
        <w:rPr>
          <w:b/>
          <w:sz w:val="22"/>
          <w:szCs w:val="22"/>
        </w:rPr>
        <w:t xml:space="preserve">, </w:t>
      </w:r>
      <w:r w:rsidRPr="00327AC8">
        <w:rPr>
          <w:b/>
          <w:sz w:val="22"/>
          <w:szCs w:val="22"/>
        </w:rPr>
        <w:t>30-059</w:t>
      </w:r>
      <w:r w:rsidR="008D2AB8" w:rsidRPr="00327AC8">
        <w:rPr>
          <w:b/>
          <w:sz w:val="22"/>
          <w:szCs w:val="22"/>
        </w:rPr>
        <w:t xml:space="preserve"> </w:t>
      </w:r>
      <w:r w:rsidRPr="00327AC8">
        <w:rPr>
          <w:b/>
          <w:sz w:val="22"/>
          <w:szCs w:val="22"/>
        </w:rPr>
        <w:t>Kraków</w:t>
      </w:r>
      <w:r w:rsidR="008D2AB8" w:rsidRPr="00327AC8">
        <w:rPr>
          <w:b/>
          <w:sz w:val="22"/>
          <w:szCs w:val="22"/>
        </w:rPr>
        <w:t xml:space="preserve">,  </w:t>
      </w:r>
    </w:p>
    <w:p w14:paraId="552EB9EC" w14:textId="77777777" w:rsidR="008D2AB8" w:rsidRPr="00327AC8" w:rsidRDefault="008D2AB8" w:rsidP="008D2AB8">
      <w:pPr>
        <w:ind w:firstLine="3969"/>
        <w:rPr>
          <w:b/>
          <w:sz w:val="22"/>
          <w:szCs w:val="22"/>
        </w:rPr>
      </w:pPr>
    </w:p>
    <w:p w14:paraId="7C9F76E9" w14:textId="5CA99A22" w:rsidR="008D2AB8" w:rsidRPr="00327AC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327AC8">
        <w:rPr>
          <w:sz w:val="22"/>
          <w:szCs w:val="22"/>
        </w:rPr>
        <w:t xml:space="preserve">Przystępując do postępowania o udzielenie zamówienia publicznego, którego przedmiotem jest </w:t>
      </w:r>
      <w:r w:rsidR="00B436A6" w:rsidRPr="00327AC8">
        <w:rPr>
          <w:b/>
          <w:sz w:val="22"/>
          <w:szCs w:val="22"/>
        </w:rPr>
        <w:t xml:space="preserve">Najem aparatury badawczej przeznaczonej do badania procesu uplastyczniania stali, na potrzeby realizacji projektu </w:t>
      </w:r>
      <w:proofErr w:type="spellStart"/>
      <w:r w:rsidR="00B436A6" w:rsidRPr="00327AC8">
        <w:rPr>
          <w:b/>
          <w:sz w:val="22"/>
          <w:szCs w:val="22"/>
        </w:rPr>
        <w:t>WIMiR</w:t>
      </w:r>
      <w:proofErr w:type="spellEnd"/>
      <w:r w:rsidR="00B436A6" w:rsidRPr="00327AC8">
        <w:rPr>
          <w:b/>
          <w:sz w:val="22"/>
          <w:szCs w:val="22"/>
        </w:rPr>
        <w:t xml:space="preserve"> Detektor naprężeń krytycznych rurociągów stalowych - KC-zp.272-463/23</w:t>
      </w:r>
      <w:r w:rsidRPr="00327AC8">
        <w:rPr>
          <w:b/>
          <w:sz w:val="22"/>
          <w:szCs w:val="22"/>
        </w:rPr>
        <w:t xml:space="preserve">, </w:t>
      </w:r>
      <w:r w:rsidRPr="00327AC8">
        <w:rPr>
          <w:sz w:val="22"/>
          <w:szCs w:val="22"/>
        </w:rPr>
        <w:t>oferuję realizację przedmiotu zamówienia , zgodnie z zasadami określonymi w</w:t>
      </w:r>
      <w:r w:rsidR="00327AC8">
        <w:rPr>
          <w:sz w:val="22"/>
          <w:szCs w:val="22"/>
        </w:rPr>
        <w:t> </w:t>
      </w:r>
      <w:r w:rsidRPr="00327AC8">
        <w:rPr>
          <w:sz w:val="22"/>
          <w:szCs w:val="22"/>
        </w:rPr>
        <w:t>specyfikacji warunków zamówienia.</w:t>
      </w:r>
    </w:p>
    <w:p w14:paraId="0CA1C33B" w14:textId="77777777" w:rsidR="008D2AB8" w:rsidRPr="00880853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95E31EB" w14:textId="542DBC05" w:rsidR="00327AC8" w:rsidRPr="00880853" w:rsidRDefault="00327AC8" w:rsidP="00327AC8">
      <w:pPr>
        <w:tabs>
          <w:tab w:val="right" w:pos="9000"/>
        </w:tabs>
        <w:rPr>
          <w:b/>
          <w:bCs/>
          <w:u w:val="single"/>
        </w:rPr>
      </w:pPr>
      <w:r w:rsidRPr="00880853">
        <w:rPr>
          <w:b/>
          <w:bCs/>
          <w:u w:val="single"/>
        </w:rPr>
        <w:t xml:space="preserve">Pełny zakres najmu, tj. za 10 </w:t>
      </w:r>
      <w:r w:rsidR="005C7546" w:rsidRPr="00880853">
        <w:rPr>
          <w:b/>
          <w:bCs/>
          <w:u w:val="single"/>
        </w:rPr>
        <w:t>tygodni</w:t>
      </w:r>
      <w:r w:rsidRPr="00880853">
        <w:rPr>
          <w:b/>
          <w:bCs/>
          <w:sz w:val="18"/>
          <w:szCs w:val="18"/>
        </w:rPr>
        <w:t>*) **)</w:t>
      </w:r>
      <w:r w:rsidRPr="00880853">
        <w:rPr>
          <w:b/>
          <w:bCs/>
          <w:u w:val="single"/>
        </w:rPr>
        <w:t xml:space="preserve">: </w:t>
      </w:r>
    </w:p>
    <w:p w14:paraId="0DADF3CB" w14:textId="77777777" w:rsidR="00327AC8" w:rsidRPr="00880853" w:rsidRDefault="00327AC8" w:rsidP="00327AC8">
      <w:pPr>
        <w:tabs>
          <w:tab w:val="right" w:pos="9000"/>
        </w:tabs>
      </w:pPr>
      <w:r w:rsidRPr="00880853">
        <w:t xml:space="preserve">Netto: …………………………… </w:t>
      </w:r>
    </w:p>
    <w:p w14:paraId="656E6A0B" w14:textId="77777777" w:rsidR="00327AC8" w:rsidRPr="00880853" w:rsidRDefault="00327AC8" w:rsidP="00327AC8">
      <w:pPr>
        <w:tabs>
          <w:tab w:val="right" w:pos="9000"/>
        </w:tabs>
      </w:pPr>
      <w:r w:rsidRPr="00880853">
        <w:t>Podatek VAT: ………………………………</w:t>
      </w:r>
    </w:p>
    <w:p w14:paraId="57E703C8" w14:textId="77777777" w:rsidR="00327AC8" w:rsidRPr="00880853" w:rsidRDefault="00327AC8" w:rsidP="00327AC8">
      <w:pPr>
        <w:tabs>
          <w:tab w:val="right" w:pos="9000"/>
        </w:tabs>
      </w:pPr>
      <w:r w:rsidRPr="00880853">
        <w:t>Brutto: ……………………………</w:t>
      </w:r>
    </w:p>
    <w:p w14:paraId="5488FD0D" w14:textId="77777777" w:rsidR="00327AC8" w:rsidRPr="00880853" w:rsidRDefault="00327AC8" w:rsidP="00327AC8">
      <w:pPr>
        <w:tabs>
          <w:tab w:val="right" w:pos="9000"/>
        </w:tabs>
        <w:rPr>
          <w:b/>
          <w:bCs/>
        </w:rPr>
      </w:pPr>
      <w:r w:rsidRPr="00880853">
        <w:rPr>
          <w:b/>
          <w:bCs/>
        </w:rPr>
        <w:t>W oparciu o miesięczne wynagrodzenie za czynsz najmu zgodnie z harmonogramem:</w:t>
      </w:r>
    </w:p>
    <w:p w14:paraId="2660BD0E" w14:textId="7853B1DB" w:rsidR="00327AC8" w:rsidRPr="00880853" w:rsidRDefault="00327AC8" w:rsidP="00327AC8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880853">
        <w:rPr>
          <w:sz w:val="22"/>
          <w:szCs w:val="22"/>
        </w:rPr>
        <w:t xml:space="preserve">1 rata w wysokości </w:t>
      </w:r>
      <w:r w:rsidR="00880853" w:rsidRPr="00880853">
        <w:rPr>
          <w:sz w:val="22"/>
          <w:szCs w:val="22"/>
        </w:rPr>
        <w:t>4</w:t>
      </w:r>
      <w:r w:rsidRPr="00880853">
        <w:rPr>
          <w:sz w:val="22"/>
          <w:szCs w:val="22"/>
        </w:rPr>
        <w:t>0% całkowitego wynagrodzenia brutto – w kwocie …, słownie: …………).</w:t>
      </w:r>
    </w:p>
    <w:p w14:paraId="68419A0D" w14:textId="17AE4DD1" w:rsidR="00327AC8" w:rsidRPr="00880853" w:rsidRDefault="00327AC8" w:rsidP="00327AC8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880853">
        <w:rPr>
          <w:sz w:val="22"/>
          <w:szCs w:val="22"/>
        </w:rPr>
        <w:t xml:space="preserve">2 rata w wysokości </w:t>
      </w:r>
      <w:r w:rsidR="00880853" w:rsidRPr="00880853">
        <w:rPr>
          <w:sz w:val="22"/>
          <w:szCs w:val="22"/>
        </w:rPr>
        <w:t>4</w:t>
      </w:r>
      <w:r w:rsidRPr="00880853">
        <w:rPr>
          <w:sz w:val="22"/>
          <w:szCs w:val="22"/>
        </w:rPr>
        <w:t>0% całkowitego wynagrodzenia brutto – w kwocie …, (słownie:  …………).</w:t>
      </w:r>
    </w:p>
    <w:p w14:paraId="37BFC801" w14:textId="3F1DC979" w:rsidR="00327AC8" w:rsidRPr="00880853" w:rsidRDefault="00327AC8" w:rsidP="00327AC8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  <w:r w:rsidRPr="00880853">
        <w:rPr>
          <w:sz w:val="22"/>
          <w:szCs w:val="22"/>
        </w:rPr>
        <w:t xml:space="preserve">3 rata w wysokości </w:t>
      </w:r>
      <w:r w:rsidR="00880853" w:rsidRPr="00880853">
        <w:rPr>
          <w:sz w:val="22"/>
          <w:szCs w:val="22"/>
        </w:rPr>
        <w:t>2</w:t>
      </w:r>
      <w:r w:rsidRPr="00880853">
        <w:rPr>
          <w:sz w:val="22"/>
          <w:szCs w:val="22"/>
        </w:rPr>
        <w:t>0% całkowitego wynagrodzenia brutto – w kwocie …, (słownie:  …………).</w:t>
      </w:r>
    </w:p>
    <w:p w14:paraId="0175FD42" w14:textId="77777777" w:rsidR="00327AC8" w:rsidRPr="00880853" w:rsidRDefault="00327AC8" w:rsidP="00327AC8">
      <w:pPr>
        <w:pStyle w:val="Akapitzlist"/>
        <w:overflowPunct w:val="0"/>
        <w:autoSpaceDE w:val="0"/>
        <w:autoSpaceDN w:val="0"/>
        <w:adjustRightInd w:val="0"/>
        <w:ind w:left="0"/>
        <w:jc w:val="both"/>
        <w:rPr>
          <w:rFonts w:eastAsia="Calibri"/>
          <w:sz w:val="22"/>
          <w:szCs w:val="22"/>
          <w:lang w:eastAsia="en-US"/>
        </w:rPr>
      </w:pPr>
    </w:p>
    <w:p w14:paraId="26818300" w14:textId="77777777" w:rsidR="00327AC8" w:rsidRPr="00880853" w:rsidRDefault="00327AC8" w:rsidP="00327AC8">
      <w:pPr>
        <w:tabs>
          <w:tab w:val="right" w:pos="9000"/>
        </w:tabs>
      </w:pPr>
      <w:r w:rsidRPr="00880853">
        <w:rPr>
          <w:b/>
          <w:bCs/>
        </w:rPr>
        <w:t>Aparatura pomiarowa (producent/model):</w:t>
      </w:r>
      <w:r w:rsidRPr="00880853">
        <w:t xml:space="preserve"> ……………………………………..</w:t>
      </w:r>
    </w:p>
    <w:p w14:paraId="518B6F6A" w14:textId="77777777" w:rsidR="00327AC8" w:rsidRPr="00880853" w:rsidRDefault="00327AC8" w:rsidP="00327AC8">
      <w:pPr>
        <w:tabs>
          <w:tab w:val="right" w:pos="9000"/>
        </w:tabs>
      </w:pPr>
    </w:p>
    <w:p w14:paraId="6D3E27BC" w14:textId="77777777" w:rsidR="00327AC8" w:rsidRPr="00880853" w:rsidRDefault="00327AC8" w:rsidP="00327AC8">
      <w:pPr>
        <w:jc w:val="both"/>
        <w:rPr>
          <w:sz w:val="18"/>
          <w:szCs w:val="18"/>
        </w:rPr>
      </w:pPr>
      <w:r w:rsidRPr="00880853">
        <w:rPr>
          <w:b/>
          <w:bCs/>
          <w:sz w:val="18"/>
          <w:szCs w:val="18"/>
        </w:rPr>
        <w:t>*)</w:t>
      </w:r>
      <w:r w:rsidRPr="00880853">
        <w:rPr>
          <w:sz w:val="18"/>
          <w:szCs w:val="18"/>
        </w:rPr>
        <w:t xml:space="preserve"> Do oceny i porównania ofert Zamawiający przeliczy w dniu otwarcia ofert cenę netto wg. kursu NBP z dnia otwarcia ofert. </w:t>
      </w:r>
      <w:r w:rsidRPr="00880853">
        <w:rPr>
          <w:b/>
          <w:bCs/>
          <w:sz w:val="18"/>
          <w:szCs w:val="18"/>
        </w:rPr>
        <w:t xml:space="preserve"> **) </w:t>
      </w:r>
      <w:r w:rsidRPr="0088085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880853">
        <w:rPr>
          <w:b/>
          <w:bCs/>
          <w:sz w:val="18"/>
          <w:szCs w:val="18"/>
        </w:rPr>
        <w:t xml:space="preserve">w </w:t>
      </w:r>
      <w:r w:rsidRPr="00880853">
        <w:rPr>
          <w:b/>
          <w:sz w:val="20"/>
          <w:szCs w:val="20"/>
        </w:rPr>
        <w:t>EUR lub USD lub PLN</w:t>
      </w:r>
      <w:r w:rsidRPr="00880853">
        <w:rPr>
          <w:sz w:val="18"/>
          <w:szCs w:val="18"/>
        </w:rPr>
        <w:t>. Wyłącznie do oceny i porównania ofert Zamawiający doliczy na etapie oceny ofert należnego podatku VAT. Umowa zostanie podpisana na kwotę netto, podatek VAT Zamawiający odprowadzi we własnym zakresie.</w:t>
      </w:r>
    </w:p>
    <w:p w14:paraId="048740F3" w14:textId="3958F25D" w:rsidR="00327AC8" w:rsidRPr="00880853" w:rsidRDefault="00327AC8" w:rsidP="00327AC8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880853">
        <w:rPr>
          <w:b/>
          <w:sz w:val="22"/>
          <w:szCs w:val="22"/>
        </w:rPr>
        <w:t xml:space="preserve">Termin realizacji umowy: 10 </w:t>
      </w:r>
      <w:r w:rsidR="005C7546" w:rsidRPr="00880853">
        <w:rPr>
          <w:b/>
          <w:sz w:val="22"/>
          <w:szCs w:val="22"/>
        </w:rPr>
        <w:t>tygodni</w:t>
      </w:r>
      <w:r w:rsidRPr="00880853">
        <w:rPr>
          <w:b/>
          <w:sz w:val="22"/>
          <w:szCs w:val="22"/>
        </w:rPr>
        <w:t xml:space="preserve"> od dnia przekazania przedmiotu najmu.</w:t>
      </w:r>
    </w:p>
    <w:p w14:paraId="6F6CFF06" w14:textId="77777777" w:rsidR="00327AC8" w:rsidRDefault="00327AC8" w:rsidP="00327AC8">
      <w:pPr>
        <w:widowControl w:val="0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Kryterium oceny ofert</w:t>
      </w:r>
      <w:r>
        <w:rPr>
          <w:b/>
          <w:sz w:val="22"/>
          <w:szCs w:val="22"/>
          <w:u w:val="single"/>
        </w:rPr>
        <w:t>:</w:t>
      </w:r>
    </w:p>
    <w:p w14:paraId="438077D9" w14:textId="77777777" w:rsidR="00327AC8" w:rsidRDefault="00327AC8" w:rsidP="00327AC8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dostawy i przeszkolenia: </w:t>
      </w:r>
      <w:r>
        <w:rPr>
          <w:sz w:val="22"/>
          <w:szCs w:val="22"/>
        </w:rPr>
        <w:t>…………….</w:t>
      </w:r>
      <w:r>
        <w:rPr>
          <w:b/>
          <w:sz w:val="22"/>
          <w:szCs w:val="22"/>
        </w:rPr>
        <w:t xml:space="preserve"> dni od daty podpisania umowy</w:t>
      </w:r>
    </w:p>
    <w:p w14:paraId="15941C0B" w14:textId="77777777" w:rsidR="008D2AB8" w:rsidRDefault="008D2AB8" w:rsidP="008D2AB8">
      <w:pPr>
        <w:jc w:val="both"/>
        <w:rPr>
          <w:sz w:val="18"/>
          <w:szCs w:val="18"/>
        </w:rPr>
      </w:pPr>
    </w:p>
    <w:p w14:paraId="10CF0903" w14:textId="23334F45" w:rsidR="00327AC8" w:rsidRDefault="00327AC8" w:rsidP="00327AC8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1995FE0" w14:textId="77777777" w:rsidR="00327AC8" w:rsidRDefault="00327AC8" w:rsidP="00327AC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3FFFF86" w14:textId="77777777" w:rsidR="00327AC8" w:rsidRDefault="00327AC8" w:rsidP="00327AC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FA87EE" w14:textId="77777777" w:rsidR="00327AC8" w:rsidRDefault="00327AC8" w:rsidP="00327AC8">
      <w:pPr>
        <w:tabs>
          <w:tab w:val="left" w:pos="426"/>
        </w:tabs>
        <w:jc w:val="both"/>
        <w:rPr>
          <w:sz w:val="22"/>
          <w:szCs w:val="22"/>
        </w:rPr>
      </w:pPr>
    </w:p>
    <w:p w14:paraId="5C3D7D8A" w14:textId="77777777" w:rsidR="00327AC8" w:rsidRDefault="00327AC8" w:rsidP="00327AC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E060D4C" w14:textId="77777777" w:rsidR="00327AC8" w:rsidRDefault="00327AC8" w:rsidP="00327A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938E13F" w14:textId="77777777" w:rsidR="00327AC8" w:rsidRDefault="00327AC8" w:rsidP="00327A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625F00C" w14:textId="77777777" w:rsidR="00327AC8" w:rsidRDefault="00327AC8" w:rsidP="00327AC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76E51C" w14:textId="77777777" w:rsidR="00327AC8" w:rsidRDefault="00327AC8" w:rsidP="00327AC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403A76" w14:textId="77777777" w:rsidR="00327AC8" w:rsidRDefault="00327AC8" w:rsidP="00327AC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0FB229" w14:textId="77777777" w:rsidR="00327AC8" w:rsidRDefault="00327AC8" w:rsidP="00327AC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AC8" w14:paraId="657BC828" w14:textId="77777777" w:rsidTr="00327A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29AF2" w14:textId="77777777" w:rsidR="00327AC8" w:rsidRDefault="00327A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F1DC3" w14:textId="77777777" w:rsidR="00327AC8" w:rsidRDefault="00327A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9D5B89A" w14:textId="77777777" w:rsidR="00327AC8" w:rsidRDefault="00327A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7C209" w14:textId="77777777" w:rsidR="00327AC8" w:rsidRDefault="00327A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27AC8" w14:paraId="67429AC3" w14:textId="77777777" w:rsidTr="00327A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A8E28" w14:textId="77777777" w:rsidR="00327AC8" w:rsidRDefault="00327A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C7664" w14:textId="77777777" w:rsidR="00327AC8" w:rsidRDefault="00327A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69659" w14:textId="77777777" w:rsidR="00327AC8" w:rsidRDefault="00327A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27AC8" w14:paraId="089E5B84" w14:textId="77777777" w:rsidTr="00327A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82128" w14:textId="77777777" w:rsidR="00327AC8" w:rsidRDefault="00327A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A7BD" w14:textId="77777777" w:rsidR="00327AC8" w:rsidRDefault="00327A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BDDF2" w14:textId="77777777" w:rsidR="00327AC8" w:rsidRDefault="00327AC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E299F2F" w14:textId="77777777" w:rsidR="00327AC8" w:rsidRDefault="00327AC8" w:rsidP="00327AC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DCCABCF" w14:textId="77777777" w:rsidR="00327AC8" w:rsidRDefault="00327AC8" w:rsidP="00327AC8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FE806F5" w14:textId="77777777" w:rsidR="00327AC8" w:rsidRDefault="00327AC8" w:rsidP="00327AC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35FA7EA" w14:textId="77777777" w:rsidR="00327AC8" w:rsidRDefault="00327AC8" w:rsidP="00327AC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7B99DB8" w14:textId="77777777" w:rsidR="00327AC8" w:rsidRDefault="00327AC8" w:rsidP="00327AC8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6E449ED" w14:textId="77777777" w:rsidR="00327AC8" w:rsidRDefault="00327AC8" w:rsidP="00327AC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EF4D7C6" w14:textId="77777777" w:rsidR="00327AC8" w:rsidRDefault="00327AC8" w:rsidP="00327AC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069621" w14:textId="77777777" w:rsidR="00327AC8" w:rsidRDefault="00327AC8" w:rsidP="00327AC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BA499A" w14:textId="77777777" w:rsidR="00327AC8" w:rsidRDefault="00327AC8" w:rsidP="00327AC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A67C13" w14:textId="77777777" w:rsidR="00327AC8" w:rsidRDefault="00327AC8" w:rsidP="00327AC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F2CAA9" w14:textId="77777777" w:rsidR="00327AC8" w:rsidRDefault="00327AC8" w:rsidP="00327AC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8555C23" w14:textId="77777777" w:rsidR="00327AC8" w:rsidRDefault="00327AC8" w:rsidP="00327AC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BC5AAB" w14:textId="77777777" w:rsidR="00327AC8" w:rsidRDefault="00327AC8" w:rsidP="00327AC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DEF358D" w14:textId="77777777" w:rsidR="00327AC8" w:rsidRDefault="00327AC8" w:rsidP="00327AC8">
      <w:pPr>
        <w:ind w:left="1440"/>
        <w:jc w:val="both"/>
        <w:rPr>
          <w:sz w:val="22"/>
          <w:szCs w:val="22"/>
        </w:rPr>
      </w:pPr>
    </w:p>
    <w:p w14:paraId="6CE63D7C" w14:textId="77777777" w:rsidR="00327AC8" w:rsidRDefault="00327AC8" w:rsidP="00327AC8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7D1A107" w14:textId="77777777" w:rsidR="00327AC8" w:rsidRDefault="00327AC8" w:rsidP="00327AC8">
      <w:pPr>
        <w:widowControl w:val="0"/>
        <w:ind w:right="1"/>
        <w:rPr>
          <w:sz w:val="22"/>
          <w:szCs w:val="22"/>
        </w:rPr>
      </w:pPr>
    </w:p>
    <w:p w14:paraId="201B6170" w14:textId="77777777" w:rsidR="00327AC8" w:rsidRDefault="00327AC8" w:rsidP="00327AC8"/>
    <w:p w14:paraId="102925F1" w14:textId="5575BBA3" w:rsidR="00FE545C" w:rsidRDefault="00FE545C" w:rsidP="00327AC8">
      <w:pPr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F9E31" w14:textId="77777777" w:rsidR="00227FCF" w:rsidRDefault="00227FCF">
      <w:r>
        <w:separator/>
      </w:r>
    </w:p>
  </w:endnote>
  <w:endnote w:type="continuationSeparator" w:id="0">
    <w:p w14:paraId="613DC802" w14:textId="77777777" w:rsidR="00227FCF" w:rsidRDefault="0022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DD3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A6470" w14:textId="77777777" w:rsidR="00227FCF" w:rsidRDefault="00227FCF">
      <w:r>
        <w:separator/>
      </w:r>
    </w:p>
  </w:footnote>
  <w:footnote w:type="continuationSeparator" w:id="0">
    <w:p w14:paraId="074D5A2A" w14:textId="77777777" w:rsidR="00227FCF" w:rsidRDefault="00227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91972" w14:textId="662C8F50" w:rsidR="00F53146" w:rsidRPr="00880853" w:rsidRDefault="00880853" w:rsidP="00880853">
    <w:pPr>
      <w:pStyle w:val="Nagwek"/>
    </w:pPr>
    <w:r w:rsidRPr="00880853">
      <w:rPr>
        <w:noProof/>
        <w:lang w:val="en-US"/>
      </w:rPr>
      <w:pict w14:anchorId="45901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67.25pt;height:5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7559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6768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25757">
    <w:abstractNumId w:val="0"/>
  </w:num>
  <w:num w:numId="4" w16cid:durableId="1278872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F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7FCF"/>
    <w:rsid w:val="002723B0"/>
    <w:rsid w:val="00315A4A"/>
    <w:rsid w:val="00327AC8"/>
    <w:rsid w:val="004B7300"/>
    <w:rsid w:val="004C6753"/>
    <w:rsid w:val="00595C87"/>
    <w:rsid w:val="005C7546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0853"/>
    <w:rsid w:val="008B2F0C"/>
    <w:rsid w:val="008B4928"/>
    <w:rsid w:val="008D2AB8"/>
    <w:rsid w:val="008F1C66"/>
    <w:rsid w:val="00970FE4"/>
    <w:rsid w:val="009A0BA9"/>
    <w:rsid w:val="00A0022B"/>
    <w:rsid w:val="00A346FE"/>
    <w:rsid w:val="00A47B4D"/>
    <w:rsid w:val="00A83018"/>
    <w:rsid w:val="00B436A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53D581"/>
  <w15:chartTrackingRefBased/>
  <w15:docId w15:val="{EE55B3D7-7FE6-4AA0-B80C-F6C56F19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AkapitzlistZnak">
    <w:name w:val="Akapit z listą Znak"/>
    <w:aliases w:val="CW_Lista Znak,List Paragraph Znak"/>
    <w:link w:val="Akapitzlist"/>
    <w:uiPriority w:val="34"/>
    <w:qFormat/>
    <w:locked/>
    <w:rsid w:val="00327AC8"/>
    <w:rPr>
      <w:sz w:val="24"/>
      <w:szCs w:val="24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327AC8"/>
    <w:pPr>
      <w:ind w:left="720"/>
      <w:contextualSpacing/>
    </w:pPr>
  </w:style>
  <w:style w:type="character" w:customStyle="1" w:styleId="NagwekZnak">
    <w:name w:val="Nagłówek Znak"/>
    <w:link w:val="Nagwek"/>
    <w:rsid w:val="009A0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622</Words>
  <Characters>4748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2023-08-07T11:39:00Z</cp:lastPrinted>
  <dcterms:created xsi:type="dcterms:W3CDTF">2023-08-07T11:39:00Z</dcterms:created>
  <dcterms:modified xsi:type="dcterms:W3CDTF">2023-08-07T11:39:00Z</dcterms:modified>
</cp:coreProperties>
</file>