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6DDFB012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CB5D7C" w:rsidRPr="00CB5D7C">
        <w:rPr>
          <w:b/>
        </w:rPr>
        <w:t xml:space="preserve">mebli do pomieszczeń Instytutu Elektroniki w budynkach C2 i C3 AGH </w:t>
      </w:r>
      <w:r w:rsidR="00CB5D7C">
        <w:rPr>
          <w:b/>
        </w:rPr>
        <w:br/>
      </w:r>
      <w:r w:rsidR="00CB5D7C" w:rsidRPr="00CB5D7C">
        <w:rPr>
          <w:b/>
        </w:rPr>
        <w:t>w Krakowie - KC-</w:t>
      </w:r>
      <w:proofErr w:type="spellStart"/>
      <w:r w:rsidR="00CB5D7C" w:rsidRPr="00CB5D7C">
        <w:rPr>
          <w:b/>
        </w:rPr>
        <w:t>zp</w:t>
      </w:r>
      <w:proofErr w:type="spellEnd"/>
      <w:r w:rsidR="00CB5D7C" w:rsidRPr="00CB5D7C">
        <w:rPr>
          <w:b/>
        </w:rPr>
        <w:t>. 272-389/23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485601">
        <w:br/>
      </w:r>
      <w:r w:rsidRPr="00894B65">
        <w:t>w specyfikacji istotnych warunków zamówienia.</w:t>
      </w:r>
    </w:p>
    <w:p w14:paraId="4C6C90D0" w14:textId="33A28C57" w:rsidR="00485601" w:rsidRDefault="00485601" w:rsidP="00624DA4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E78248" w14:textId="77777777" w:rsidR="006A2788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Producent/model</w:t>
            </w:r>
            <w:r w:rsidR="006A2788">
              <w:rPr>
                <w:b/>
                <w:sz w:val="16"/>
                <w:szCs w:val="16"/>
              </w:rPr>
              <w:t>/</w:t>
            </w:r>
          </w:p>
          <w:p w14:paraId="140B5732" w14:textId="77DE1C10" w:rsidR="00B007E1" w:rsidRDefault="006A278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wyrób własny</w:t>
            </w:r>
            <w:r w:rsidR="00B007E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6EF8E4AC" w:rsidR="00B007E1" w:rsidRDefault="00CB5D7C">
            <w:pPr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Biurko komputerowe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5D69888D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B5D7C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0996D02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7CEF2" w14:textId="77777777" w:rsidR="000F49CC" w:rsidRDefault="000F49C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79EC" w14:textId="4362C8E7" w:rsidR="000F49CC" w:rsidRDefault="00CB5D7C" w:rsidP="000F49CC">
            <w:pPr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Biurko komputerowe wykładowcy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2B60" w14:textId="77777777" w:rsidR="000F49CC" w:rsidRDefault="000F49C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D724" w14:textId="77777777" w:rsidR="000F49CC" w:rsidRDefault="000F49C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750B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EF3A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8761C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FFE98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243D65D5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63B1" w14:textId="77777777" w:rsidR="000F49CC" w:rsidRDefault="000F49C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781C" w14:textId="589F808F" w:rsidR="000F49CC" w:rsidRDefault="00CB5D7C" w:rsidP="000F49CC">
            <w:pPr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Szafa zamykana z półkami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98ED" w14:textId="77777777" w:rsidR="000F49CC" w:rsidRDefault="000F49C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6BE8" w14:textId="2BD68A88" w:rsidR="000F49CC" w:rsidRDefault="00CB5D7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F49CC">
              <w:rPr>
                <w:sz w:val="16"/>
                <w:szCs w:val="16"/>
              </w:rPr>
              <w:t xml:space="preserve"> szt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5269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69A7" w14:textId="77777777" w:rsidR="000F49CC" w:rsidRDefault="000F49C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2E788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7951A2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CB5D7C" w14:paraId="1E5E7C8B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F430ED" w14:textId="29DC9CAA" w:rsidR="00CB5D7C" w:rsidRDefault="00CB5D7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A39B" w14:textId="370C5E34" w:rsidR="00CB5D7C" w:rsidRDefault="00CB5D7C" w:rsidP="000F49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Stół laboratoryjny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2AED" w14:textId="77777777" w:rsidR="00CB5D7C" w:rsidRDefault="00CB5D7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BA16" w14:textId="58822F33" w:rsidR="00CB5D7C" w:rsidRDefault="00CB5D7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BEB9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AC27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66320E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B0D69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CB5D7C" w14:paraId="3B0223C1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9356E6" w14:textId="5C227FF3" w:rsidR="00CB5D7C" w:rsidRDefault="00CB5D7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8679" w14:textId="67110BEC" w:rsidR="00CB5D7C" w:rsidRDefault="00CB5D7C" w:rsidP="000F49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Kontener z szufladami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D6C2" w14:textId="77777777" w:rsidR="00CB5D7C" w:rsidRDefault="00CB5D7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7B43" w14:textId="429495D9" w:rsidR="00CB5D7C" w:rsidRDefault="00CB5D7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8851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65E85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C4FF03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78091A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CB5D7C" w14:paraId="34F1D4EB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C2D57A" w14:textId="3C81FECF" w:rsidR="00CB5D7C" w:rsidRDefault="00CB5D7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6E8E" w14:textId="2A5284F3" w:rsidR="00CB5D7C" w:rsidRDefault="00CB5D7C" w:rsidP="000F49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Szafa zamykana z półkami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1122" w14:textId="77777777" w:rsidR="00CB5D7C" w:rsidRDefault="00CB5D7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0D22" w14:textId="0D4D89B7" w:rsidR="00CB5D7C" w:rsidRDefault="00CB5D7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ABA4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87B2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5F9EB1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57BCC7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CB5D7C" w14:paraId="2BCE9529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FF7978" w14:textId="2F3D12B3" w:rsidR="00CB5D7C" w:rsidRDefault="00CB5D7C" w:rsidP="000F49C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BDC6" w14:textId="209B62C9" w:rsidR="00CB5D7C" w:rsidRDefault="00CB5D7C" w:rsidP="000F49C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Biurko wykładowcy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0BDA" w14:textId="77777777" w:rsidR="00CB5D7C" w:rsidRDefault="00CB5D7C" w:rsidP="000F49C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8982" w14:textId="78B77072" w:rsidR="00CB5D7C" w:rsidRDefault="00CB5D7C" w:rsidP="000F49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F57F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0EF5" w14:textId="77777777" w:rsidR="00CB5D7C" w:rsidRDefault="00CB5D7C" w:rsidP="000F49CC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D7B6BA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89E2CD" w14:textId="77777777" w:rsidR="00CB5D7C" w:rsidRDefault="00CB5D7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7E76D38" w14:textId="77777777" w:rsidR="00B007E1" w:rsidRDefault="00B007E1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3F932712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  <w:r w:rsidR="00CB5D7C" w:rsidRPr="00D03CC1">
        <w:rPr>
          <w:sz w:val="22"/>
          <w:szCs w:val="22"/>
          <w:highlight w:val="yellow"/>
        </w:rPr>
        <w:t>(</w:t>
      </w:r>
      <w:r w:rsidR="00CB5D7C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6D985A8A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E22F5">
        <w:rPr>
          <w:b/>
        </w:rPr>
        <w:lastRenderedPageBreak/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0259117" w14:textId="77777777" w:rsidR="0062339E" w:rsidRPr="00447599" w:rsidRDefault="0062339E" w:rsidP="0062339E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CD40B8C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1BAA27AC" w:rsidR="00485601" w:rsidRPr="00AA32E6" w:rsidRDefault="00485601" w:rsidP="00015C76">
    <w:pPr>
      <w:pStyle w:val="Stopka"/>
      <w:ind w:left="709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5F5AEE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A2788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C49C3"/>
    <w:rsid w:val="00AE20E8"/>
    <w:rsid w:val="00B007E1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B5D7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599</Words>
  <Characters>4327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2023-08-03T09:41:00Z</cp:lastPrinted>
  <dcterms:created xsi:type="dcterms:W3CDTF">2023-08-03T09:41:00Z</dcterms:created>
  <dcterms:modified xsi:type="dcterms:W3CDTF">2023-08-03T09:41:00Z</dcterms:modified>
</cp:coreProperties>
</file>