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FFFD1" w14:textId="77777777" w:rsidR="00D665F5" w:rsidRDefault="004B4B9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B4B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4B92">
        <w:rPr>
          <w:sz w:val="22"/>
          <w:szCs w:val="22"/>
        </w:rPr>
        <w:t>2023-08-07</w:t>
      </w:r>
    </w:p>
    <w:p w14:paraId="7705BE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272F98C" w14:textId="77777777" w:rsidR="004B4B92" w:rsidRPr="004B4B92" w:rsidRDefault="004B4B92" w:rsidP="00577BC6">
      <w:pPr>
        <w:spacing w:after="40"/>
        <w:rPr>
          <w:b/>
          <w:bCs/>
          <w:sz w:val="22"/>
          <w:szCs w:val="22"/>
        </w:rPr>
      </w:pPr>
      <w:r w:rsidRPr="004B4B92">
        <w:rPr>
          <w:b/>
          <w:bCs/>
          <w:sz w:val="22"/>
          <w:szCs w:val="22"/>
        </w:rPr>
        <w:t>Akademia Górniczo - Hutnicza</w:t>
      </w:r>
    </w:p>
    <w:p w14:paraId="7FDC3085" w14:textId="77777777" w:rsidR="004B4B92" w:rsidRPr="004B4B92" w:rsidRDefault="004B4B92" w:rsidP="00577BC6">
      <w:pPr>
        <w:spacing w:after="40"/>
        <w:rPr>
          <w:b/>
          <w:bCs/>
          <w:sz w:val="22"/>
          <w:szCs w:val="22"/>
        </w:rPr>
      </w:pPr>
      <w:r w:rsidRPr="004B4B92">
        <w:rPr>
          <w:b/>
          <w:bCs/>
          <w:sz w:val="22"/>
          <w:szCs w:val="22"/>
        </w:rPr>
        <w:t>im. Stanisława Staszica w Krakowie</w:t>
      </w:r>
    </w:p>
    <w:p w14:paraId="3D3E5527" w14:textId="77777777" w:rsidR="00D665F5" w:rsidRPr="00D91931" w:rsidRDefault="004B4B92" w:rsidP="00577BC6">
      <w:pPr>
        <w:spacing w:after="40"/>
        <w:rPr>
          <w:b/>
          <w:bCs/>
          <w:sz w:val="22"/>
          <w:szCs w:val="22"/>
        </w:rPr>
      </w:pPr>
      <w:r w:rsidRPr="004B4B92">
        <w:rPr>
          <w:b/>
          <w:bCs/>
          <w:sz w:val="22"/>
          <w:szCs w:val="22"/>
        </w:rPr>
        <w:t>Dział Zamówień Publicznych</w:t>
      </w:r>
    </w:p>
    <w:p w14:paraId="1B55964E" w14:textId="77777777" w:rsidR="00D665F5" w:rsidRPr="00BD5546" w:rsidRDefault="004B4B92" w:rsidP="00D665F5">
      <w:pPr>
        <w:rPr>
          <w:sz w:val="22"/>
          <w:szCs w:val="22"/>
        </w:rPr>
      </w:pPr>
      <w:r w:rsidRPr="004B4B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4B92">
        <w:rPr>
          <w:sz w:val="22"/>
          <w:szCs w:val="22"/>
        </w:rPr>
        <w:t>30</w:t>
      </w:r>
    </w:p>
    <w:p w14:paraId="3D73FFB5" w14:textId="77777777" w:rsidR="00D665F5" w:rsidRPr="00BD5546" w:rsidRDefault="004B4B92" w:rsidP="00D665F5">
      <w:pPr>
        <w:rPr>
          <w:sz w:val="22"/>
          <w:szCs w:val="22"/>
        </w:rPr>
      </w:pPr>
      <w:r w:rsidRPr="004B4B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4B92">
        <w:rPr>
          <w:sz w:val="22"/>
          <w:szCs w:val="22"/>
        </w:rPr>
        <w:t>Kraków</w:t>
      </w:r>
    </w:p>
    <w:p w14:paraId="2625A6A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76739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3C259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4B92" w:rsidRPr="004B4B92">
        <w:rPr>
          <w:b/>
          <w:sz w:val="22"/>
          <w:szCs w:val="22"/>
        </w:rPr>
        <w:t>KC-zp.272-329/23</w:t>
      </w:r>
      <w:r w:rsidR="00A80738">
        <w:rPr>
          <w:sz w:val="24"/>
        </w:rPr>
        <w:tab/>
        <w:t xml:space="preserve"> </w:t>
      </w:r>
    </w:p>
    <w:p w14:paraId="7E3B0A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493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8F67C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8D71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4AC8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4B92" w:rsidRPr="004B4B9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D0B1299" w14:textId="77777777" w:rsidR="00A80738" w:rsidRPr="00577BC6" w:rsidRDefault="004B4B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4B92">
        <w:rPr>
          <w:b/>
          <w:sz w:val="22"/>
          <w:szCs w:val="22"/>
        </w:rPr>
        <w:t>usługa organizacji startów sekcji wyczynowych AZS AGH Kraków w rozgrywkach ligowych w sezonie 2023/2024 - KC-zp.272-329/23</w:t>
      </w:r>
    </w:p>
    <w:p w14:paraId="5CD56400" w14:textId="3E908DDE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</w:t>
      </w:r>
      <w:r w:rsidR="008405F8">
        <w:rPr>
          <w:sz w:val="22"/>
          <w:szCs w:val="22"/>
        </w:rPr>
        <w:t xml:space="preserve">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6A4DE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4B92" w:rsidRPr="004B4B92">
        <w:rPr>
          <w:sz w:val="22"/>
          <w:szCs w:val="22"/>
        </w:rPr>
        <w:t>07/08/2023</w:t>
      </w:r>
      <w:r w:rsidR="00FF4AB1" w:rsidRPr="00577BC6">
        <w:rPr>
          <w:sz w:val="22"/>
          <w:szCs w:val="22"/>
        </w:rPr>
        <w:t xml:space="preserve"> o godz. </w:t>
      </w:r>
      <w:r w:rsidR="004B4B92" w:rsidRPr="004B4B9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1984"/>
      </w:tblGrid>
      <w:tr w:rsidR="006B27ED" w:rsidRPr="00075CD0" w14:paraId="58816E46" w14:textId="77777777" w:rsidTr="006000B2">
        <w:tc>
          <w:tcPr>
            <w:tcW w:w="993" w:type="dxa"/>
            <w:shd w:val="clear" w:color="auto" w:fill="auto"/>
            <w:vAlign w:val="center"/>
          </w:tcPr>
          <w:p w14:paraId="663BAB6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2C4EE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0DB3B0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751A5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B4B92" w:rsidRPr="00075CD0" w14:paraId="29F5E912" w14:textId="77777777" w:rsidTr="006000B2">
        <w:tc>
          <w:tcPr>
            <w:tcW w:w="993" w:type="dxa"/>
            <w:shd w:val="clear" w:color="auto" w:fill="auto"/>
            <w:vAlign w:val="center"/>
          </w:tcPr>
          <w:p w14:paraId="7870635F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A11B97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4961" w:type="dxa"/>
            <w:shd w:val="clear" w:color="auto" w:fill="auto"/>
          </w:tcPr>
          <w:p w14:paraId="61AC2EDE" w14:textId="77777777" w:rsidR="004B4B92" w:rsidRPr="00C82837" w:rsidRDefault="004B4B92" w:rsidP="003E42B3">
            <w:pPr>
              <w:spacing w:before="40"/>
            </w:pPr>
            <w:r w:rsidRPr="004B4B92">
              <w:t>Stowarzyszenie Sportowe Klub Sportowy AGH Kraków</w:t>
            </w:r>
          </w:p>
          <w:p w14:paraId="258EF1A3" w14:textId="77777777" w:rsidR="004B4B92" w:rsidRPr="00CB5EDB" w:rsidRDefault="004B4B92" w:rsidP="003E42B3">
            <w:r w:rsidRPr="004B4B92">
              <w:t>Piastowska</w:t>
            </w:r>
            <w:r w:rsidRPr="00CB5EDB">
              <w:t xml:space="preserve"> </w:t>
            </w:r>
            <w:r w:rsidRPr="004B4B92">
              <w:t>26a</w:t>
            </w:r>
            <w:r w:rsidRPr="00CB5EDB">
              <w:t xml:space="preserve"> </w:t>
            </w:r>
          </w:p>
          <w:p w14:paraId="77D8BEC5" w14:textId="77777777" w:rsidR="004B4B92" w:rsidRPr="00CB5EDB" w:rsidRDefault="004B4B92" w:rsidP="003E42B3">
            <w:pPr>
              <w:spacing w:after="120"/>
              <w:jc w:val="both"/>
            </w:pPr>
            <w:r w:rsidRPr="004B4B92">
              <w:t>30-070</w:t>
            </w:r>
            <w:r w:rsidRPr="00CB5EDB">
              <w:t xml:space="preserve"> </w:t>
            </w:r>
            <w:r w:rsidRPr="004B4B9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1B937C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1 000 000.00 zł</w:t>
            </w:r>
          </w:p>
        </w:tc>
      </w:tr>
      <w:tr w:rsidR="004B4B92" w:rsidRPr="00075CD0" w14:paraId="728F1C3B" w14:textId="77777777" w:rsidTr="006000B2">
        <w:tc>
          <w:tcPr>
            <w:tcW w:w="993" w:type="dxa"/>
            <w:shd w:val="clear" w:color="auto" w:fill="auto"/>
            <w:vAlign w:val="center"/>
          </w:tcPr>
          <w:p w14:paraId="59FB1607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8F71E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2</w:t>
            </w:r>
          </w:p>
        </w:tc>
        <w:tc>
          <w:tcPr>
            <w:tcW w:w="4961" w:type="dxa"/>
            <w:shd w:val="clear" w:color="auto" w:fill="auto"/>
          </w:tcPr>
          <w:p w14:paraId="717CF4F0" w14:textId="77777777" w:rsidR="004B4B92" w:rsidRPr="00C82837" w:rsidRDefault="004B4B92" w:rsidP="003E42B3">
            <w:pPr>
              <w:spacing w:before="40"/>
            </w:pPr>
            <w:r w:rsidRPr="004B4B92">
              <w:t>Stowarzyszenie Sportowe Klub Sportowy AGH Kraków</w:t>
            </w:r>
          </w:p>
          <w:p w14:paraId="61CDA07C" w14:textId="77777777" w:rsidR="004B4B92" w:rsidRPr="00CB5EDB" w:rsidRDefault="004B4B92" w:rsidP="003E42B3">
            <w:r w:rsidRPr="004B4B92">
              <w:t>Piastowska</w:t>
            </w:r>
            <w:r w:rsidRPr="00CB5EDB">
              <w:t xml:space="preserve"> </w:t>
            </w:r>
            <w:r w:rsidRPr="004B4B92">
              <w:t>26a</w:t>
            </w:r>
            <w:r w:rsidRPr="00CB5EDB">
              <w:t xml:space="preserve"> </w:t>
            </w:r>
          </w:p>
          <w:p w14:paraId="28929448" w14:textId="77777777" w:rsidR="004B4B92" w:rsidRPr="00CB5EDB" w:rsidRDefault="004B4B92" w:rsidP="003E42B3">
            <w:pPr>
              <w:spacing w:after="120"/>
              <w:jc w:val="both"/>
            </w:pPr>
            <w:r w:rsidRPr="004B4B92">
              <w:t>30-070</w:t>
            </w:r>
            <w:r w:rsidRPr="00CB5EDB">
              <w:t xml:space="preserve"> </w:t>
            </w:r>
            <w:r w:rsidRPr="004B4B9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4F62D4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1 000 000.00 zł</w:t>
            </w:r>
          </w:p>
        </w:tc>
      </w:tr>
      <w:tr w:rsidR="004B4B92" w:rsidRPr="00075CD0" w14:paraId="77FB1AFB" w14:textId="77777777" w:rsidTr="006000B2">
        <w:tc>
          <w:tcPr>
            <w:tcW w:w="993" w:type="dxa"/>
            <w:shd w:val="clear" w:color="auto" w:fill="auto"/>
            <w:vAlign w:val="center"/>
          </w:tcPr>
          <w:p w14:paraId="773AECA1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4DD97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3</w:t>
            </w:r>
          </w:p>
        </w:tc>
        <w:tc>
          <w:tcPr>
            <w:tcW w:w="4961" w:type="dxa"/>
            <w:shd w:val="clear" w:color="auto" w:fill="auto"/>
          </w:tcPr>
          <w:p w14:paraId="2C05C27F" w14:textId="77777777" w:rsidR="004B4B92" w:rsidRPr="00C82837" w:rsidRDefault="004B4B92" w:rsidP="003E42B3">
            <w:pPr>
              <w:spacing w:before="40"/>
            </w:pPr>
            <w:r w:rsidRPr="004B4B92">
              <w:t>Stowarzyszenie Sportowe Klub Sportowy AGH Kraków</w:t>
            </w:r>
          </w:p>
          <w:p w14:paraId="74035767" w14:textId="77777777" w:rsidR="004B4B92" w:rsidRPr="00CB5EDB" w:rsidRDefault="004B4B92" w:rsidP="003E42B3">
            <w:r w:rsidRPr="004B4B92">
              <w:t>Piastowska</w:t>
            </w:r>
            <w:r w:rsidRPr="00CB5EDB">
              <w:t xml:space="preserve"> </w:t>
            </w:r>
            <w:r w:rsidRPr="004B4B92">
              <w:t>26a</w:t>
            </w:r>
            <w:r w:rsidRPr="00CB5EDB">
              <w:t xml:space="preserve"> </w:t>
            </w:r>
          </w:p>
          <w:p w14:paraId="3F3CFF62" w14:textId="77777777" w:rsidR="004B4B92" w:rsidRPr="00CB5EDB" w:rsidRDefault="004B4B92" w:rsidP="003E42B3">
            <w:pPr>
              <w:spacing w:after="120"/>
              <w:jc w:val="both"/>
            </w:pPr>
            <w:r w:rsidRPr="004B4B92">
              <w:t>30-070</w:t>
            </w:r>
            <w:r w:rsidRPr="00CB5EDB">
              <w:t xml:space="preserve"> </w:t>
            </w:r>
            <w:r w:rsidRPr="004B4B9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1E1AE9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200 000.00 zł</w:t>
            </w:r>
          </w:p>
        </w:tc>
      </w:tr>
      <w:tr w:rsidR="004B4B92" w:rsidRPr="00075CD0" w14:paraId="767CD72A" w14:textId="77777777" w:rsidTr="006000B2">
        <w:tc>
          <w:tcPr>
            <w:tcW w:w="993" w:type="dxa"/>
            <w:shd w:val="clear" w:color="auto" w:fill="auto"/>
            <w:vAlign w:val="center"/>
          </w:tcPr>
          <w:p w14:paraId="7747142E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E126E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4</w:t>
            </w:r>
          </w:p>
        </w:tc>
        <w:tc>
          <w:tcPr>
            <w:tcW w:w="4961" w:type="dxa"/>
            <w:shd w:val="clear" w:color="auto" w:fill="auto"/>
          </w:tcPr>
          <w:p w14:paraId="6E76118D" w14:textId="77777777" w:rsidR="004B4B92" w:rsidRPr="00C82837" w:rsidRDefault="004B4B92" w:rsidP="003E42B3">
            <w:pPr>
              <w:spacing w:before="40"/>
            </w:pPr>
            <w:r w:rsidRPr="004B4B92">
              <w:t>Stowarzyszenie Sportowe Klub Sportowy AGH Kraków</w:t>
            </w:r>
          </w:p>
          <w:p w14:paraId="428C3759" w14:textId="77777777" w:rsidR="004B4B92" w:rsidRPr="00CB5EDB" w:rsidRDefault="004B4B92" w:rsidP="003E42B3">
            <w:r w:rsidRPr="004B4B92">
              <w:t>Piastowska</w:t>
            </w:r>
            <w:r w:rsidRPr="00CB5EDB">
              <w:t xml:space="preserve"> </w:t>
            </w:r>
            <w:r w:rsidRPr="004B4B92">
              <w:t>26a</w:t>
            </w:r>
            <w:r w:rsidRPr="00CB5EDB">
              <w:t xml:space="preserve"> </w:t>
            </w:r>
          </w:p>
          <w:p w14:paraId="1834252E" w14:textId="77777777" w:rsidR="004B4B92" w:rsidRPr="00CB5EDB" w:rsidRDefault="004B4B92" w:rsidP="003E42B3">
            <w:pPr>
              <w:spacing w:after="120"/>
              <w:jc w:val="both"/>
            </w:pPr>
            <w:r w:rsidRPr="004B4B92">
              <w:t>30-070</w:t>
            </w:r>
            <w:r w:rsidRPr="00CB5EDB">
              <w:t xml:space="preserve"> </w:t>
            </w:r>
            <w:r w:rsidRPr="004B4B9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831301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200 000.00 zł</w:t>
            </w:r>
          </w:p>
        </w:tc>
      </w:tr>
      <w:tr w:rsidR="004B4B92" w:rsidRPr="00075CD0" w14:paraId="3AB6ECE4" w14:textId="77777777" w:rsidTr="006000B2">
        <w:tc>
          <w:tcPr>
            <w:tcW w:w="993" w:type="dxa"/>
            <w:shd w:val="clear" w:color="auto" w:fill="auto"/>
            <w:vAlign w:val="center"/>
          </w:tcPr>
          <w:p w14:paraId="2E57633D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6F419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5</w:t>
            </w:r>
          </w:p>
        </w:tc>
        <w:tc>
          <w:tcPr>
            <w:tcW w:w="4961" w:type="dxa"/>
            <w:shd w:val="clear" w:color="auto" w:fill="auto"/>
          </w:tcPr>
          <w:p w14:paraId="794F5438" w14:textId="77777777" w:rsidR="004B4B92" w:rsidRPr="00C82837" w:rsidRDefault="004B4B92" w:rsidP="003E42B3">
            <w:pPr>
              <w:spacing w:before="40"/>
            </w:pPr>
            <w:r w:rsidRPr="004B4B92">
              <w:t>Stowarzyszenie Sportowe Klub Sportowy AGH Kraków</w:t>
            </w:r>
          </w:p>
          <w:p w14:paraId="735EF32F" w14:textId="77777777" w:rsidR="004B4B92" w:rsidRPr="00CB5EDB" w:rsidRDefault="004B4B92" w:rsidP="003E42B3">
            <w:r w:rsidRPr="004B4B92">
              <w:t>Piastowska</w:t>
            </w:r>
            <w:r w:rsidRPr="00CB5EDB">
              <w:t xml:space="preserve"> </w:t>
            </w:r>
            <w:r w:rsidRPr="004B4B92">
              <w:t>26a</w:t>
            </w:r>
            <w:r w:rsidRPr="00CB5EDB">
              <w:t xml:space="preserve"> </w:t>
            </w:r>
          </w:p>
          <w:p w14:paraId="1CA4423F" w14:textId="77777777" w:rsidR="004B4B92" w:rsidRPr="00CB5EDB" w:rsidRDefault="004B4B92" w:rsidP="003E42B3">
            <w:pPr>
              <w:spacing w:after="120"/>
              <w:jc w:val="both"/>
            </w:pPr>
            <w:r w:rsidRPr="004B4B92">
              <w:t>30-070</w:t>
            </w:r>
            <w:r w:rsidRPr="00CB5EDB">
              <w:t xml:space="preserve"> </w:t>
            </w:r>
            <w:r w:rsidRPr="004B4B9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8E1B37" w14:textId="77777777" w:rsidR="004B4B92" w:rsidRPr="00CB5EDB" w:rsidRDefault="004B4B92" w:rsidP="003E42B3">
            <w:pPr>
              <w:spacing w:before="120" w:after="120"/>
              <w:jc w:val="center"/>
            </w:pPr>
            <w:r w:rsidRPr="004B4B92">
              <w:t>600 000.00 zł</w:t>
            </w:r>
          </w:p>
        </w:tc>
      </w:tr>
    </w:tbl>
    <w:p w14:paraId="16AAAD7D" w14:textId="77777777" w:rsidR="00C236D3" w:rsidRPr="006B27ED" w:rsidRDefault="00C236D3" w:rsidP="006000B2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CF69B" w14:textId="77777777" w:rsidR="007E7689" w:rsidRDefault="007E7689">
      <w:r>
        <w:separator/>
      </w:r>
    </w:p>
  </w:endnote>
  <w:endnote w:type="continuationSeparator" w:id="0">
    <w:p w14:paraId="23080326" w14:textId="77777777" w:rsidR="007E7689" w:rsidRDefault="007E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34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91D8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0CA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9EE7D1">
        <v:line id="_x0000_s1025" style="position:absolute;left:0;text-align:left;z-index:251657728" from="-3.85pt,8.7pt" to="455.15pt,8.7pt"/>
      </w:pict>
    </w:r>
  </w:p>
  <w:p w14:paraId="522BFE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C0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74C3F2" w14:textId="77777777" w:rsidR="009F189D" w:rsidRDefault="009F189D">
    <w:pPr>
      <w:pStyle w:val="Stopka"/>
      <w:tabs>
        <w:tab w:val="clear" w:pos="4536"/>
      </w:tabs>
      <w:jc w:val="center"/>
    </w:pPr>
  </w:p>
  <w:p w14:paraId="558E11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C0DEF" w14:textId="77777777" w:rsidR="007E7689" w:rsidRDefault="007E7689">
      <w:r>
        <w:separator/>
      </w:r>
    </w:p>
  </w:footnote>
  <w:footnote w:type="continuationSeparator" w:id="0">
    <w:p w14:paraId="2EC4B14E" w14:textId="77777777" w:rsidR="007E7689" w:rsidRDefault="007E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0210" w14:textId="77777777" w:rsidR="004B4B92" w:rsidRDefault="004B4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6438" w14:textId="77777777" w:rsidR="004B4B92" w:rsidRDefault="004B4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2225" w14:textId="77777777" w:rsidR="004B4B92" w:rsidRDefault="004B4B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6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4B92"/>
    <w:rsid w:val="004C7E9B"/>
    <w:rsid w:val="005614F2"/>
    <w:rsid w:val="00577BC6"/>
    <w:rsid w:val="006000B2"/>
    <w:rsid w:val="0069085C"/>
    <w:rsid w:val="006B27ED"/>
    <w:rsid w:val="007E7689"/>
    <w:rsid w:val="008405F8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BCF68"/>
  <w15:chartTrackingRefBased/>
  <w15:docId w15:val="{72CC1490-1683-4497-9839-7A1FCAC8B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5</cp:revision>
  <dcterms:created xsi:type="dcterms:W3CDTF">2023-08-07T10:15:00Z</dcterms:created>
  <dcterms:modified xsi:type="dcterms:W3CDTF">2023-08-07T10:17:00Z</dcterms:modified>
</cp:coreProperties>
</file>