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0AC90" w14:textId="77777777" w:rsidR="00890B92" w:rsidRDefault="006865C3" w:rsidP="00890B92">
      <w:pPr>
        <w:spacing w:after="240"/>
        <w:jc w:val="right"/>
        <w:rPr>
          <w:sz w:val="22"/>
          <w:szCs w:val="22"/>
        </w:rPr>
      </w:pPr>
      <w:r w:rsidRPr="006865C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865C3">
        <w:rPr>
          <w:sz w:val="22"/>
          <w:szCs w:val="22"/>
        </w:rPr>
        <w:t>2023-08-07</w:t>
      </w:r>
    </w:p>
    <w:p w14:paraId="5498DA9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705C6BE" w14:textId="77777777" w:rsidR="006865C3" w:rsidRPr="006865C3" w:rsidRDefault="006865C3" w:rsidP="00890B92">
      <w:pPr>
        <w:rPr>
          <w:b/>
          <w:bCs/>
          <w:sz w:val="22"/>
          <w:szCs w:val="22"/>
        </w:rPr>
      </w:pPr>
      <w:r w:rsidRPr="006865C3">
        <w:rPr>
          <w:b/>
          <w:bCs/>
          <w:sz w:val="22"/>
          <w:szCs w:val="22"/>
        </w:rPr>
        <w:t>Akademia Górniczo - Hutnicza</w:t>
      </w:r>
    </w:p>
    <w:p w14:paraId="03A6273E" w14:textId="77777777" w:rsidR="006865C3" w:rsidRPr="006865C3" w:rsidRDefault="006865C3" w:rsidP="00890B92">
      <w:pPr>
        <w:rPr>
          <w:b/>
          <w:bCs/>
          <w:sz w:val="22"/>
          <w:szCs w:val="22"/>
        </w:rPr>
      </w:pPr>
      <w:r w:rsidRPr="006865C3">
        <w:rPr>
          <w:b/>
          <w:bCs/>
          <w:sz w:val="22"/>
          <w:szCs w:val="22"/>
        </w:rPr>
        <w:t>im. Stanisława Staszica w Krakowie</w:t>
      </w:r>
    </w:p>
    <w:p w14:paraId="183C1C30" w14:textId="77777777" w:rsidR="00890B92" w:rsidRPr="00D91931" w:rsidRDefault="006865C3" w:rsidP="00890B92">
      <w:pPr>
        <w:rPr>
          <w:b/>
          <w:bCs/>
          <w:sz w:val="22"/>
          <w:szCs w:val="22"/>
        </w:rPr>
      </w:pPr>
      <w:r w:rsidRPr="006865C3">
        <w:rPr>
          <w:b/>
          <w:bCs/>
          <w:sz w:val="22"/>
          <w:szCs w:val="22"/>
        </w:rPr>
        <w:t>Dział Zamówień Publicznych</w:t>
      </w:r>
    </w:p>
    <w:p w14:paraId="55122CC9" w14:textId="77777777" w:rsidR="00890B92" w:rsidRPr="00BD5546" w:rsidRDefault="006865C3" w:rsidP="00890B92">
      <w:pPr>
        <w:rPr>
          <w:sz w:val="22"/>
          <w:szCs w:val="22"/>
        </w:rPr>
      </w:pPr>
      <w:r w:rsidRPr="006865C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865C3">
        <w:rPr>
          <w:sz w:val="22"/>
          <w:szCs w:val="22"/>
        </w:rPr>
        <w:t>30</w:t>
      </w:r>
    </w:p>
    <w:p w14:paraId="354D0292" w14:textId="77777777" w:rsidR="00890B92" w:rsidRPr="00BD5546" w:rsidRDefault="006865C3" w:rsidP="00890B92">
      <w:pPr>
        <w:rPr>
          <w:sz w:val="22"/>
          <w:szCs w:val="22"/>
        </w:rPr>
      </w:pPr>
      <w:r w:rsidRPr="006865C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865C3">
        <w:rPr>
          <w:sz w:val="22"/>
          <w:szCs w:val="22"/>
        </w:rPr>
        <w:t>Kraków</w:t>
      </w:r>
    </w:p>
    <w:p w14:paraId="666875E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65C3" w:rsidRPr="006865C3">
        <w:rPr>
          <w:b/>
          <w:sz w:val="22"/>
          <w:szCs w:val="22"/>
        </w:rPr>
        <w:t>KC-zp.272-329/23</w:t>
      </w:r>
      <w:r w:rsidR="00A80738" w:rsidRPr="00890B92">
        <w:rPr>
          <w:sz w:val="22"/>
          <w:szCs w:val="22"/>
        </w:rPr>
        <w:tab/>
        <w:t xml:space="preserve"> </w:t>
      </w:r>
    </w:p>
    <w:p w14:paraId="5080EB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DB39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26AE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0E08B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970CDB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791A3A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865C3" w:rsidRPr="006865C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93F1468" w14:textId="77777777" w:rsidR="00A80738" w:rsidRPr="00890B92" w:rsidRDefault="006865C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65C3">
        <w:rPr>
          <w:b/>
          <w:sz w:val="22"/>
          <w:szCs w:val="22"/>
        </w:rPr>
        <w:t>usługa organizacji startów sekcji wyczynowych AZS AGH Kraków w rozgrywkach ligowych w sezonie 2023/2024 - KC-zp.272-329/23</w:t>
      </w:r>
    </w:p>
    <w:p w14:paraId="23FEA71C" w14:textId="0E436A70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</w:t>
      </w:r>
      <w:r w:rsidR="00AF2CEB">
        <w:rPr>
          <w:sz w:val="22"/>
          <w:szCs w:val="22"/>
        </w:rPr>
        <w:t xml:space="preserve"> ze zm.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865C3" w:rsidRPr="00A3048A" w14:paraId="521DE3F9" w14:textId="77777777" w:rsidTr="00787C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5DA207" w14:textId="77777777" w:rsidR="006865C3" w:rsidRPr="00A3048A" w:rsidRDefault="006865C3" w:rsidP="00787C0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865C3">
              <w:rPr>
                <w:sz w:val="24"/>
                <w:szCs w:val="24"/>
              </w:rPr>
              <w:t>części 1 zamówienia w wysokości 1 000 000.00 zł brutto;</w:t>
            </w:r>
          </w:p>
        </w:tc>
      </w:tr>
      <w:tr w:rsidR="006865C3" w:rsidRPr="00A3048A" w14:paraId="56032DA0" w14:textId="77777777" w:rsidTr="00787C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BFA3FE" w14:textId="77777777" w:rsidR="006865C3" w:rsidRPr="00A3048A" w:rsidRDefault="006865C3" w:rsidP="00787C0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865C3">
              <w:rPr>
                <w:sz w:val="24"/>
                <w:szCs w:val="24"/>
              </w:rPr>
              <w:t>części 2 zamówienia w wysokości 1 000 000.00 zł brutto;</w:t>
            </w:r>
          </w:p>
        </w:tc>
      </w:tr>
      <w:tr w:rsidR="006865C3" w:rsidRPr="00A3048A" w14:paraId="634E0962" w14:textId="77777777" w:rsidTr="00787C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FA319C" w14:textId="77777777" w:rsidR="006865C3" w:rsidRPr="00A3048A" w:rsidRDefault="006865C3" w:rsidP="00787C0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865C3">
              <w:rPr>
                <w:sz w:val="24"/>
                <w:szCs w:val="24"/>
              </w:rPr>
              <w:t>części 3 zamówienia w wysokości 200 000.00 zł brutto;</w:t>
            </w:r>
          </w:p>
        </w:tc>
      </w:tr>
      <w:tr w:rsidR="006865C3" w:rsidRPr="00A3048A" w14:paraId="584180FF" w14:textId="77777777" w:rsidTr="00787C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CADB07" w14:textId="77777777" w:rsidR="006865C3" w:rsidRPr="00A3048A" w:rsidRDefault="006865C3" w:rsidP="00787C0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865C3">
              <w:rPr>
                <w:sz w:val="24"/>
                <w:szCs w:val="24"/>
              </w:rPr>
              <w:t>części 4 zamówienia w wysokości 200 000.00 zł brutto;</w:t>
            </w:r>
          </w:p>
        </w:tc>
      </w:tr>
      <w:tr w:rsidR="006865C3" w:rsidRPr="00A3048A" w14:paraId="37A32DDF" w14:textId="77777777" w:rsidTr="00787C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FE8E3A" w14:textId="77777777" w:rsidR="006865C3" w:rsidRPr="00A3048A" w:rsidRDefault="006865C3" w:rsidP="00787C0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865C3">
              <w:rPr>
                <w:sz w:val="24"/>
                <w:szCs w:val="24"/>
              </w:rPr>
              <w:t>części 5 zamówienia w wysokości 600 000.00 zł brutto;</w:t>
            </w:r>
          </w:p>
        </w:tc>
      </w:tr>
    </w:tbl>
    <w:p w14:paraId="0A23A5F2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8840C" w14:textId="77777777" w:rsidR="00126635" w:rsidRDefault="00126635">
      <w:r>
        <w:separator/>
      </w:r>
    </w:p>
  </w:endnote>
  <w:endnote w:type="continuationSeparator" w:id="0">
    <w:p w14:paraId="41374220" w14:textId="77777777" w:rsidR="00126635" w:rsidRDefault="00126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0BD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F3DB5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B0C5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22C06C">
        <v:line id="_x0000_s1025" style="position:absolute;left:0;text-align:left;z-index:251657728" from="-3.85pt,8.7pt" to="455.15pt,8.7pt"/>
      </w:pict>
    </w:r>
  </w:p>
  <w:p w14:paraId="42B5A0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7F5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BAA61A" w14:textId="77777777" w:rsidR="009F189D" w:rsidRDefault="009F189D">
    <w:pPr>
      <w:pStyle w:val="Stopka"/>
      <w:tabs>
        <w:tab w:val="clear" w:pos="4536"/>
      </w:tabs>
      <w:jc w:val="center"/>
    </w:pPr>
  </w:p>
  <w:p w14:paraId="508322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B167A" w14:textId="77777777" w:rsidR="00126635" w:rsidRDefault="00126635">
      <w:r>
        <w:separator/>
      </w:r>
    </w:p>
  </w:footnote>
  <w:footnote w:type="continuationSeparator" w:id="0">
    <w:p w14:paraId="7844182C" w14:textId="77777777" w:rsidR="00126635" w:rsidRDefault="00126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E85A" w14:textId="77777777" w:rsidR="006865C3" w:rsidRDefault="006865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3D318" w14:textId="77777777" w:rsidR="006865C3" w:rsidRDefault="006865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D6D77" w14:textId="77777777" w:rsidR="006865C3" w:rsidRDefault="006865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635"/>
    <w:rsid w:val="00007727"/>
    <w:rsid w:val="00017720"/>
    <w:rsid w:val="00035488"/>
    <w:rsid w:val="000D7F25"/>
    <w:rsid w:val="000E00E5"/>
    <w:rsid w:val="0012663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865C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AF2CEB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1A22A5"/>
  <w15:chartTrackingRefBased/>
  <w15:docId w15:val="{AFA56FC0-FADE-4761-8E8F-271485DC7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2023-08-07T08:37:00Z</dcterms:created>
  <dcterms:modified xsi:type="dcterms:W3CDTF">2023-08-07T08:37:00Z</dcterms:modified>
</cp:coreProperties>
</file>