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090CF" w14:textId="090DC46A" w:rsidR="008D2AB8" w:rsidRPr="005846E9" w:rsidRDefault="008D2AB8" w:rsidP="005846E9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8A0111">
        <w:rPr>
          <w:rFonts w:ascii="Times New Roman" w:hAnsi="Times New Roman"/>
          <w:b w:val="0"/>
          <w:sz w:val="22"/>
          <w:szCs w:val="22"/>
        </w:rPr>
        <w:tab/>
      </w:r>
      <w:r w:rsidRPr="008A0111">
        <w:rPr>
          <w:rFonts w:ascii="Times New Roman" w:hAnsi="Times New Roman"/>
          <w:b w:val="0"/>
          <w:sz w:val="22"/>
          <w:szCs w:val="22"/>
        </w:rPr>
        <w:tab/>
      </w:r>
      <w:r w:rsidRPr="008A0111">
        <w:rPr>
          <w:rFonts w:ascii="Times New Roman" w:hAnsi="Times New Roman"/>
          <w:b w:val="0"/>
          <w:sz w:val="22"/>
          <w:szCs w:val="22"/>
        </w:rPr>
        <w:tab/>
      </w:r>
      <w:r w:rsidRPr="008A0111">
        <w:rPr>
          <w:rFonts w:ascii="Times New Roman" w:hAnsi="Times New Roman"/>
          <w:b w:val="0"/>
          <w:sz w:val="22"/>
          <w:szCs w:val="22"/>
        </w:rPr>
        <w:tab/>
      </w:r>
      <w:r w:rsidRPr="008A0111">
        <w:rPr>
          <w:rFonts w:ascii="Times New Roman" w:hAnsi="Times New Roman"/>
          <w:b w:val="0"/>
          <w:sz w:val="22"/>
          <w:szCs w:val="22"/>
        </w:rPr>
        <w:tab/>
      </w:r>
      <w:r w:rsidRPr="008A0111">
        <w:rPr>
          <w:rFonts w:ascii="Times New Roman" w:hAnsi="Times New Roman"/>
          <w:b w:val="0"/>
          <w:sz w:val="22"/>
          <w:szCs w:val="22"/>
        </w:rPr>
        <w:tab/>
      </w:r>
      <w:r w:rsidRPr="008A0111">
        <w:rPr>
          <w:rFonts w:ascii="Times New Roman" w:hAnsi="Times New Roman"/>
          <w:b w:val="0"/>
          <w:sz w:val="22"/>
          <w:szCs w:val="22"/>
        </w:rPr>
        <w:tab/>
      </w:r>
      <w:r w:rsidRPr="008A0111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8A0111">
        <w:rPr>
          <w:rFonts w:ascii="Times New Roman" w:hAnsi="Times New Roman"/>
          <w:sz w:val="22"/>
          <w:szCs w:val="22"/>
        </w:rPr>
        <w:t>1</w:t>
      </w:r>
    </w:p>
    <w:p w14:paraId="20D016FD" w14:textId="77777777" w:rsidR="008D2AB8" w:rsidRPr="008A0111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FORMULARZ OFERTY</w:t>
      </w:r>
    </w:p>
    <w:p w14:paraId="5B3A78F7" w14:textId="3770583D" w:rsidR="008D2AB8" w:rsidRPr="008A0111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C1DB12E" w14:textId="77777777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NAZWA WYKONAWCY:……………………………………………………………………..</w:t>
      </w:r>
    </w:p>
    <w:p w14:paraId="3A22F034" w14:textId="77777777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6965C119" w14:textId="77777777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ADRES:………………………………………………………………………………………….</w:t>
      </w:r>
    </w:p>
    <w:p w14:paraId="7FADBD7C" w14:textId="614F2ABE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Adres zamieszkania (dotyczy osób prowadzących działalność gospodarczą):</w:t>
      </w:r>
      <w:r w:rsidR="004311C8">
        <w:rPr>
          <w:sz w:val="22"/>
          <w:szCs w:val="22"/>
        </w:rPr>
        <w:t xml:space="preserve"> </w:t>
      </w:r>
      <w:r w:rsidRPr="008A0111">
        <w:rPr>
          <w:sz w:val="22"/>
          <w:szCs w:val="22"/>
        </w:rPr>
        <w:t>…………………..</w:t>
      </w:r>
    </w:p>
    <w:p w14:paraId="474B4358" w14:textId="77777777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D636634" w14:textId="77777777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TEL.………………………………………………………………………………………………</w:t>
      </w:r>
    </w:p>
    <w:p w14:paraId="5954AD8F" w14:textId="77777777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FAX ……………………………………………………………………………………………..</w:t>
      </w:r>
    </w:p>
    <w:p w14:paraId="20932A88" w14:textId="77777777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E-MAIL…………………………………………………………………………………………..</w:t>
      </w:r>
    </w:p>
    <w:p w14:paraId="48D3663E" w14:textId="77777777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NIP…………………………………. REGON:……………………………………………….....</w:t>
      </w:r>
    </w:p>
    <w:p w14:paraId="53982A71" w14:textId="71063342" w:rsidR="003558F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BANK/ NR KONTA …………………………………………………………………………….</w:t>
      </w:r>
    </w:p>
    <w:p w14:paraId="31790F80" w14:textId="77777777" w:rsidR="003558FB" w:rsidRPr="008A0111" w:rsidRDefault="003558FB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6D3F86F3" w14:textId="77777777" w:rsidR="008D2AB8" w:rsidRPr="008A0111" w:rsidRDefault="008D2AB8" w:rsidP="008D2AB8">
      <w:pPr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Do: Nazwa i siedziba Zamawiającego:</w:t>
      </w:r>
    </w:p>
    <w:p w14:paraId="392915B5" w14:textId="77777777" w:rsidR="006509A4" w:rsidRPr="008A0111" w:rsidRDefault="006509A4" w:rsidP="008D2AB8">
      <w:pPr>
        <w:ind w:right="-110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Akademia Górniczo - Hutnicza</w:t>
      </w:r>
    </w:p>
    <w:p w14:paraId="78329D4A" w14:textId="77777777" w:rsidR="006509A4" w:rsidRPr="008A0111" w:rsidRDefault="006509A4" w:rsidP="008D2AB8">
      <w:pPr>
        <w:ind w:right="-110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im. Stanisława Staszica w Krakowie</w:t>
      </w:r>
    </w:p>
    <w:p w14:paraId="48C9063C" w14:textId="77777777" w:rsidR="008D2AB8" w:rsidRPr="008A0111" w:rsidRDefault="006509A4" w:rsidP="008D2AB8">
      <w:pPr>
        <w:ind w:right="-110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Dział Zamówień Publicznych</w:t>
      </w:r>
      <w:r w:rsidR="008D2AB8" w:rsidRPr="008A0111">
        <w:rPr>
          <w:b/>
          <w:sz w:val="22"/>
          <w:szCs w:val="22"/>
        </w:rPr>
        <w:t xml:space="preserve">  </w:t>
      </w:r>
    </w:p>
    <w:p w14:paraId="63010A6E" w14:textId="77777777" w:rsidR="008D2AB8" w:rsidRPr="008A0111" w:rsidRDefault="006509A4" w:rsidP="008D2AB8">
      <w:pPr>
        <w:ind w:right="-110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Al. Mickiewicza</w:t>
      </w:r>
      <w:r w:rsidR="008D2AB8" w:rsidRPr="008A0111">
        <w:rPr>
          <w:b/>
          <w:sz w:val="22"/>
          <w:szCs w:val="22"/>
        </w:rPr>
        <w:t xml:space="preserve"> </w:t>
      </w:r>
      <w:r w:rsidRPr="008A0111">
        <w:rPr>
          <w:b/>
          <w:sz w:val="22"/>
          <w:szCs w:val="22"/>
        </w:rPr>
        <w:t>30</w:t>
      </w:r>
      <w:r w:rsidR="008D2AB8" w:rsidRPr="008A0111">
        <w:rPr>
          <w:b/>
          <w:sz w:val="22"/>
          <w:szCs w:val="22"/>
        </w:rPr>
        <w:t xml:space="preserve"> </w:t>
      </w:r>
    </w:p>
    <w:p w14:paraId="39FA079C" w14:textId="77777777" w:rsidR="008D2AB8" w:rsidRPr="008A0111" w:rsidRDefault="006509A4" w:rsidP="008D2AB8">
      <w:pPr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30-059</w:t>
      </w:r>
      <w:r w:rsidR="008D2AB8" w:rsidRPr="008A0111">
        <w:rPr>
          <w:b/>
          <w:sz w:val="22"/>
          <w:szCs w:val="22"/>
        </w:rPr>
        <w:t xml:space="preserve"> </w:t>
      </w:r>
      <w:r w:rsidRPr="008A0111">
        <w:rPr>
          <w:b/>
          <w:sz w:val="22"/>
          <w:szCs w:val="22"/>
        </w:rPr>
        <w:t>Kraków</w:t>
      </w:r>
      <w:r w:rsidR="008D2AB8" w:rsidRPr="008A0111">
        <w:rPr>
          <w:b/>
          <w:sz w:val="22"/>
          <w:szCs w:val="22"/>
        </w:rPr>
        <w:t xml:space="preserve">,  </w:t>
      </w:r>
    </w:p>
    <w:p w14:paraId="4802C9DB" w14:textId="77777777" w:rsidR="008D2AB8" w:rsidRPr="008A0111" w:rsidRDefault="008D2AB8" w:rsidP="008D2AB8">
      <w:pPr>
        <w:ind w:firstLine="3969"/>
        <w:rPr>
          <w:b/>
          <w:sz w:val="22"/>
          <w:szCs w:val="22"/>
        </w:rPr>
      </w:pPr>
    </w:p>
    <w:p w14:paraId="2E06BCC3" w14:textId="26A26D1A" w:rsidR="008D2AB8" w:rsidRPr="008A0111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Przystępując do postępowania o udzielenie zamówienia publicznego, którego przedmiotem jest</w:t>
      </w:r>
      <w:r w:rsidR="009922C7">
        <w:rPr>
          <w:sz w:val="22"/>
          <w:szCs w:val="22"/>
        </w:rPr>
        <w:t>:</w:t>
      </w:r>
      <w:r w:rsidRPr="008A0111">
        <w:rPr>
          <w:sz w:val="22"/>
          <w:szCs w:val="22"/>
        </w:rPr>
        <w:t xml:space="preserve"> </w:t>
      </w:r>
      <w:r w:rsidR="00E6011E" w:rsidRPr="00E6011E">
        <w:rPr>
          <w:b/>
          <w:sz w:val="22"/>
          <w:szCs w:val="22"/>
        </w:rPr>
        <w:t xml:space="preserve">dostawa zestawu laboratoryjnego dla testowania sieci 5G opartej na </w:t>
      </w:r>
      <w:proofErr w:type="spellStart"/>
      <w:r w:rsidR="00E6011E" w:rsidRPr="00E6011E">
        <w:rPr>
          <w:b/>
          <w:sz w:val="22"/>
          <w:szCs w:val="22"/>
        </w:rPr>
        <w:t>OpenAirInterface</w:t>
      </w:r>
      <w:proofErr w:type="spellEnd"/>
      <w:r w:rsidR="00E6011E" w:rsidRPr="00E6011E">
        <w:rPr>
          <w:b/>
          <w:sz w:val="22"/>
          <w:szCs w:val="22"/>
        </w:rPr>
        <w:t xml:space="preserve"> - KC-zp.272-452/23.</w:t>
      </w:r>
      <w:r w:rsidR="009922C7">
        <w:rPr>
          <w:b/>
          <w:sz w:val="22"/>
          <w:szCs w:val="22"/>
        </w:rPr>
        <w:t xml:space="preserve">, </w:t>
      </w:r>
      <w:r w:rsidRPr="008A0111">
        <w:rPr>
          <w:sz w:val="22"/>
          <w:szCs w:val="22"/>
        </w:rPr>
        <w:t>oferuję realizację przedmiotu zamówienia, zgodnie z zasadami określonymi w specyfikacji warunków zamówienia.</w:t>
      </w:r>
    </w:p>
    <w:p w14:paraId="53845563" w14:textId="77777777" w:rsidR="008D2AB8" w:rsidRPr="008A0111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16CC9AEC" w14:textId="1D54E994" w:rsidR="008D2AB8" w:rsidRPr="008A0111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Cena netto:   .........................................................................</w:t>
      </w:r>
      <w:r w:rsidR="003558FB" w:rsidRPr="008A0111">
        <w:rPr>
          <w:b/>
          <w:sz w:val="22"/>
          <w:szCs w:val="22"/>
        </w:rPr>
        <w:t xml:space="preserve"> </w:t>
      </w:r>
      <w:r w:rsidRPr="008A0111">
        <w:rPr>
          <w:b/>
          <w:sz w:val="22"/>
          <w:szCs w:val="22"/>
        </w:rPr>
        <w:t>PLN</w:t>
      </w:r>
    </w:p>
    <w:p w14:paraId="42600F0D" w14:textId="77777777" w:rsidR="008D2AB8" w:rsidRPr="008A0111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A2E2BDA" w14:textId="29416A6E" w:rsidR="008D2AB8" w:rsidRPr="008A0111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Cena brutto: .........................................................................</w:t>
      </w:r>
      <w:r w:rsidR="003558FB" w:rsidRPr="008A0111">
        <w:rPr>
          <w:b/>
          <w:sz w:val="22"/>
          <w:szCs w:val="22"/>
        </w:rPr>
        <w:t xml:space="preserve"> </w:t>
      </w:r>
      <w:r w:rsidRPr="008A0111">
        <w:rPr>
          <w:b/>
          <w:sz w:val="22"/>
          <w:szCs w:val="22"/>
        </w:rPr>
        <w:t>PLN</w:t>
      </w:r>
    </w:p>
    <w:p w14:paraId="58554AFF" w14:textId="77777777" w:rsidR="008D2AB8" w:rsidRPr="008A0111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B2AFBC4" w14:textId="6B752B5F" w:rsidR="008D2AB8" w:rsidRPr="008A0111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Słownie brutto:</w:t>
      </w:r>
      <w:r w:rsidR="003558FB" w:rsidRPr="008A0111">
        <w:rPr>
          <w:sz w:val="22"/>
          <w:szCs w:val="22"/>
        </w:rPr>
        <w:t xml:space="preserve"> </w:t>
      </w:r>
      <w:r w:rsidRPr="008A0111">
        <w:rPr>
          <w:sz w:val="22"/>
          <w:szCs w:val="22"/>
        </w:rPr>
        <w:t>.......................................................................................................................</w:t>
      </w:r>
      <w:r w:rsidR="005846E9">
        <w:rPr>
          <w:sz w:val="22"/>
          <w:szCs w:val="22"/>
        </w:rPr>
        <w:t>................</w:t>
      </w:r>
    </w:p>
    <w:p w14:paraId="54B24B1B" w14:textId="692E9FD7" w:rsidR="008D2AB8" w:rsidRDefault="008D2AB8" w:rsidP="008D2AB8">
      <w:pPr>
        <w:pStyle w:val="Tekstpodstawowy"/>
        <w:rPr>
          <w:sz w:val="22"/>
          <w:szCs w:val="22"/>
        </w:rPr>
      </w:pPr>
      <w:r w:rsidRPr="008A0111">
        <w:rPr>
          <w:sz w:val="22"/>
          <w:szCs w:val="22"/>
        </w:rPr>
        <w:t>Powyższa cena zawiera podatek VAT w wysokości .......... % tj.</w:t>
      </w:r>
      <w:r w:rsidR="003558FB" w:rsidRPr="008A0111">
        <w:rPr>
          <w:sz w:val="22"/>
          <w:szCs w:val="22"/>
        </w:rPr>
        <w:t xml:space="preserve"> </w:t>
      </w:r>
      <w:r w:rsidRPr="008A0111">
        <w:rPr>
          <w:sz w:val="22"/>
          <w:szCs w:val="22"/>
        </w:rPr>
        <w:t>…………………….</w:t>
      </w:r>
      <w:r w:rsidR="003558FB" w:rsidRPr="008A0111">
        <w:rPr>
          <w:sz w:val="22"/>
          <w:szCs w:val="22"/>
        </w:rPr>
        <w:t xml:space="preserve"> </w:t>
      </w:r>
      <w:r w:rsidRPr="008A0111">
        <w:rPr>
          <w:sz w:val="22"/>
          <w:szCs w:val="22"/>
        </w:rPr>
        <w:t>PLN</w:t>
      </w:r>
    </w:p>
    <w:p w14:paraId="3CB6FB75" w14:textId="71ED7363" w:rsidR="00E6011E" w:rsidRDefault="00E6011E" w:rsidP="008D2AB8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W tym :</w:t>
      </w:r>
    </w:p>
    <w:p w14:paraId="22A97F32" w14:textId="52F0B23B" w:rsidR="00E6011E" w:rsidRPr="008A0111" w:rsidRDefault="00E6011E" w:rsidP="00E6011E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E6011E">
        <w:rPr>
          <w:b/>
          <w:i/>
          <w:sz w:val="22"/>
          <w:szCs w:val="22"/>
        </w:rPr>
        <w:t>Cena netto komputera PC</w:t>
      </w:r>
      <w:r w:rsidRPr="008A0111">
        <w:rPr>
          <w:b/>
          <w:sz w:val="22"/>
          <w:szCs w:val="22"/>
        </w:rPr>
        <w:t>:......................................................................... PLN</w:t>
      </w:r>
    </w:p>
    <w:p w14:paraId="10EE4BD3" w14:textId="66A96A7D" w:rsidR="00E6011E" w:rsidRPr="008A0111" w:rsidRDefault="00E6011E" w:rsidP="00E6011E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E6011E">
        <w:rPr>
          <w:b/>
          <w:i/>
          <w:sz w:val="22"/>
          <w:szCs w:val="22"/>
        </w:rPr>
        <w:t>Cena brutto komputera PC</w:t>
      </w:r>
      <w:r>
        <w:rPr>
          <w:b/>
          <w:sz w:val="22"/>
          <w:szCs w:val="22"/>
        </w:rPr>
        <w:t xml:space="preserve">: </w:t>
      </w:r>
      <w:r w:rsidRPr="008A0111">
        <w:rPr>
          <w:b/>
          <w:sz w:val="22"/>
          <w:szCs w:val="22"/>
        </w:rPr>
        <w:t>......................................................................... PLN</w:t>
      </w:r>
    </w:p>
    <w:p w14:paraId="3B98D31E" w14:textId="77777777" w:rsidR="00E6011E" w:rsidRPr="008A0111" w:rsidRDefault="00E6011E" w:rsidP="00E6011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Słownie brutto: .......................................................................................................................</w:t>
      </w:r>
      <w:r>
        <w:rPr>
          <w:sz w:val="22"/>
          <w:szCs w:val="22"/>
        </w:rPr>
        <w:t>................</w:t>
      </w:r>
    </w:p>
    <w:p w14:paraId="56F82120" w14:textId="048AA6C0" w:rsidR="00FE545C" w:rsidRDefault="00E6011E" w:rsidP="008D2AB8">
      <w:pPr>
        <w:pStyle w:val="Tekstpodstawowy"/>
        <w:rPr>
          <w:sz w:val="22"/>
          <w:szCs w:val="22"/>
        </w:rPr>
      </w:pPr>
      <w:r w:rsidRPr="008A0111">
        <w:rPr>
          <w:sz w:val="22"/>
          <w:szCs w:val="22"/>
        </w:rPr>
        <w:t>Powyższa cena zawiera podatek VAT w wysokości .......... % tj. ……………………. PLN</w:t>
      </w:r>
    </w:p>
    <w:p w14:paraId="1D00EA74" w14:textId="77777777" w:rsidR="00EB453F" w:rsidRDefault="00EB453F" w:rsidP="008D2AB8">
      <w:pPr>
        <w:pStyle w:val="Tekstpodstawowy"/>
        <w:rPr>
          <w:sz w:val="22"/>
          <w:szCs w:val="22"/>
        </w:rPr>
      </w:pPr>
    </w:p>
    <w:tbl>
      <w:tblPr>
        <w:tblW w:w="964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6"/>
        <w:gridCol w:w="2553"/>
        <w:gridCol w:w="3089"/>
        <w:gridCol w:w="3241"/>
      </w:tblGrid>
      <w:tr w:rsidR="00375A46" w:rsidRPr="00E6011E" w14:paraId="41E47CCC" w14:textId="77777777" w:rsidTr="00E6011E"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  <w:hideMark/>
          </w:tcPr>
          <w:p w14:paraId="6E50BD52" w14:textId="77777777" w:rsidR="00375A46" w:rsidRPr="00E6011E" w:rsidRDefault="00375A46">
            <w:pPr>
              <w:rPr>
                <w:rFonts w:cs="Arial"/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lastRenderedPageBreak/>
              <w:t>L.p.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  <w:hideMark/>
          </w:tcPr>
          <w:p w14:paraId="2A7BE578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Parametr techniczny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  <w:hideMark/>
          </w:tcPr>
          <w:p w14:paraId="6E1EF366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Wymagany przez Zamawiającego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  <w:hideMark/>
          </w:tcPr>
          <w:p w14:paraId="346C82D9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Oferowany przez Wykonawcę</w:t>
            </w:r>
          </w:p>
        </w:tc>
      </w:tr>
      <w:tr w:rsidR="00375A46" w:rsidRPr="00E6011E" w14:paraId="5D098898" w14:textId="77777777" w:rsidTr="00375A46">
        <w:tc>
          <w:tcPr>
            <w:tcW w:w="96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5948043" w14:textId="66DF808C" w:rsidR="00375A46" w:rsidRPr="00E6011E" w:rsidRDefault="00375A46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375A46" w:rsidRPr="00E6011E" w14:paraId="050D40F8" w14:textId="77777777" w:rsidTr="00E6011E"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1CA0B9B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F2C11B9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Komputer PC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8B0CCEE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Liczba sztuk: 1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B2C7C9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Producent:*</w:t>
            </w:r>
          </w:p>
          <w:p w14:paraId="22A7577E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</w:p>
          <w:p w14:paraId="08D43EB7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…………..</w:t>
            </w:r>
          </w:p>
          <w:p w14:paraId="51769FF6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Typ:*</w:t>
            </w:r>
          </w:p>
          <w:p w14:paraId="4EE38405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</w:p>
          <w:p w14:paraId="094CA3FD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…………..</w:t>
            </w:r>
          </w:p>
          <w:p w14:paraId="5C3BD12A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Model:*</w:t>
            </w:r>
          </w:p>
          <w:p w14:paraId="7DD41132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</w:p>
          <w:p w14:paraId="4BA49C4E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…………...</w:t>
            </w:r>
          </w:p>
        </w:tc>
      </w:tr>
      <w:tr w:rsidR="00375A46" w:rsidRPr="00E6011E" w14:paraId="1B10402A" w14:textId="77777777" w:rsidTr="00E6011E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F3B6A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70B94" w14:textId="77777777" w:rsidR="00375A46" w:rsidRPr="00E6011E" w:rsidRDefault="00375A46">
            <w:pPr>
              <w:rPr>
                <w:b/>
                <w:bCs/>
                <w:sz w:val="18"/>
                <w:szCs w:val="18"/>
              </w:rPr>
            </w:pPr>
            <w:r w:rsidRPr="00E6011E">
              <w:rPr>
                <w:b/>
                <w:bCs/>
                <w:sz w:val="18"/>
                <w:szCs w:val="18"/>
              </w:rPr>
              <w:t>Moduł SDR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3FDD8" w14:textId="77777777" w:rsidR="00375A46" w:rsidRPr="00E6011E" w:rsidRDefault="00375A46">
            <w:pPr>
              <w:rPr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Liczba sztuk: 2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DE91C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Producent:*</w:t>
            </w:r>
          </w:p>
          <w:p w14:paraId="7254C65D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</w:p>
          <w:p w14:paraId="394AE3FC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…………..</w:t>
            </w:r>
          </w:p>
          <w:p w14:paraId="0918FA51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Typ:*</w:t>
            </w:r>
          </w:p>
          <w:p w14:paraId="1E4798A5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</w:p>
          <w:p w14:paraId="3BB7B3A7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…………..</w:t>
            </w:r>
          </w:p>
          <w:p w14:paraId="1173F2F9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Model:*</w:t>
            </w:r>
          </w:p>
          <w:p w14:paraId="283D041D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</w:p>
          <w:p w14:paraId="47D39537" w14:textId="77777777" w:rsidR="00375A46" w:rsidRPr="00E6011E" w:rsidRDefault="00375A46">
            <w:pPr>
              <w:rPr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…………...</w:t>
            </w:r>
          </w:p>
        </w:tc>
      </w:tr>
      <w:tr w:rsidR="00375A46" w:rsidRPr="00E6011E" w14:paraId="7852F168" w14:textId="77777777" w:rsidTr="00E6011E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9F935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A3347" w14:textId="77777777" w:rsidR="00375A46" w:rsidRPr="00E6011E" w:rsidRDefault="00375A46">
            <w:pPr>
              <w:rPr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Oprogramowanie OAI (OAI-RAN, OAI-CN, System zarządzania)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E2082" w14:textId="0751D395" w:rsidR="00375A46" w:rsidRPr="00E6011E" w:rsidRDefault="00E6011E">
            <w:pPr>
              <w:rPr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 xml:space="preserve">  </w:t>
            </w:r>
            <w:r w:rsidR="00375A46" w:rsidRPr="00E6011E">
              <w:rPr>
                <w:b/>
                <w:sz w:val="18"/>
                <w:szCs w:val="18"/>
              </w:rPr>
              <w:t>Liczba sztuk: 1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1DC7D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Producent:*</w:t>
            </w:r>
          </w:p>
          <w:p w14:paraId="07B48945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</w:p>
          <w:p w14:paraId="3402D816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…………..</w:t>
            </w:r>
          </w:p>
          <w:p w14:paraId="6C288A6C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Typ:*</w:t>
            </w:r>
          </w:p>
          <w:p w14:paraId="6A53478B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</w:p>
          <w:p w14:paraId="17EC9882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…………..</w:t>
            </w:r>
          </w:p>
          <w:p w14:paraId="6AA3741D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Model:*</w:t>
            </w:r>
          </w:p>
          <w:p w14:paraId="1BAA61EA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</w:p>
          <w:p w14:paraId="727B1EA1" w14:textId="77777777" w:rsidR="00375A46" w:rsidRPr="00E6011E" w:rsidRDefault="00375A46">
            <w:pPr>
              <w:rPr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…………...</w:t>
            </w:r>
          </w:p>
        </w:tc>
      </w:tr>
      <w:tr w:rsidR="00375A46" w:rsidRPr="00E6011E" w14:paraId="58594142" w14:textId="77777777" w:rsidTr="00E6011E">
        <w:trPr>
          <w:trHeight w:val="2551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AC6D7" w14:textId="77777777" w:rsidR="00375A46" w:rsidRPr="00E6011E" w:rsidRDefault="00375A46">
            <w:pPr>
              <w:rPr>
                <w:b/>
                <w:bCs/>
                <w:sz w:val="18"/>
                <w:szCs w:val="18"/>
              </w:rPr>
            </w:pPr>
            <w:r w:rsidRPr="00E6011E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ADF0D" w14:textId="77777777" w:rsidR="00375A46" w:rsidRPr="00E6011E" w:rsidRDefault="00375A46">
            <w:pPr>
              <w:jc w:val="center"/>
              <w:rPr>
                <w:b/>
                <w:bCs/>
                <w:sz w:val="18"/>
                <w:szCs w:val="18"/>
              </w:rPr>
            </w:pPr>
            <w:r w:rsidRPr="00E6011E">
              <w:rPr>
                <w:b/>
                <w:bCs/>
                <w:sz w:val="18"/>
                <w:szCs w:val="18"/>
              </w:rPr>
              <w:t>Urządzenie mobilne 1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BD15C" w14:textId="77777777" w:rsidR="00375A46" w:rsidRPr="00E6011E" w:rsidRDefault="00375A46" w:rsidP="00E6011E">
            <w:pPr>
              <w:rPr>
                <w:b/>
                <w:bCs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Liczba sztuk: 4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B95E1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Producent:*</w:t>
            </w:r>
          </w:p>
          <w:p w14:paraId="3D31C250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</w:p>
          <w:p w14:paraId="38F84E48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…………..</w:t>
            </w:r>
          </w:p>
          <w:p w14:paraId="28DFE41E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Typ:*</w:t>
            </w:r>
          </w:p>
          <w:p w14:paraId="303F2313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</w:p>
          <w:p w14:paraId="01315105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…………..</w:t>
            </w:r>
          </w:p>
          <w:p w14:paraId="5BFDDA5F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Model:*</w:t>
            </w:r>
          </w:p>
          <w:p w14:paraId="34AF5923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</w:p>
          <w:p w14:paraId="45FB64DD" w14:textId="77777777" w:rsidR="00375A46" w:rsidRPr="00E6011E" w:rsidRDefault="00375A46">
            <w:pPr>
              <w:rPr>
                <w:b/>
                <w:bCs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…………...</w:t>
            </w:r>
          </w:p>
        </w:tc>
      </w:tr>
      <w:tr w:rsidR="00375A46" w:rsidRPr="00E6011E" w14:paraId="41390630" w14:textId="77777777" w:rsidTr="00E6011E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F46AC" w14:textId="77777777" w:rsidR="00375A46" w:rsidRPr="00E6011E" w:rsidRDefault="00375A46">
            <w:pPr>
              <w:rPr>
                <w:b/>
                <w:bCs/>
                <w:sz w:val="18"/>
                <w:szCs w:val="18"/>
              </w:rPr>
            </w:pPr>
            <w:r w:rsidRPr="00E6011E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719F1" w14:textId="77777777" w:rsidR="00375A46" w:rsidRPr="00E6011E" w:rsidRDefault="00375A46">
            <w:pPr>
              <w:jc w:val="center"/>
              <w:rPr>
                <w:b/>
                <w:bCs/>
                <w:sz w:val="18"/>
                <w:szCs w:val="18"/>
              </w:rPr>
            </w:pPr>
            <w:r w:rsidRPr="00E6011E">
              <w:rPr>
                <w:b/>
                <w:bCs/>
                <w:sz w:val="18"/>
                <w:szCs w:val="18"/>
              </w:rPr>
              <w:t>Urządzenie mobilne 2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AE3C7" w14:textId="77777777" w:rsidR="00375A46" w:rsidRPr="00E6011E" w:rsidRDefault="00375A46" w:rsidP="00E6011E">
            <w:pPr>
              <w:rPr>
                <w:b/>
                <w:bCs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Liczba sztuk: 4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3019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Producent:*</w:t>
            </w:r>
          </w:p>
          <w:p w14:paraId="70FEEAA6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</w:p>
          <w:p w14:paraId="7E7CCBA7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…………..</w:t>
            </w:r>
          </w:p>
          <w:p w14:paraId="149DAE7F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Typ:*</w:t>
            </w:r>
          </w:p>
          <w:p w14:paraId="003BF61D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</w:p>
          <w:p w14:paraId="175D5DF3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…………..</w:t>
            </w:r>
          </w:p>
          <w:p w14:paraId="73E9FB95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Model:*</w:t>
            </w:r>
          </w:p>
          <w:p w14:paraId="72657633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</w:p>
          <w:p w14:paraId="3974644F" w14:textId="77777777" w:rsidR="00375A46" w:rsidRPr="00E6011E" w:rsidRDefault="00375A46">
            <w:pPr>
              <w:rPr>
                <w:b/>
                <w:bCs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…………...</w:t>
            </w:r>
          </w:p>
        </w:tc>
      </w:tr>
      <w:tr w:rsidR="00375A46" w:rsidRPr="00E6011E" w14:paraId="1FF37BBB" w14:textId="77777777" w:rsidTr="00E6011E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BCE27" w14:textId="77777777" w:rsidR="00375A46" w:rsidRPr="00E6011E" w:rsidRDefault="00375A46">
            <w:pPr>
              <w:rPr>
                <w:b/>
                <w:bCs/>
                <w:sz w:val="18"/>
                <w:szCs w:val="18"/>
              </w:rPr>
            </w:pPr>
            <w:r w:rsidRPr="00E6011E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05DF9" w14:textId="77777777" w:rsidR="00375A46" w:rsidRPr="00E6011E" w:rsidRDefault="00375A46">
            <w:pPr>
              <w:jc w:val="center"/>
              <w:rPr>
                <w:b/>
                <w:bCs/>
                <w:sz w:val="18"/>
                <w:szCs w:val="18"/>
              </w:rPr>
            </w:pPr>
            <w:r w:rsidRPr="00E6011E">
              <w:rPr>
                <w:b/>
                <w:bCs/>
                <w:sz w:val="18"/>
                <w:szCs w:val="18"/>
              </w:rPr>
              <w:t>Urządzenie stacjonarne 1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1EEF4" w14:textId="77777777" w:rsidR="00375A46" w:rsidRPr="00E6011E" w:rsidRDefault="00375A46" w:rsidP="00E6011E">
            <w:pPr>
              <w:rPr>
                <w:b/>
                <w:bCs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Liczba sztuk: 2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C3C8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Producent:*</w:t>
            </w:r>
          </w:p>
          <w:p w14:paraId="72ABB1E2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</w:p>
          <w:p w14:paraId="3FD43066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…………..</w:t>
            </w:r>
          </w:p>
          <w:p w14:paraId="4A51984A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Typ:*</w:t>
            </w:r>
          </w:p>
          <w:p w14:paraId="374C238D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</w:p>
          <w:p w14:paraId="7EFCBBCD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…………..</w:t>
            </w:r>
          </w:p>
          <w:p w14:paraId="40BD90AC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Model:*</w:t>
            </w:r>
          </w:p>
          <w:p w14:paraId="4363F139" w14:textId="77777777" w:rsidR="00375A46" w:rsidRPr="00E6011E" w:rsidRDefault="00375A46">
            <w:pPr>
              <w:rPr>
                <w:b/>
                <w:sz w:val="18"/>
                <w:szCs w:val="18"/>
              </w:rPr>
            </w:pPr>
          </w:p>
          <w:p w14:paraId="6C29F045" w14:textId="77777777" w:rsidR="00375A46" w:rsidRPr="00E6011E" w:rsidRDefault="00375A46">
            <w:pPr>
              <w:rPr>
                <w:b/>
                <w:bCs/>
                <w:sz w:val="18"/>
                <w:szCs w:val="18"/>
              </w:rPr>
            </w:pPr>
            <w:r w:rsidRPr="00E6011E">
              <w:rPr>
                <w:b/>
                <w:sz w:val="18"/>
                <w:szCs w:val="18"/>
              </w:rPr>
              <w:t>…………...</w:t>
            </w:r>
          </w:p>
        </w:tc>
      </w:tr>
    </w:tbl>
    <w:p w14:paraId="018B3C4B" w14:textId="77777777" w:rsidR="00197145" w:rsidRDefault="00197145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510A9B9B" w14:textId="77777777" w:rsidR="007F790A" w:rsidRDefault="007F790A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6B16CF6D" w14:textId="77777777" w:rsidR="007F790A" w:rsidRDefault="007F790A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081BAC0F" w14:textId="565B2445" w:rsidR="008D2AB8" w:rsidRPr="008A0111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 xml:space="preserve">Termin realizacji umowy: </w:t>
      </w:r>
      <w:r w:rsidR="001F015B">
        <w:rPr>
          <w:b/>
          <w:bCs/>
          <w:sz w:val="22"/>
          <w:szCs w:val="22"/>
        </w:rPr>
        <w:t xml:space="preserve">do </w:t>
      </w:r>
      <w:r w:rsidR="00E6011E">
        <w:rPr>
          <w:b/>
          <w:bCs/>
          <w:sz w:val="22"/>
          <w:szCs w:val="22"/>
        </w:rPr>
        <w:t>…………….</w:t>
      </w:r>
      <w:r w:rsidR="001F476F" w:rsidRPr="008A0111">
        <w:rPr>
          <w:b/>
          <w:bCs/>
          <w:sz w:val="22"/>
          <w:szCs w:val="22"/>
        </w:rPr>
        <w:t xml:space="preserve"> dni </w:t>
      </w:r>
      <w:r w:rsidR="006E5841" w:rsidRPr="006E5841">
        <w:rPr>
          <w:b/>
          <w:bCs/>
          <w:sz w:val="22"/>
          <w:szCs w:val="22"/>
        </w:rPr>
        <w:t xml:space="preserve">od daty </w:t>
      </w:r>
      <w:r w:rsidR="0039786F">
        <w:rPr>
          <w:b/>
          <w:bCs/>
          <w:sz w:val="22"/>
          <w:szCs w:val="22"/>
        </w:rPr>
        <w:t xml:space="preserve">otrzymania zamówienia potwierdzonego przez </w:t>
      </w:r>
      <w:proofErr w:type="spellStart"/>
      <w:r w:rsidR="0039786F">
        <w:rPr>
          <w:b/>
          <w:bCs/>
          <w:sz w:val="22"/>
          <w:szCs w:val="22"/>
        </w:rPr>
        <w:t>MEiN</w:t>
      </w:r>
      <w:proofErr w:type="spellEnd"/>
      <w:r w:rsidR="0039786F">
        <w:rPr>
          <w:b/>
          <w:bCs/>
          <w:sz w:val="22"/>
          <w:szCs w:val="22"/>
        </w:rPr>
        <w:t xml:space="preserve">. </w:t>
      </w:r>
      <w:r w:rsidR="00E6011E">
        <w:rPr>
          <w:b/>
          <w:color w:val="FF0000"/>
          <w:sz w:val="22"/>
          <w:szCs w:val="22"/>
        </w:rPr>
        <w:t>/</w:t>
      </w:r>
      <w:r w:rsidR="00E6011E" w:rsidRPr="007B415D">
        <w:rPr>
          <w:b/>
          <w:color w:val="FF0000"/>
          <w:sz w:val="22"/>
          <w:szCs w:val="22"/>
        </w:rPr>
        <w:t>kryterium oceny ofert</w:t>
      </w:r>
      <w:r w:rsidR="00E6011E">
        <w:rPr>
          <w:b/>
          <w:color w:val="FF0000"/>
          <w:sz w:val="22"/>
          <w:szCs w:val="22"/>
        </w:rPr>
        <w:t>/</w:t>
      </w:r>
    </w:p>
    <w:p w14:paraId="013B9FAB" w14:textId="562BB53E" w:rsidR="00375A46" w:rsidRDefault="008D2AB8" w:rsidP="008D2AB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8A0111">
        <w:rPr>
          <w:b/>
          <w:sz w:val="22"/>
          <w:szCs w:val="22"/>
        </w:rPr>
        <w:t>Okres udzielonej gwarancji wynosi:</w:t>
      </w:r>
      <w:r w:rsidRPr="008A0111">
        <w:rPr>
          <w:sz w:val="22"/>
          <w:szCs w:val="22"/>
        </w:rPr>
        <w:t xml:space="preserve"> </w:t>
      </w:r>
      <w:r w:rsidRPr="008A0111">
        <w:rPr>
          <w:b/>
          <w:bCs/>
          <w:sz w:val="22"/>
          <w:szCs w:val="22"/>
        </w:rPr>
        <w:t>……………</w:t>
      </w:r>
      <w:r w:rsidR="001F476F" w:rsidRPr="008A0111">
        <w:rPr>
          <w:b/>
          <w:bCs/>
          <w:sz w:val="22"/>
          <w:szCs w:val="22"/>
        </w:rPr>
        <w:t xml:space="preserve"> miesięcy</w:t>
      </w:r>
      <w:r w:rsidR="001F60F8">
        <w:rPr>
          <w:sz w:val="22"/>
          <w:szCs w:val="22"/>
        </w:rPr>
        <w:t xml:space="preserve"> </w:t>
      </w:r>
    </w:p>
    <w:p w14:paraId="65D4ECC7" w14:textId="77777777" w:rsidR="00E6011E" w:rsidRPr="008A0111" w:rsidRDefault="00E6011E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4776E950" w14:textId="77777777" w:rsidR="008D2AB8" w:rsidRPr="008A0111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8A0111">
        <w:rPr>
          <w:sz w:val="22"/>
          <w:szCs w:val="22"/>
        </w:rPr>
        <w:t xml:space="preserve">Oświadczamy, że zgodnie z ustawą z dnia </w:t>
      </w:r>
      <w:r w:rsidR="00A0022B" w:rsidRPr="008A0111">
        <w:rPr>
          <w:sz w:val="22"/>
          <w:szCs w:val="22"/>
        </w:rPr>
        <w:t>6 marca 2018 r</w:t>
      </w:r>
      <w:r w:rsidRPr="008A0111">
        <w:rPr>
          <w:sz w:val="22"/>
          <w:szCs w:val="22"/>
        </w:rPr>
        <w:t>.</w:t>
      </w:r>
      <w:r w:rsidR="00A0022B" w:rsidRPr="008A0111">
        <w:rPr>
          <w:sz w:val="22"/>
          <w:szCs w:val="22"/>
        </w:rPr>
        <w:t xml:space="preserve"> Prawo przedsiębiorców, </w:t>
      </w:r>
      <w:r w:rsidRPr="008A0111">
        <w:rPr>
          <w:sz w:val="22"/>
          <w:szCs w:val="22"/>
        </w:rPr>
        <w:t>należymy do małych lub średnich przedsiębiorców:</w:t>
      </w:r>
      <w:r w:rsidRPr="008A0111">
        <w:rPr>
          <w:b/>
          <w:sz w:val="22"/>
          <w:szCs w:val="22"/>
        </w:rPr>
        <w:t xml:space="preserve"> TAK/NIE</w:t>
      </w:r>
    </w:p>
    <w:p w14:paraId="317675BA" w14:textId="47BA90AD" w:rsidR="005846E9" w:rsidRDefault="008D2AB8" w:rsidP="005846E9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8A0111">
        <w:rPr>
          <w:sz w:val="22"/>
          <w:szCs w:val="22"/>
        </w:rPr>
        <w:t xml:space="preserve">Termin płatności: </w:t>
      </w:r>
      <w:r w:rsidR="001F476F" w:rsidRPr="008A011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8A86162" w14:textId="7EAA69AC" w:rsidR="006E5841" w:rsidRPr="009A4690" w:rsidRDefault="006E5841" w:rsidP="006E5841">
      <w:pPr>
        <w:jc w:val="both"/>
        <w:rPr>
          <w:i/>
          <w:iCs/>
          <w:sz w:val="22"/>
          <w:szCs w:val="22"/>
        </w:rPr>
      </w:pPr>
      <w:r w:rsidRPr="009A4690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9A4690">
        <w:rPr>
          <w:b/>
          <w:bCs/>
          <w:i/>
          <w:iCs/>
          <w:sz w:val="22"/>
          <w:szCs w:val="22"/>
        </w:rPr>
        <w:t xml:space="preserve">na </w:t>
      </w:r>
      <w:r w:rsidR="00375A46">
        <w:rPr>
          <w:b/>
          <w:bCs/>
          <w:i/>
          <w:iCs/>
          <w:sz w:val="22"/>
          <w:szCs w:val="22"/>
        </w:rPr>
        <w:t>komputer</w:t>
      </w:r>
      <w:r w:rsidRPr="009A4690">
        <w:rPr>
          <w:b/>
          <w:bCs/>
          <w:i/>
          <w:iCs/>
          <w:sz w:val="22"/>
          <w:szCs w:val="22"/>
        </w:rPr>
        <w:t xml:space="preserve"> </w:t>
      </w:r>
      <w:r w:rsidRPr="009A4690"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2523D06D" w14:textId="77777777" w:rsidR="006E5841" w:rsidRDefault="006E5841" w:rsidP="00FE545C">
      <w:pPr>
        <w:rPr>
          <w:b/>
          <w:sz w:val="22"/>
          <w:szCs w:val="22"/>
          <w:u w:val="single"/>
        </w:rPr>
      </w:pPr>
    </w:p>
    <w:p w14:paraId="2BBE51BC" w14:textId="37F3F5A7" w:rsidR="00FE545C" w:rsidRPr="008A0111" w:rsidRDefault="00FE545C" w:rsidP="00FE545C">
      <w:pPr>
        <w:rPr>
          <w:b/>
          <w:sz w:val="22"/>
          <w:szCs w:val="22"/>
          <w:u w:val="single"/>
        </w:rPr>
      </w:pPr>
      <w:r w:rsidRPr="008A0111">
        <w:rPr>
          <w:b/>
          <w:sz w:val="22"/>
          <w:szCs w:val="22"/>
          <w:u w:val="single"/>
        </w:rPr>
        <w:t>Jednocześnie oświadczamy, że:</w:t>
      </w:r>
    </w:p>
    <w:p w14:paraId="6F2D4794" w14:textId="77777777" w:rsidR="008A0111" w:rsidRPr="008A0111" w:rsidRDefault="008A0111" w:rsidP="008A011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8A011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02FF0094" w14:textId="77777777" w:rsidR="00375A46" w:rsidRDefault="008A0111" w:rsidP="00375A4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8A011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8A011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8A0111">
        <w:rPr>
          <w:color w:val="000000"/>
          <w:sz w:val="22"/>
          <w:szCs w:val="22"/>
        </w:rPr>
        <w:t xml:space="preserve"> i nie wnosimy do nich żadnych zastrzeżeń.</w:t>
      </w:r>
    </w:p>
    <w:p w14:paraId="4E8BFC73" w14:textId="4124DD12" w:rsidR="00375A46" w:rsidRPr="0039786F" w:rsidRDefault="00375A46" w:rsidP="00375A4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i/>
          <w:color w:val="000000"/>
          <w:sz w:val="22"/>
          <w:szCs w:val="22"/>
        </w:rPr>
      </w:pPr>
      <w:r w:rsidRPr="0039786F">
        <w:rPr>
          <w:i/>
          <w:color w:val="000000"/>
          <w:sz w:val="22"/>
          <w:szCs w:val="22"/>
        </w:rPr>
        <w:t xml:space="preserve">Oświadczamy, że </w:t>
      </w:r>
      <w:r w:rsidRPr="0039786F">
        <w:rPr>
          <w:i/>
          <w:sz w:val="22"/>
          <w:szCs w:val="22"/>
        </w:rPr>
        <w:t>zaoferowana aparatura  jest produktem wysokiej jakości, fabrycznie nowa z bieżącej produkcji, wolna od wad materiałowych i prawnych.</w:t>
      </w:r>
    </w:p>
    <w:p w14:paraId="61570B90" w14:textId="77777777" w:rsidR="008A0111" w:rsidRPr="008A0111" w:rsidRDefault="008A0111" w:rsidP="008A0111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3637877" w14:textId="77777777" w:rsidR="008A0111" w:rsidRPr="008A0111" w:rsidRDefault="008A0111" w:rsidP="008A0111">
      <w:pPr>
        <w:ind w:left="360"/>
        <w:jc w:val="both"/>
        <w:rPr>
          <w:i/>
          <w:sz w:val="22"/>
          <w:szCs w:val="22"/>
        </w:rPr>
      </w:pPr>
      <w:r w:rsidRPr="008A011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114F4F" w14:textId="77777777" w:rsidR="008A0111" w:rsidRPr="008A0111" w:rsidRDefault="008A0111" w:rsidP="008A0111">
      <w:pPr>
        <w:ind w:left="360"/>
        <w:jc w:val="both"/>
        <w:rPr>
          <w:i/>
          <w:sz w:val="22"/>
          <w:szCs w:val="22"/>
        </w:rPr>
      </w:pPr>
      <w:r w:rsidRPr="008A011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51C80FD" w14:textId="77777777" w:rsidR="008A0111" w:rsidRPr="008A0111" w:rsidRDefault="008A0111" w:rsidP="008A011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A0111" w:rsidRPr="008A0111" w14:paraId="488629FE" w14:textId="77777777" w:rsidTr="004571F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8D23FB" w14:textId="77777777" w:rsidR="008A0111" w:rsidRPr="008A0111" w:rsidRDefault="008A0111" w:rsidP="004571F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AA2542" w14:textId="77777777" w:rsidR="008A0111" w:rsidRPr="008A0111" w:rsidRDefault="008A0111" w:rsidP="004571F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 xml:space="preserve">Opis części zamówienia, którą wykonawca </w:t>
            </w:r>
          </w:p>
          <w:p w14:paraId="30641CFC" w14:textId="77777777" w:rsidR="008A0111" w:rsidRPr="008A0111" w:rsidRDefault="008A0111" w:rsidP="004571F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B8B861" w14:textId="77777777" w:rsidR="008A0111" w:rsidRPr="008A0111" w:rsidRDefault="008A0111" w:rsidP="004571F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>Nazwa podwykonawcy</w:t>
            </w:r>
            <w:r w:rsidRPr="008A0111">
              <w:rPr>
                <w:sz w:val="22"/>
                <w:szCs w:val="22"/>
              </w:rPr>
              <w:br/>
              <w:t>(o ile jest znana)</w:t>
            </w:r>
          </w:p>
        </w:tc>
      </w:tr>
      <w:tr w:rsidR="008A0111" w:rsidRPr="008A0111" w14:paraId="3CEFC5E5" w14:textId="77777777" w:rsidTr="004571F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5DD6C" w14:textId="77777777" w:rsidR="008A0111" w:rsidRPr="008A0111" w:rsidRDefault="008A0111" w:rsidP="004571F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C6482" w14:textId="77777777" w:rsidR="008A0111" w:rsidRPr="008A0111" w:rsidRDefault="008A0111" w:rsidP="004571F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894C2" w14:textId="77777777" w:rsidR="008A0111" w:rsidRPr="008A0111" w:rsidRDefault="008A0111" w:rsidP="004571F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A0111" w:rsidRPr="008A0111" w14:paraId="0F86221A" w14:textId="77777777" w:rsidTr="004571F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7BFDA" w14:textId="77777777" w:rsidR="008A0111" w:rsidRPr="008A0111" w:rsidRDefault="008A0111" w:rsidP="004571F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7E9FB" w14:textId="77777777" w:rsidR="008A0111" w:rsidRPr="008A0111" w:rsidRDefault="008A0111" w:rsidP="004571F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82F95" w14:textId="77777777" w:rsidR="008A0111" w:rsidRPr="008A0111" w:rsidRDefault="008A0111" w:rsidP="004571F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8069178" w14:textId="6E0A1A5C" w:rsidR="00E6011E" w:rsidRPr="00E6011E" w:rsidRDefault="008A0111" w:rsidP="00ED743D">
      <w:pPr>
        <w:numPr>
          <w:ilvl w:val="0"/>
          <w:numId w:val="1"/>
        </w:numPr>
        <w:jc w:val="both"/>
        <w:rPr>
          <w:sz w:val="22"/>
          <w:szCs w:val="22"/>
        </w:rPr>
      </w:pPr>
      <w:r w:rsidRPr="00E6011E">
        <w:rPr>
          <w:sz w:val="22"/>
          <w:szCs w:val="22"/>
        </w:rPr>
        <w:t>Upoważnionymi do reprezentowania naszej firmy są następujące osoby:</w:t>
      </w:r>
    </w:p>
    <w:p w14:paraId="7BEA3CA3" w14:textId="43037E06" w:rsidR="008A0111" w:rsidRPr="008A0111" w:rsidRDefault="008A0111" w:rsidP="008A011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8A0111">
        <w:rPr>
          <w:rFonts w:ascii="Times New Roman" w:hAnsi="Times New Roman" w:cs="Times New Roman"/>
          <w:sz w:val="22"/>
          <w:szCs w:val="22"/>
        </w:rPr>
        <w:lastRenderedPageBreak/>
        <w:t>Imię i Nazwisko</w:t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</w:p>
    <w:p w14:paraId="64252CE7" w14:textId="77777777" w:rsidR="008A0111" w:rsidRPr="008A0111" w:rsidRDefault="008A0111" w:rsidP="008A011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01388525" w14:textId="77777777" w:rsidR="008A0111" w:rsidRPr="008A0111" w:rsidRDefault="008A0111" w:rsidP="008A011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A011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A0111">
        <w:rPr>
          <w:sz w:val="22"/>
          <w:szCs w:val="22"/>
        </w:rPr>
        <w:tab/>
      </w:r>
      <w:r w:rsidRPr="008A0111">
        <w:rPr>
          <w:sz w:val="22"/>
          <w:szCs w:val="22"/>
        </w:rPr>
        <w:tab/>
      </w:r>
    </w:p>
    <w:p w14:paraId="70588D24" w14:textId="77777777" w:rsidR="008A0111" w:rsidRPr="008A0111" w:rsidRDefault="008A0111" w:rsidP="008A011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02BA0D5" w14:textId="77777777" w:rsidR="008A0111" w:rsidRPr="008A0111" w:rsidRDefault="008A0111" w:rsidP="008A011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A011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A0111">
        <w:rPr>
          <w:sz w:val="22"/>
          <w:szCs w:val="22"/>
        </w:rPr>
        <w:tab/>
      </w:r>
      <w:r w:rsidRPr="008A0111">
        <w:rPr>
          <w:sz w:val="22"/>
          <w:szCs w:val="22"/>
        </w:rPr>
        <w:tab/>
        <w:t xml:space="preserve"> </w:t>
      </w:r>
    </w:p>
    <w:p w14:paraId="74C5C90B" w14:textId="77777777" w:rsidR="008A0111" w:rsidRPr="008A0111" w:rsidRDefault="008A0111" w:rsidP="008A011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62BE97A4" w14:textId="77777777" w:rsidR="008A0111" w:rsidRPr="008A0111" w:rsidRDefault="008A0111" w:rsidP="008A0111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upoważnienie dla powyżej wskazanych osób wynika z następującego (</w:t>
      </w:r>
      <w:proofErr w:type="spellStart"/>
      <w:r w:rsidRPr="008A0111">
        <w:rPr>
          <w:sz w:val="22"/>
          <w:szCs w:val="22"/>
        </w:rPr>
        <w:t>ych</w:t>
      </w:r>
      <w:proofErr w:type="spellEnd"/>
      <w:r w:rsidRPr="008A0111">
        <w:rPr>
          <w:sz w:val="22"/>
          <w:szCs w:val="22"/>
        </w:rPr>
        <w:t>) dokumentu(ów)</w:t>
      </w:r>
    </w:p>
    <w:p w14:paraId="44CC571A" w14:textId="2DC52716" w:rsidR="008A0111" w:rsidRPr="008A0111" w:rsidRDefault="008A0111" w:rsidP="008A0111">
      <w:p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……………………………………………………...........................……które dołączamy do oferty.</w:t>
      </w:r>
      <w:r w:rsidR="00E6011E">
        <w:rPr>
          <w:sz w:val="22"/>
          <w:szCs w:val="22"/>
        </w:rPr>
        <w:br/>
      </w:r>
      <w:r w:rsidR="00E6011E">
        <w:rPr>
          <w:sz w:val="22"/>
          <w:szCs w:val="22"/>
        </w:rPr>
        <w:br/>
      </w:r>
    </w:p>
    <w:p w14:paraId="6E366931" w14:textId="77777777" w:rsidR="008A0111" w:rsidRPr="008A0111" w:rsidRDefault="008A0111" w:rsidP="008A0111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załącznikami do niniejszej oferty są:</w:t>
      </w:r>
    </w:p>
    <w:p w14:paraId="386E7A75" w14:textId="77777777" w:rsidR="008A0111" w:rsidRPr="008A0111" w:rsidRDefault="008A0111" w:rsidP="008A01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………………………………………………………………………………………….</w:t>
      </w:r>
    </w:p>
    <w:p w14:paraId="015CA583" w14:textId="77777777" w:rsidR="008A0111" w:rsidRPr="008A0111" w:rsidRDefault="008A0111" w:rsidP="008A01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……………………………………………..……………………………………………</w:t>
      </w:r>
    </w:p>
    <w:p w14:paraId="5A463F3F" w14:textId="77777777" w:rsidR="008A0111" w:rsidRPr="008A0111" w:rsidRDefault="008A0111" w:rsidP="008A01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3F5379E" w14:textId="77777777" w:rsidR="008A0111" w:rsidRPr="008A0111" w:rsidRDefault="008A0111" w:rsidP="008A01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………………………………………………………………………………………….</w:t>
      </w:r>
    </w:p>
    <w:p w14:paraId="016384A4" w14:textId="77777777" w:rsidR="008A0111" w:rsidRPr="008A0111" w:rsidRDefault="008A0111" w:rsidP="008A01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……………………………………………..……………………………………………</w:t>
      </w:r>
    </w:p>
    <w:p w14:paraId="61E42BB1" w14:textId="77777777" w:rsidR="008A0111" w:rsidRPr="008A0111" w:rsidRDefault="008A0111" w:rsidP="008A0111">
      <w:pPr>
        <w:jc w:val="both"/>
        <w:rPr>
          <w:sz w:val="22"/>
          <w:szCs w:val="22"/>
        </w:rPr>
      </w:pPr>
    </w:p>
    <w:p w14:paraId="4B105EAD" w14:textId="1682303A" w:rsidR="00FE545C" w:rsidRPr="008A0111" w:rsidRDefault="008A0111" w:rsidP="006E5841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 w:rsidRPr="008A011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8A0111">
        <w:rPr>
          <w:color w:val="FF0000"/>
          <w:sz w:val="22"/>
          <w:szCs w:val="22"/>
          <w:lang w:eastAsia="zh-CN"/>
        </w:rPr>
        <w:t>.</w:t>
      </w:r>
    </w:p>
    <w:sectPr w:rsidR="00FE545C" w:rsidRPr="008A0111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AE9F4" w14:textId="77777777" w:rsidR="00C75C38" w:rsidRDefault="00C75C38">
      <w:r>
        <w:separator/>
      </w:r>
    </w:p>
  </w:endnote>
  <w:endnote w:type="continuationSeparator" w:id="0">
    <w:p w14:paraId="7D0B724D" w14:textId="77777777" w:rsidR="00C75C38" w:rsidRDefault="00C75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0774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EA250" w14:textId="77777777" w:rsidR="00C75C38" w:rsidRDefault="00C75C38">
      <w:r>
        <w:separator/>
      </w:r>
    </w:p>
  </w:footnote>
  <w:footnote w:type="continuationSeparator" w:id="0">
    <w:p w14:paraId="04B3DCF3" w14:textId="77777777" w:rsidR="00C75C38" w:rsidRDefault="00C75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07D2D" w14:textId="77777777" w:rsidR="00197145" w:rsidRPr="006460FB" w:rsidRDefault="00197145" w:rsidP="00197145">
    <w:pPr>
      <w:pStyle w:val="Stopka"/>
      <w:ind w:left="567"/>
      <w:jc w:val="center"/>
    </w:pPr>
    <w:r>
      <w:rPr>
        <w:noProof/>
      </w:rPr>
      <w:drawing>
        <wp:inline distT="0" distB="0" distL="0" distR="0" wp14:anchorId="06933AA3" wp14:editId="593D2FC4">
          <wp:extent cx="5657850" cy="561975"/>
          <wp:effectExtent l="0" t="0" r="0" b="0"/>
          <wp:docPr id="3" name="Obraz 4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57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1F1245" w14:textId="77777777" w:rsidR="00197145" w:rsidRDefault="00197145" w:rsidP="00197145">
    <w:pPr>
      <w:pStyle w:val="Nagwek"/>
      <w:jc w:val="center"/>
    </w:pPr>
    <w:r w:rsidRPr="00BA3C18">
      <w:rPr>
        <w:sz w:val="18"/>
        <w:szCs w:val="18"/>
      </w:rPr>
      <w:t xml:space="preserve">W ramach projektu </w:t>
    </w:r>
    <w:r w:rsidRPr="00585E47">
      <w:rPr>
        <w:sz w:val="18"/>
        <w:szCs w:val="18"/>
      </w:rPr>
      <w:t>POIR.04.02.00-00-D008/20</w:t>
    </w:r>
    <w:r w:rsidRPr="00BA3C18">
      <w:rPr>
        <w:sz w:val="18"/>
        <w:szCs w:val="18"/>
      </w:rPr>
      <w:t xml:space="preserve"> pn. „</w:t>
    </w:r>
    <w:r w:rsidRPr="00585E47">
      <w:rPr>
        <w:sz w:val="18"/>
        <w:szCs w:val="18"/>
      </w:rPr>
      <w:t>Krajowe laboratorium sieci i usług 5G wraz z otoczeni</w:t>
    </w:r>
    <w:r>
      <w:rPr>
        <w:sz w:val="18"/>
        <w:szCs w:val="18"/>
      </w:rPr>
      <w:t>em</w:t>
    </w:r>
    <w:r w:rsidRPr="00BA3C18">
      <w:rPr>
        <w:sz w:val="18"/>
        <w:szCs w:val="18"/>
      </w:rPr>
      <w:t xml:space="preserve"> " (akr. </w:t>
    </w:r>
    <w:r>
      <w:rPr>
        <w:sz w:val="18"/>
        <w:szCs w:val="18"/>
      </w:rPr>
      <w:t>PL-5G</w:t>
    </w:r>
    <w:r w:rsidRPr="00BA3C18">
      <w:rPr>
        <w:sz w:val="18"/>
        <w:szCs w:val="18"/>
      </w:rPr>
      <w:t>) realizowanego w ramach Programu Operacyjnego Inteligentny Rozwój na lata 2014-2020</w:t>
    </w:r>
  </w:p>
  <w:p w14:paraId="6A0CC29F" w14:textId="77777777" w:rsidR="00197145" w:rsidRDefault="00197145" w:rsidP="00197145">
    <w:pPr>
      <w:pStyle w:val="Nagwek"/>
      <w:jc w:val="center"/>
    </w:pPr>
  </w:p>
  <w:p w14:paraId="7958DCEF" w14:textId="6B9EC8F6" w:rsidR="00F53146" w:rsidRPr="00197145" w:rsidRDefault="00F53146" w:rsidP="001971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8D3669"/>
    <w:multiLevelType w:val="multilevel"/>
    <w:tmpl w:val="0090DE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DF7476"/>
    <w:multiLevelType w:val="hybridMultilevel"/>
    <w:tmpl w:val="68CA6992"/>
    <w:lvl w:ilvl="0" w:tplc="0C068F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522211"/>
    <w:multiLevelType w:val="hybridMultilevel"/>
    <w:tmpl w:val="4B020E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EE62EA"/>
    <w:multiLevelType w:val="hybridMultilevel"/>
    <w:tmpl w:val="E42AA2BC"/>
    <w:lvl w:ilvl="0" w:tplc="0C068F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520019"/>
    <w:multiLevelType w:val="hybridMultilevel"/>
    <w:tmpl w:val="BAA4C7D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8AB630C"/>
    <w:multiLevelType w:val="hybridMultilevel"/>
    <w:tmpl w:val="7396B4B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A775986"/>
    <w:multiLevelType w:val="multilevel"/>
    <w:tmpl w:val="9DFC57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F85422A"/>
    <w:multiLevelType w:val="hybridMultilevel"/>
    <w:tmpl w:val="E81AEF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5583256"/>
    <w:multiLevelType w:val="multilevel"/>
    <w:tmpl w:val="9DFC57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786D91"/>
    <w:multiLevelType w:val="hybridMultilevel"/>
    <w:tmpl w:val="7E4A482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A7F4C5A"/>
    <w:multiLevelType w:val="multilevel"/>
    <w:tmpl w:val="9DFC57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331DCB"/>
    <w:multiLevelType w:val="multilevel"/>
    <w:tmpl w:val="9DFC57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81629AD"/>
    <w:multiLevelType w:val="multilevel"/>
    <w:tmpl w:val="9DFC57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BD86F54"/>
    <w:multiLevelType w:val="multilevel"/>
    <w:tmpl w:val="0090D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D0D4088"/>
    <w:multiLevelType w:val="multilevel"/>
    <w:tmpl w:val="9DFC57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9820C5D"/>
    <w:multiLevelType w:val="multilevel"/>
    <w:tmpl w:val="9DFC57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A9A1C55"/>
    <w:multiLevelType w:val="hybridMultilevel"/>
    <w:tmpl w:val="265C01E8"/>
    <w:lvl w:ilvl="0" w:tplc="0C068F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E53E53"/>
    <w:multiLevelType w:val="multilevel"/>
    <w:tmpl w:val="9DFC57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C47576"/>
    <w:multiLevelType w:val="multilevel"/>
    <w:tmpl w:val="9DFC57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5C925D2"/>
    <w:multiLevelType w:val="multilevel"/>
    <w:tmpl w:val="9DFC57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AE474A3"/>
    <w:multiLevelType w:val="hybridMultilevel"/>
    <w:tmpl w:val="DA6883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C237C9"/>
    <w:multiLevelType w:val="multilevel"/>
    <w:tmpl w:val="9DFC57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1174B67"/>
    <w:multiLevelType w:val="hybridMultilevel"/>
    <w:tmpl w:val="F7A2B9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21245B"/>
    <w:multiLevelType w:val="multilevel"/>
    <w:tmpl w:val="9DFC57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38C24E6"/>
    <w:multiLevelType w:val="multilevel"/>
    <w:tmpl w:val="9DFC57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 w16cid:durableId="52647996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148514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13086884">
    <w:abstractNumId w:val="8"/>
  </w:num>
  <w:num w:numId="4" w16cid:durableId="534512718">
    <w:abstractNumId w:val="20"/>
  </w:num>
  <w:num w:numId="5" w16cid:durableId="15792434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46777382">
    <w:abstractNumId w:val="23"/>
  </w:num>
  <w:num w:numId="7" w16cid:durableId="1464886677">
    <w:abstractNumId w:val="27"/>
  </w:num>
  <w:num w:numId="8" w16cid:durableId="1098645650">
    <w:abstractNumId w:val="13"/>
  </w:num>
  <w:num w:numId="9" w16cid:durableId="1183129761">
    <w:abstractNumId w:val="11"/>
  </w:num>
  <w:num w:numId="10" w16cid:durableId="409624624">
    <w:abstractNumId w:val="29"/>
  </w:num>
  <w:num w:numId="11" w16cid:durableId="626283097">
    <w:abstractNumId w:val="18"/>
  </w:num>
  <w:num w:numId="12" w16cid:durableId="1814445884">
    <w:abstractNumId w:val="22"/>
  </w:num>
  <w:num w:numId="13" w16cid:durableId="1356619804">
    <w:abstractNumId w:val="28"/>
  </w:num>
  <w:num w:numId="14" w16cid:durableId="243492897">
    <w:abstractNumId w:val="14"/>
  </w:num>
  <w:num w:numId="15" w16cid:durableId="1615166417">
    <w:abstractNumId w:val="15"/>
  </w:num>
  <w:num w:numId="16" w16cid:durableId="1659185287">
    <w:abstractNumId w:val="26"/>
  </w:num>
  <w:num w:numId="17" w16cid:durableId="1611205718">
    <w:abstractNumId w:val="17"/>
  </w:num>
  <w:num w:numId="18" w16cid:durableId="138496746">
    <w:abstractNumId w:val="7"/>
  </w:num>
  <w:num w:numId="19" w16cid:durableId="440296900">
    <w:abstractNumId w:val="21"/>
  </w:num>
  <w:num w:numId="20" w16cid:durableId="1145244374">
    <w:abstractNumId w:val="16"/>
  </w:num>
  <w:num w:numId="21" w16cid:durableId="1283607010">
    <w:abstractNumId w:val="1"/>
  </w:num>
  <w:num w:numId="22" w16cid:durableId="994798297">
    <w:abstractNumId w:val="25"/>
  </w:num>
  <w:num w:numId="23" w16cid:durableId="391774451">
    <w:abstractNumId w:val="2"/>
  </w:num>
  <w:num w:numId="24" w16cid:durableId="434327005">
    <w:abstractNumId w:val="19"/>
  </w:num>
  <w:num w:numId="25" w16cid:durableId="568270317">
    <w:abstractNumId w:val="4"/>
  </w:num>
  <w:num w:numId="26" w16cid:durableId="96477238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658726918">
    <w:abstractNumId w:val="5"/>
  </w:num>
  <w:num w:numId="28" w16cid:durableId="1570572201">
    <w:abstractNumId w:val="6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41413007">
    <w:abstractNumId w:val="9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933442308">
    <w:abstractNumId w:val="12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10A"/>
    <w:rsid w:val="00012286"/>
    <w:rsid w:val="000704FC"/>
    <w:rsid w:val="00071CCC"/>
    <w:rsid w:val="0008261B"/>
    <w:rsid w:val="0009552A"/>
    <w:rsid w:val="000B313E"/>
    <w:rsid w:val="000B731D"/>
    <w:rsid w:val="000D6134"/>
    <w:rsid w:val="000E09C7"/>
    <w:rsid w:val="000F6589"/>
    <w:rsid w:val="00106636"/>
    <w:rsid w:val="00116EC6"/>
    <w:rsid w:val="001801DD"/>
    <w:rsid w:val="00197145"/>
    <w:rsid w:val="001D4612"/>
    <w:rsid w:val="001F015B"/>
    <w:rsid w:val="001F476F"/>
    <w:rsid w:val="001F60F8"/>
    <w:rsid w:val="00205D47"/>
    <w:rsid w:val="00207E98"/>
    <w:rsid w:val="002723B0"/>
    <w:rsid w:val="00295094"/>
    <w:rsid w:val="002C7138"/>
    <w:rsid w:val="00315A4A"/>
    <w:rsid w:val="0031793E"/>
    <w:rsid w:val="003558FB"/>
    <w:rsid w:val="00375A46"/>
    <w:rsid w:val="0039236D"/>
    <w:rsid w:val="0039786F"/>
    <w:rsid w:val="003C0013"/>
    <w:rsid w:val="004311C8"/>
    <w:rsid w:val="004B7300"/>
    <w:rsid w:val="004C6753"/>
    <w:rsid w:val="005846E9"/>
    <w:rsid w:val="00595C87"/>
    <w:rsid w:val="005D2C65"/>
    <w:rsid w:val="005E6D94"/>
    <w:rsid w:val="0063384F"/>
    <w:rsid w:val="00643C6F"/>
    <w:rsid w:val="00646202"/>
    <w:rsid w:val="006509A4"/>
    <w:rsid w:val="0065290F"/>
    <w:rsid w:val="006815F6"/>
    <w:rsid w:val="006E5841"/>
    <w:rsid w:val="00737729"/>
    <w:rsid w:val="007748F0"/>
    <w:rsid w:val="007A4321"/>
    <w:rsid w:val="007B415D"/>
    <w:rsid w:val="007E510A"/>
    <w:rsid w:val="007F790A"/>
    <w:rsid w:val="00833933"/>
    <w:rsid w:val="00836093"/>
    <w:rsid w:val="00853083"/>
    <w:rsid w:val="00865F6A"/>
    <w:rsid w:val="008A0111"/>
    <w:rsid w:val="008B2F0C"/>
    <w:rsid w:val="008B4928"/>
    <w:rsid w:val="008D2AB8"/>
    <w:rsid w:val="008F0BDB"/>
    <w:rsid w:val="008F1C66"/>
    <w:rsid w:val="00970FE4"/>
    <w:rsid w:val="009922C7"/>
    <w:rsid w:val="009D1F9D"/>
    <w:rsid w:val="00A0022B"/>
    <w:rsid w:val="00A3026B"/>
    <w:rsid w:val="00A346FE"/>
    <w:rsid w:val="00A47B4D"/>
    <w:rsid w:val="00A83018"/>
    <w:rsid w:val="00B774DC"/>
    <w:rsid w:val="00C25FBC"/>
    <w:rsid w:val="00C75C38"/>
    <w:rsid w:val="00C969A6"/>
    <w:rsid w:val="00CA7D36"/>
    <w:rsid w:val="00D24208"/>
    <w:rsid w:val="00D60C38"/>
    <w:rsid w:val="00D66893"/>
    <w:rsid w:val="00D90ACB"/>
    <w:rsid w:val="00DC1500"/>
    <w:rsid w:val="00E25BC1"/>
    <w:rsid w:val="00E343E2"/>
    <w:rsid w:val="00E44371"/>
    <w:rsid w:val="00E6011E"/>
    <w:rsid w:val="00E949B0"/>
    <w:rsid w:val="00EB453F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4FA9A1"/>
  <w15:chartTrackingRefBased/>
  <w15:docId w15:val="{08FA3205-67E4-4C74-8032-F3E069CB9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75A46"/>
    <w:pPr>
      <w:keepNext/>
      <w:tabs>
        <w:tab w:val="num" w:pos="0"/>
      </w:tabs>
      <w:suppressAutoHyphens/>
      <w:overflowPunct w:val="0"/>
      <w:autoSpaceDE w:val="0"/>
      <w:jc w:val="center"/>
      <w:outlineLvl w:val="1"/>
    </w:pPr>
    <w:rPr>
      <w:rFonts w:ascii="Arial" w:hAnsi="Arial" w:cs="Arial"/>
      <w:b/>
      <w:color w:val="000000"/>
      <w:sz w:val="36"/>
      <w:szCs w:val="20"/>
      <w:lang w:eastAsia="zh-CN"/>
    </w:rPr>
  </w:style>
  <w:style w:type="paragraph" w:styleId="Nagwek3">
    <w:name w:val="heading 3"/>
    <w:basedOn w:val="Normalny"/>
    <w:next w:val="Normalny"/>
    <w:link w:val="Nagwek3Znak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375A46"/>
    <w:pPr>
      <w:keepNext/>
      <w:tabs>
        <w:tab w:val="num" w:pos="0"/>
      </w:tabs>
      <w:suppressAutoHyphens/>
      <w:overflowPunct w:val="0"/>
      <w:autoSpaceDE w:val="0"/>
      <w:outlineLvl w:val="3"/>
    </w:pPr>
    <w:rPr>
      <w:rFonts w:ascii="Arial" w:hAnsi="Arial" w:cs="Arial"/>
      <w:b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1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1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375A46"/>
    <w:rPr>
      <w:rFonts w:ascii="Arial" w:hAnsi="Arial" w:cs="Arial"/>
      <w:b/>
      <w:color w:val="000000"/>
      <w:sz w:val="36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375A46"/>
    <w:rPr>
      <w:rFonts w:ascii="Arial" w:hAnsi="Arial" w:cs="Arial"/>
      <w:b/>
      <w:sz w:val="24"/>
      <w:lang w:eastAsia="zh-CN"/>
    </w:rPr>
  </w:style>
  <w:style w:type="character" w:styleId="UyteHipercze">
    <w:name w:val="FollowedHyperlink"/>
    <w:basedOn w:val="Domylnaczcionkaakapitu"/>
    <w:uiPriority w:val="99"/>
    <w:semiHidden/>
    <w:unhideWhenUsed/>
    <w:rsid w:val="00375A46"/>
    <w:rPr>
      <w:color w:val="954F72" w:themeColor="followedHyperlink"/>
      <w:u w:val="single"/>
    </w:rPr>
  </w:style>
  <w:style w:type="paragraph" w:customStyle="1" w:styleId="msonormal0">
    <w:name w:val="msonormal"/>
    <w:basedOn w:val="Normalny"/>
    <w:uiPriority w:val="99"/>
    <w:rsid w:val="00375A46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semiHidden/>
    <w:unhideWhenUsed/>
    <w:rsid w:val="00375A46"/>
    <w:pPr>
      <w:spacing w:before="100" w:beforeAutospacing="1" w:after="100" w:afterAutospacing="1"/>
    </w:pPr>
  </w:style>
  <w:style w:type="character" w:customStyle="1" w:styleId="NagwekZnak">
    <w:name w:val="Nagłówek Znak"/>
    <w:basedOn w:val="Domylnaczcionkaakapitu"/>
    <w:rsid w:val="00375A46"/>
    <w:rPr>
      <w:rFonts w:ascii="Arial" w:hAnsi="Arial" w:cs="Arial"/>
      <w:sz w:val="24"/>
      <w:lang w:eastAsia="zh-CN"/>
    </w:rPr>
  </w:style>
  <w:style w:type="character" w:customStyle="1" w:styleId="StopkaZnak">
    <w:name w:val="Stopka Znak"/>
    <w:basedOn w:val="Domylnaczcionkaakapitu"/>
    <w:rsid w:val="00375A46"/>
    <w:rPr>
      <w:rFonts w:ascii="Arial" w:hAnsi="Arial" w:cs="Arial"/>
      <w:sz w:val="24"/>
      <w:lang w:eastAsia="zh-CN"/>
    </w:rPr>
  </w:style>
  <w:style w:type="paragraph" w:styleId="Legenda">
    <w:name w:val="caption"/>
    <w:basedOn w:val="Normalny"/>
    <w:uiPriority w:val="99"/>
    <w:semiHidden/>
    <w:unhideWhenUsed/>
    <w:qFormat/>
    <w:rsid w:val="00375A46"/>
    <w:pPr>
      <w:suppressLineNumbers/>
      <w:suppressAutoHyphens/>
      <w:overflowPunct w:val="0"/>
      <w:autoSpaceDE w:val="0"/>
      <w:spacing w:before="120" w:after="120"/>
    </w:pPr>
    <w:rPr>
      <w:rFonts w:ascii="Arial" w:hAnsi="Arial" w:cs="Mangal"/>
      <w:i/>
      <w:iCs/>
      <w:lang w:eastAsia="zh-CN"/>
    </w:rPr>
  </w:style>
  <w:style w:type="paragraph" w:styleId="Lista">
    <w:name w:val="List"/>
    <w:basedOn w:val="Tekstpodstawowy"/>
    <w:uiPriority w:val="99"/>
    <w:semiHidden/>
    <w:unhideWhenUsed/>
    <w:rsid w:val="00375A46"/>
    <w:pPr>
      <w:widowControl/>
      <w:suppressAutoHyphens/>
      <w:overflowPunct w:val="0"/>
      <w:autoSpaceDE w:val="0"/>
      <w:spacing w:after="140" w:line="276" w:lineRule="auto"/>
    </w:pPr>
    <w:rPr>
      <w:rFonts w:ascii="Arial" w:hAnsi="Arial" w:cs="Mangal"/>
      <w:b w:val="0"/>
      <w:szCs w:val="20"/>
      <w:lang w:eastAsia="zh-CN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375A46"/>
    <w:pPr>
      <w:suppressAutoHyphens/>
      <w:overflowPunct w:val="0"/>
      <w:autoSpaceDE w:val="0"/>
    </w:pPr>
    <w:rPr>
      <w:rFonts w:ascii="Tahoma" w:hAnsi="Tahoma" w:cs="Tahoma"/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semiHidden/>
    <w:rsid w:val="00375A46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375A46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aliases w:val="CW_Lista,Podsis rysunku,Akapit z listą numerowaną,maz_wyliczenie,opis dzialania,K-P_odwolanie,A_wyliczenie,Akapit z listą 1,Numerowanie,BulletC,Wyliczanie,Obiekt,List Paragraph,normalny tekst,Akapit z listą31,Bullets,L1"/>
    <w:basedOn w:val="Normalny"/>
    <w:uiPriority w:val="34"/>
    <w:qFormat/>
    <w:rsid w:val="00375A46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agwek10">
    <w:name w:val="Nagłówek1"/>
    <w:basedOn w:val="Normalny"/>
    <w:next w:val="Tekstpodstawowy"/>
    <w:uiPriority w:val="99"/>
    <w:rsid w:val="00375A46"/>
    <w:pPr>
      <w:keepNext/>
      <w:suppressAutoHyphens/>
      <w:overflowPunct w:val="0"/>
      <w:autoSpaceDE w:val="0"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customStyle="1" w:styleId="Indeks">
    <w:name w:val="Indeks"/>
    <w:basedOn w:val="Normalny"/>
    <w:uiPriority w:val="99"/>
    <w:rsid w:val="00375A46"/>
    <w:pPr>
      <w:suppressLineNumbers/>
      <w:suppressAutoHyphens/>
      <w:overflowPunct w:val="0"/>
      <w:autoSpaceDE w:val="0"/>
    </w:pPr>
    <w:rPr>
      <w:rFonts w:ascii="Arial" w:hAnsi="Arial" w:cs="Mangal"/>
      <w:szCs w:val="20"/>
      <w:lang w:eastAsia="zh-CN"/>
    </w:rPr>
  </w:style>
  <w:style w:type="paragraph" w:customStyle="1" w:styleId="Tekstpodstawowy31">
    <w:name w:val="Tekst podstawowy 31"/>
    <w:basedOn w:val="Normalny"/>
    <w:uiPriority w:val="99"/>
    <w:rsid w:val="00375A46"/>
    <w:pPr>
      <w:suppressAutoHyphens/>
      <w:overflowPunct w:val="0"/>
      <w:autoSpaceDE w:val="0"/>
    </w:pPr>
    <w:rPr>
      <w:rFonts w:ascii="Arial" w:hAnsi="Arial" w:cs="Arial"/>
      <w:b/>
      <w:iCs/>
      <w:color w:val="000000"/>
      <w:sz w:val="20"/>
      <w:szCs w:val="20"/>
      <w:lang w:eastAsia="zh-CN"/>
    </w:rPr>
  </w:style>
  <w:style w:type="paragraph" w:customStyle="1" w:styleId="Zawartotabeli">
    <w:name w:val="Zawartość tabeli"/>
    <w:basedOn w:val="Normalny"/>
    <w:uiPriority w:val="99"/>
    <w:rsid w:val="00375A46"/>
    <w:pPr>
      <w:suppressLineNumbers/>
      <w:suppressAutoHyphens/>
      <w:overflowPunct w:val="0"/>
      <w:autoSpaceDE w:val="0"/>
    </w:pPr>
    <w:rPr>
      <w:rFonts w:ascii="Arial" w:hAnsi="Arial" w:cs="Arial"/>
      <w:szCs w:val="20"/>
      <w:lang w:eastAsia="zh-CN"/>
    </w:rPr>
  </w:style>
  <w:style w:type="paragraph" w:customStyle="1" w:styleId="Nagwektabeli">
    <w:name w:val="Nagłówek tabeli"/>
    <w:basedOn w:val="Zawartotabeli"/>
    <w:uiPriority w:val="99"/>
    <w:rsid w:val="00375A46"/>
    <w:pPr>
      <w:jc w:val="center"/>
    </w:pPr>
    <w:rPr>
      <w:b/>
      <w:bCs/>
    </w:rPr>
  </w:style>
  <w:style w:type="paragraph" w:customStyle="1" w:styleId="ListParagraph1">
    <w:name w:val="List Paragraph1"/>
    <w:basedOn w:val="Normalny"/>
    <w:uiPriority w:val="99"/>
    <w:rsid w:val="00375A46"/>
    <w:pPr>
      <w:widowControl w:val="0"/>
      <w:ind w:left="720"/>
      <w:contextualSpacing/>
    </w:pPr>
    <w:rPr>
      <w:szCs w:val="20"/>
      <w:lang w:eastAsia="ar-SA"/>
    </w:rPr>
  </w:style>
  <w:style w:type="character" w:customStyle="1" w:styleId="WW8Num1z0">
    <w:name w:val="WW8Num1z0"/>
    <w:rsid w:val="00375A46"/>
  </w:style>
  <w:style w:type="character" w:customStyle="1" w:styleId="WW8Num1z1">
    <w:name w:val="WW8Num1z1"/>
    <w:rsid w:val="00375A46"/>
  </w:style>
  <w:style w:type="character" w:customStyle="1" w:styleId="WW8Num1z2">
    <w:name w:val="WW8Num1z2"/>
    <w:rsid w:val="00375A46"/>
  </w:style>
  <w:style w:type="character" w:customStyle="1" w:styleId="WW8Num1z3">
    <w:name w:val="WW8Num1z3"/>
    <w:rsid w:val="00375A46"/>
  </w:style>
  <w:style w:type="character" w:customStyle="1" w:styleId="WW8Num1z4">
    <w:name w:val="WW8Num1z4"/>
    <w:rsid w:val="00375A46"/>
  </w:style>
  <w:style w:type="character" w:customStyle="1" w:styleId="WW8Num1z5">
    <w:name w:val="WW8Num1z5"/>
    <w:rsid w:val="00375A46"/>
  </w:style>
  <w:style w:type="character" w:customStyle="1" w:styleId="WW8Num1z6">
    <w:name w:val="WW8Num1z6"/>
    <w:rsid w:val="00375A46"/>
  </w:style>
  <w:style w:type="character" w:customStyle="1" w:styleId="WW8Num1z7">
    <w:name w:val="WW8Num1z7"/>
    <w:rsid w:val="00375A46"/>
  </w:style>
  <w:style w:type="character" w:customStyle="1" w:styleId="WW8Num1z8">
    <w:name w:val="WW8Num1z8"/>
    <w:rsid w:val="00375A46"/>
  </w:style>
  <w:style w:type="character" w:customStyle="1" w:styleId="WW8Num2z0">
    <w:name w:val="WW8Num2z0"/>
    <w:rsid w:val="00375A46"/>
    <w:rPr>
      <w:rFonts w:ascii="Verdana" w:hAnsi="Verdana" w:cs="Verdana" w:hint="default"/>
      <w:b/>
      <w:bCs/>
      <w:i w:val="0"/>
      <w:iCs/>
      <w:spacing w:val="-20"/>
      <w:sz w:val="20"/>
      <w:szCs w:val="24"/>
    </w:rPr>
  </w:style>
  <w:style w:type="character" w:customStyle="1" w:styleId="WW8Num2z1">
    <w:name w:val="WW8Num2z1"/>
    <w:rsid w:val="00375A46"/>
  </w:style>
  <w:style w:type="character" w:customStyle="1" w:styleId="WW8Num2z2">
    <w:name w:val="WW8Num2z2"/>
    <w:rsid w:val="00375A46"/>
  </w:style>
  <w:style w:type="character" w:customStyle="1" w:styleId="WW8Num2z3">
    <w:name w:val="WW8Num2z3"/>
    <w:rsid w:val="00375A46"/>
  </w:style>
  <w:style w:type="character" w:customStyle="1" w:styleId="WW8Num2z4">
    <w:name w:val="WW8Num2z4"/>
    <w:rsid w:val="00375A46"/>
  </w:style>
  <w:style w:type="character" w:customStyle="1" w:styleId="WW8Num2z5">
    <w:name w:val="WW8Num2z5"/>
    <w:rsid w:val="00375A46"/>
  </w:style>
  <w:style w:type="character" w:customStyle="1" w:styleId="WW8Num2z6">
    <w:name w:val="WW8Num2z6"/>
    <w:rsid w:val="00375A46"/>
  </w:style>
  <w:style w:type="character" w:customStyle="1" w:styleId="WW8Num2z7">
    <w:name w:val="WW8Num2z7"/>
    <w:rsid w:val="00375A46"/>
  </w:style>
  <w:style w:type="character" w:customStyle="1" w:styleId="WW8Num2z8">
    <w:name w:val="WW8Num2z8"/>
    <w:rsid w:val="00375A46"/>
  </w:style>
  <w:style w:type="character" w:customStyle="1" w:styleId="WW8Num3z0">
    <w:name w:val="WW8Num3z0"/>
    <w:rsid w:val="00375A46"/>
    <w:rPr>
      <w:sz w:val="20"/>
    </w:rPr>
  </w:style>
  <w:style w:type="character" w:customStyle="1" w:styleId="WW8Num3z1">
    <w:name w:val="WW8Num3z1"/>
    <w:rsid w:val="00375A46"/>
  </w:style>
  <w:style w:type="character" w:customStyle="1" w:styleId="WW8Num3z2">
    <w:name w:val="WW8Num3z2"/>
    <w:rsid w:val="00375A46"/>
  </w:style>
  <w:style w:type="character" w:customStyle="1" w:styleId="WW8Num3z3">
    <w:name w:val="WW8Num3z3"/>
    <w:rsid w:val="00375A46"/>
  </w:style>
  <w:style w:type="character" w:customStyle="1" w:styleId="WW8Num3z4">
    <w:name w:val="WW8Num3z4"/>
    <w:rsid w:val="00375A46"/>
  </w:style>
  <w:style w:type="character" w:customStyle="1" w:styleId="WW8Num3z5">
    <w:name w:val="WW8Num3z5"/>
    <w:rsid w:val="00375A46"/>
  </w:style>
  <w:style w:type="character" w:customStyle="1" w:styleId="WW8Num3z6">
    <w:name w:val="WW8Num3z6"/>
    <w:rsid w:val="00375A46"/>
  </w:style>
  <w:style w:type="character" w:customStyle="1" w:styleId="WW8Num3z7">
    <w:name w:val="WW8Num3z7"/>
    <w:rsid w:val="00375A46"/>
  </w:style>
  <w:style w:type="character" w:customStyle="1" w:styleId="WW8Num3z8">
    <w:name w:val="WW8Num3z8"/>
    <w:rsid w:val="00375A46"/>
  </w:style>
  <w:style w:type="character" w:customStyle="1" w:styleId="WW8Num4z0">
    <w:name w:val="WW8Num4z0"/>
    <w:rsid w:val="00375A46"/>
    <w:rPr>
      <w:sz w:val="16"/>
    </w:rPr>
  </w:style>
  <w:style w:type="character" w:customStyle="1" w:styleId="WW8Num4z1">
    <w:name w:val="WW8Num4z1"/>
    <w:rsid w:val="00375A46"/>
  </w:style>
  <w:style w:type="character" w:customStyle="1" w:styleId="WW8Num4z2">
    <w:name w:val="WW8Num4z2"/>
    <w:rsid w:val="00375A46"/>
  </w:style>
  <w:style w:type="character" w:customStyle="1" w:styleId="WW8Num4z3">
    <w:name w:val="WW8Num4z3"/>
    <w:rsid w:val="00375A46"/>
  </w:style>
  <w:style w:type="character" w:customStyle="1" w:styleId="WW8Num4z4">
    <w:name w:val="WW8Num4z4"/>
    <w:rsid w:val="00375A46"/>
  </w:style>
  <w:style w:type="character" w:customStyle="1" w:styleId="WW8Num4z5">
    <w:name w:val="WW8Num4z5"/>
    <w:rsid w:val="00375A46"/>
  </w:style>
  <w:style w:type="character" w:customStyle="1" w:styleId="WW8Num4z6">
    <w:name w:val="WW8Num4z6"/>
    <w:rsid w:val="00375A46"/>
  </w:style>
  <w:style w:type="character" w:customStyle="1" w:styleId="WW8Num4z7">
    <w:name w:val="WW8Num4z7"/>
    <w:rsid w:val="00375A46"/>
  </w:style>
  <w:style w:type="character" w:customStyle="1" w:styleId="WW8Num4z8">
    <w:name w:val="WW8Num4z8"/>
    <w:rsid w:val="00375A46"/>
  </w:style>
  <w:style w:type="character" w:customStyle="1" w:styleId="Domylnaczcionkaakapitu1">
    <w:name w:val="Domyślna czcionka akapitu1"/>
    <w:rsid w:val="00375A46"/>
  </w:style>
  <w:style w:type="character" w:customStyle="1" w:styleId="Znakiprzypiswdolnych">
    <w:name w:val="Znaki przypisów dolnych"/>
    <w:rsid w:val="00375A46"/>
    <w:rPr>
      <w:vertAlign w:val="superscript"/>
    </w:rPr>
  </w:style>
  <w:style w:type="character" w:customStyle="1" w:styleId="NagwekZnak1">
    <w:name w:val="Nagłówek Znak1"/>
    <w:basedOn w:val="Domylnaczcionkaakapitu"/>
    <w:link w:val="Nagwek"/>
    <w:uiPriority w:val="99"/>
    <w:locked/>
    <w:rsid w:val="00375A46"/>
  </w:style>
  <w:style w:type="character" w:customStyle="1" w:styleId="StopkaZnak1">
    <w:name w:val="Stopka Znak1"/>
    <w:basedOn w:val="Domylnaczcionkaakapitu"/>
    <w:link w:val="Stopka"/>
    <w:uiPriority w:val="99"/>
    <w:locked/>
    <w:rsid w:val="00375A46"/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sid w:val="00375A46"/>
    <w:rPr>
      <w:rFonts w:ascii="Tahoma" w:hAnsi="Tahoma" w:cs="Tahoma"/>
      <w:sz w:val="16"/>
      <w:szCs w:val="16"/>
      <w:lang w:eastAsia="zh-CN"/>
    </w:rPr>
  </w:style>
  <w:style w:type="character" w:customStyle="1" w:styleId="normaltextrun">
    <w:name w:val="normaltextrun"/>
    <w:rsid w:val="00375A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6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23A53-C188-4877-83A7-46717B685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703</Words>
  <Characters>5870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2023-08-02T06:09:00Z</cp:lastPrinted>
  <dcterms:created xsi:type="dcterms:W3CDTF">2023-08-02T06:09:00Z</dcterms:created>
  <dcterms:modified xsi:type="dcterms:W3CDTF">2023-08-02T06:09:00Z</dcterms:modified>
</cp:coreProperties>
</file>