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7A378002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753E8B">
        <w:rPr>
          <w:b/>
          <w:sz w:val="24"/>
        </w:rPr>
        <w:t>449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6801106D" w:rsidR="00B12BC7" w:rsidRPr="00B12BC7" w:rsidRDefault="00753E8B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53E8B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753E8B">
        <w:rPr>
          <w:rFonts w:ascii="Verdana" w:eastAsia="Times New Roman" w:hAnsi="Verdana"/>
          <w:b/>
          <w:sz w:val="20"/>
          <w:szCs w:val="20"/>
          <w:lang w:eastAsia="pl-PL"/>
        </w:rPr>
        <w:t xml:space="preserve"> 2 sztuk telewizorów i 5 sztuk monitorów komputerowych dla </w:t>
      </w:r>
      <w:proofErr w:type="spellStart"/>
      <w:r w:rsidRPr="00753E8B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Pr="00753E8B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KC-zp.272-449/23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lastRenderedPageBreak/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336EEB" w:rsidRDefault="006F340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336EEB" w:rsidRDefault="006F3406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336EEB" w:rsidRDefault="006F3406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903726" w:rsidRDefault="006F34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903726" w:rsidRDefault="006F3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F44AB" w14:textId="77777777" w:rsidR="006F3406" w:rsidRPr="006F3406" w:rsidRDefault="006F3406" w:rsidP="006F3406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noProof/>
        <w:sz w:val="20"/>
        <w:szCs w:val="20"/>
        <w:lang w:eastAsia="pl-PL"/>
      </w:rPr>
    </w:pPr>
    <w:r w:rsidRPr="006F3406">
      <w:rPr>
        <w:rFonts w:ascii="Times New Roman" w:eastAsia="Times New Roman" w:hAnsi="Times New Roman"/>
        <w:noProof/>
        <w:sz w:val="20"/>
        <w:szCs w:val="20"/>
        <w:lang w:eastAsia="pl-PL"/>
      </w:rPr>
      <w:pict w14:anchorId="1243B8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23CA2CD7" w14:textId="77777777" w:rsidR="006F3406" w:rsidRPr="006F3406" w:rsidRDefault="006F3406" w:rsidP="006F3406">
    <w:pPr>
      <w:spacing w:after="0" w:line="240" w:lineRule="auto"/>
      <w:jc w:val="center"/>
      <w:rPr>
        <w:rFonts w:ascii="Times New Roman" w:eastAsia="Times New Roman" w:hAnsi="Times New Roman"/>
        <w:sz w:val="18"/>
        <w:szCs w:val="18"/>
        <w:lang w:eastAsia="pl-PL"/>
      </w:rPr>
    </w:pPr>
    <w:r w:rsidRPr="006F3406">
      <w:rPr>
        <w:rFonts w:ascii="Times New Roman" w:eastAsia="Times New Roman" w:hAnsi="Times New Roman"/>
        <w:sz w:val="18"/>
        <w:szCs w:val="18"/>
        <w:lang w:eastAsia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488382B5" w14:textId="77777777" w:rsidR="00903726" w:rsidRDefault="006F34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903726" w:rsidRDefault="006F34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6F3406"/>
    <w:rsid w:val="00753E8B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2023-07-25T08:49:00Z</dcterms:created>
  <dcterms:modified xsi:type="dcterms:W3CDTF">2023-07-25T08:49:00Z</dcterms:modified>
</cp:coreProperties>
</file>