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1A95" w14:textId="0844061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2378EE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715C4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FECEF8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42C4C1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5B830BDC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D6AD867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16FCCD53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7B5D9DD3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17C9C17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347D02AF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3ADCD5BB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45003ED3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357700F7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316CD52E" w14:textId="77777777" w:rsidR="001D7263" w:rsidRPr="008A0111" w:rsidRDefault="001D7263" w:rsidP="001D7263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73B0A32" w14:textId="77777777" w:rsidR="001D7263" w:rsidRPr="008A0111" w:rsidRDefault="001D7263" w:rsidP="001D7263">
      <w:pPr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Do: Nazwa i siedziba Zamawiającego:</w:t>
      </w:r>
    </w:p>
    <w:p w14:paraId="6F02FAC0" w14:textId="77777777" w:rsidR="001D7263" w:rsidRPr="008A0111" w:rsidRDefault="001D7263" w:rsidP="001D7263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Akademia Górniczo - Hutnicza</w:t>
      </w:r>
    </w:p>
    <w:p w14:paraId="605A88BD" w14:textId="77777777" w:rsidR="001D7263" w:rsidRPr="008A0111" w:rsidRDefault="001D7263" w:rsidP="001D7263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im. Stanisława Staszica w Krakowie</w:t>
      </w:r>
    </w:p>
    <w:p w14:paraId="0C3CB792" w14:textId="77777777" w:rsidR="001D7263" w:rsidRPr="008A0111" w:rsidRDefault="001D7263" w:rsidP="001D7263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Dział Zamówień Publicznych  </w:t>
      </w:r>
    </w:p>
    <w:p w14:paraId="105B07A7" w14:textId="77777777" w:rsidR="001D7263" w:rsidRPr="008A0111" w:rsidRDefault="001D7263" w:rsidP="001D7263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Al. Mickiewicza 30 </w:t>
      </w:r>
    </w:p>
    <w:p w14:paraId="0F413A35" w14:textId="77777777" w:rsidR="001D7263" w:rsidRPr="008A0111" w:rsidRDefault="001D7263" w:rsidP="001D7263">
      <w:pPr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30-059 Kraków,  </w:t>
      </w:r>
    </w:p>
    <w:p w14:paraId="5462C0FE" w14:textId="77777777" w:rsidR="001D7263" w:rsidRPr="008A0111" w:rsidRDefault="001D7263" w:rsidP="001D7263">
      <w:pPr>
        <w:ind w:firstLine="3969"/>
        <w:rPr>
          <w:b/>
          <w:sz w:val="22"/>
          <w:szCs w:val="22"/>
        </w:rPr>
      </w:pPr>
    </w:p>
    <w:p w14:paraId="6B92C3E3" w14:textId="1FE88419" w:rsidR="001D7263" w:rsidRPr="008A0111" w:rsidRDefault="001D7263" w:rsidP="001D7263">
      <w:pPr>
        <w:widowControl w:val="0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Przystępując do postępowania o udzielenie zamówienia publicznego, którego przedmiotem jest </w:t>
      </w:r>
      <w:r w:rsidR="00C421F7" w:rsidRPr="00C421F7">
        <w:rPr>
          <w:b/>
          <w:sz w:val="22"/>
          <w:szCs w:val="22"/>
        </w:rPr>
        <w:t xml:space="preserve">dostawa 2 sztuk telewizorów i 5 sztuk monitorów komputerowych dla </w:t>
      </w:r>
      <w:proofErr w:type="spellStart"/>
      <w:r w:rsidR="00C421F7" w:rsidRPr="00C421F7">
        <w:rPr>
          <w:b/>
          <w:sz w:val="22"/>
          <w:szCs w:val="22"/>
        </w:rPr>
        <w:t>WIEiT</w:t>
      </w:r>
      <w:proofErr w:type="spellEnd"/>
      <w:r w:rsidR="00C421F7" w:rsidRPr="00C421F7">
        <w:rPr>
          <w:b/>
          <w:sz w:val="22"/>
          <w:szCs w:val="22"/>
        </w:rPr>
        <w:t xml:space="preserve"> - KC-zp.272-449/23</w:t>
      </w:r>
      <w:r w:rsidRPr="008A0111">
        <w:rPr>
          <w:b/>
          <w:sz w:val="22"/>
          <w:szCs w:val="22"/>
        </w:rPr>
        <w:t xml:space="preserve">, </w:t>
      </w:r>
      <w:r w:rsidRPr="008A0111">
        <w:rPr>
          <w:sz w:val="22"/>
          <w:szCs w:val="22"/>
        </w:rPr>
        <w:t>oferuję realizację przedmiotu zamówienia, zgodnie z zasadami określonymi w specyfikacji warunków zamówienia.</w:t>
      </w:r>
    </w:p>
    <w:p w14:paraId="7871BFB7" w14:textId="77777777" w:rsidR="001D7263" w:rsidRPr="008A0111" w:rsidRDefault="001D7263" w:rsidP="001D7263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C21235" w:rsidRPr="002A16E2" w14:paraId="0648D0B9" w14:textId="77777777" w:rsidTr="0036553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932744" w14:textId="77777777" w:rsidR="00C21235" w:rsidRPr="002A16E2" w:rsidRDefault="00C21235" w:rsidP="0036553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563A57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4908DEE4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5BAF03" w14:textId="6CAB7725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55EC4A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756C9CC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8854C7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291C94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283A1BC7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487C1B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6FCDF757" w14:textId="77777777" w:rsidR="00C21235" w:rsidRPr="002A16E2" w:rsidRDefault="00C21235" w:rsidP="0036553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4B96B526" w14:textId="77777777" w:rsidR="00C21235" w:rsidRPr="002A16E2" w:rsidRDefault="00C21235" w:rsidP="003655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B0460C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87C32FE" w14:textId="77777777" w:rsidR="00C21235" w:rsidRPr="002A16E2" w:rsidRDefault="00C21235" w:rsidP="0036553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2FBD2533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21235" w:rsidRPr="002A16E2" w14:paraId="0487A757" w14:textId="77777777" w:rsidTr="0036553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7C0FB7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73B665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293581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F67685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2DB24C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1DC954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C16C70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69E520" w14:textId="77777777" w:rsidR="00C21235" w:rsidRPr="002A16E2" w:rsidRDefault="00C21235" w:rsidP="0036553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21235" w:rsidRPr="002A16E2" w14:paraId="00184DC1" w14:textId="77777777" w:rsidTr="003655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2B563F" w14:textId="77777777" w:rsidR="00C21235" w:rsidRPr="002A16E2" w:rsidRDefault="00C21235" w:rsidP="003655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9E15" w14:textId="4F04B36F" w:rsidR="00C21235" w:rsidRPr="00D21392" w:rsidRDefault="00C21235" w:rsidP="00365532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Telewizory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5462" w14:textId="77777777" w:rsidR="00C21235" w:rsidRPr="002A16E2" w:rsidRDefault="00C21235" w:rsidP="003655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BC0" w14:textId="2B909DA3" w:rsidR="00C21235" w:rsidRPr="002A16E2" w:rsidRDefault="00C21235" w:rsidP="003655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8105" w14:textId="77777777" w:rsidR="00C21235" w:rsidRPr="002A16E2" w:rsidRDefault="00C21235" w:rsidP="003655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88B6" w14:textId="77777777" w:rsidR="00C21235" w:rsidRPr="002A16E2" w:rsidRDefault="00C21235" w:rsidP="003655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3F9D8A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8B6E6F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</w:tr>
      <w:tr w:rsidR="00C21235" w:rsidRPr="002A16E2" w14:paraId="09B341D4" w14:textId="77777777" w:rsidTr="003655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6B9148" w14:textId="77777777" w:rsidR="00C21235" w:rsidRPr="002A16E2" w:rsidRDefault="00C21235" w:rsidP="003655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5025" w14:textId="18218662" w:rsidR="00C21235" w:rsidRPr="00D21392" w:rsidRDefault="00C21235" w:rsidP="00365532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Monitory komputerowe</w:t>
            </w:r>
          </w:p>
          <w:p w14:paraId="595C5C67" w14:textId="77777777" w:rsidR="00C21235" w:rsidRPr="00D21392" w:rsidRDefault="00C21235" w:rsidP="00365532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C7C4" w14:textId="77777777" w:rsidR="00C21235" w:rsidRPr="002A16E2" w:rsidRDefault="00C21235" w:rsidP="003655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276976B5" w14:textId="77777777" w:rsidR="00C21235" w:rsidRPr="002A16E2" w:rsidRDefault="00C21235" w:rsidP="003655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C2B1" w14:textId="35338D0E" w:rsidR="00C21235" w:rsidRPr="002A16E2" w:rsidRDefault="00C21235" w:rsidP="003655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B7F9" w14:textId="77777777" w:rsidR="00C21235" w:rsidRPr="002A16E2" w:rsidRDefault="00C21235" w:rsidP="003655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A3BA" w14:textId="77777777" w:rsidR="00C21235" w:rsidRPr="002A16E2" w:rsidRDefault="00C21235" w:rsidP="003655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A3C900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62C1D8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</w:tr>
      <w:tr w:rsidR="00C21235" w:rsidRPr="002A16E2" w14:paraId="0F8DEDE2" w14:textId="77777777" w:rsidTr="003655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F12AFF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  <w:p w14:paraId="0B0B4F55" w14:textId="77777777" w:rsidR="00C21235" w:rsidRDefault="00C21235" w:rsidP="0036553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BEF296C" w14:textId="77777777" w:rsidR="00C21235" w:rsidRPr="002A16E2" w:rsidRDefault="00C21235" w:rsidP="0036553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0142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DDFF78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64CE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</w:tr>
      <w:tr w:rsidR="00C21235" w:rsidRPr="002A16E2" w14:paraId="728F55BB" w14:textId="77777777" w:rsidTr="003655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EBAFAC" w14:textId="77777777" w:rsidR="00C21235" w:rsidRPr="002A16E2" w:rsidRDefault="00C21235" w:rsidP="0036553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6BF38A5" w14:textId="77777777" w:rsidR="00C21235" w:rsidRPr="002A16E2" w:rsidRDefault="00C21235" w:rsidP="0036553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DFA4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4C7E47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95529E" w14:textId="77777777" w:rsidR="00C21235" w:rsidRPr="002A16E2" w:rsidRDefault="00C21235" w:rsidP="0036553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50CF6B7" w14:textId="77777777" w:rsidR="001C0267" w:rsidRPr="008A0111" w:rsidRDefault="001C0267" w:rsidP="001D7263">
      <w:pPr>
        <w:pStyle w:val="Tekstpodstawowy"/>
        <w:rPr>
          <w:sz w:val="22"/>
          <w:szCs w:val="22"/>
        </w:rPr>
      </w:pPr>
    </w:p>
    <w:p w14:paraId="43A8644D" w14:textId="1A2979BE" w:rsidR="001D7263" w:rsidRPr="008A0111" w:rsidRDefault="001D7263" w:rsidP="001D726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Pr="008A0111">
        <w:rPr>
          <w:b/>
          <w:bCs/>
          <w:sz w:val="22"/>
          <w:szCs w:val="22"/>
        </w:rPr>
        <w:t xml:space="preserve">……… dni od daty </w:t>
      </w:r>
      <w:r w:rsidR="00C421F7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C421F7">
        <w:rPr>
          <w:b/>
          <w:bCs/>
          <w:sz w:val="22"/>
          <w:szCs w:val="22"/>
        </w:rPr>
        <w:t>MEiN</w:t>
      </w:r>
      <w:proofErr w:type="spellEnd"/>
      <w:r w:rsidR="00C421F7">
        <w:rPr>
          <w:b/>
          <w:bCs/>
          <w:sz w:val="22"/>
          <w:szCs w:val="22"/>
        </w:rPr>
        <w:t xml:space="preserve"> </w:t>
      </w:r>
      <w:r w:rsidRPr="008A0111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3C16C864" w14:textId="77777777" w:rsidR="00C421F7" w:rsidRDefault="001D7263" w:rsidP="001D726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</w:p>
    <w:p w14:paraId="2E1CC11B" w14:textId="468CB833" w:rsidR="001D7263" w:rsidRDefault="00C421F7" w:rsidP="001D726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421F7">
        <w:rPr>
          <w:b/>
          <w:bCs/>
          <w:sz w:val="22"/>
          <w:szCs w:val="22"/>
        </w:rPr>
        <w:t xml:space="preserve">- na telewizory: </w:t>
      </w:r>
      <w:r w:rsidR="001D7263" w:rsidRPr="00C421F7">
        <w:rPr>
          <w:b/>
          <w:bCs/>
          <w:sz w:val="22"/>
          <w:szCs w:val="22"/>
        </w:rPr>
        <w:t>……………</w:t>
      </w:r>
      <w:r w:rsidR="001D7263" w:rsidRPr="008A0111">
        <w:rPr>
          <w:b/>
          <w:bCs/>
          <w:sz w:val="22"/>
          <w:szCs w:val="22"/>
        </w:rPr>
        <w:t xml:space="preserve"> miesięcy</w:t>
      </w:r>
      <w:r w:rsidR="001D7263">
        <w:rPr>
          <w:sz w:val="22"/>
          <w:szCs w:val="22"/>
        </w:rPr>
        <w:t xml:space="preserve"> </w:t>
      </w:r>
    </w:p>
    <w:p w14:paraId="0E75303A" w14:textId="6F87E133" w:rsidR="00C421F7" w:rsidRDefault="00C421F7" w:rsidP="001D7263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C421F7">
        <w:rPr>
          <w:b/>
          <w:bCs/>
          <w:sz w:val="22"/>
          <w:szCs w:val="22"/>
        </w:rPr>
        <w:t>- na monitory: ……………</w:t>
      </w:r>
      <w:r w:rsidR="0037308E">
        <w:rPr>
          <w:b/>
          <w:bCs/>
          <w:sz w:val="22"/>
          <w:szCs w:val="22"/>
        </w:rPr>
        <w:t>..</w:t>
      </w:r>
      <w:r w:rsidRPr="00C421F7">
        <w:rPr>
          <w:b/>
          <w:bCs/>
          <w:sz w:val="22"/>
          <w:szCs w:val="22"/>
        </w:rPr>
        <w:t xml:space="preserve"> miesięcy</w:t>
      </w:r>
    </w:p>
    <w:p w14:paraId="6B5DEE55" w14:textId="6B2E822C" w:rsidR="000E23E8" w:rsidRPr="008C1BE9" w:rsidRDefault="000E23E8" w:rsidP="000E23E8">
      <w:pPr>
        <w:jc w:val="both"/>
        <w:rPr>
          <w:i/>
          <w:iCs/>
          <w:sz w:val="22"/>
          <w:szCs w:val="22"/>
        </w:rPr>
      </w:pPr>
      <w:r w:rsidRPr="008C1BE9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C1BE9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monitory</w:t>
      </w:r>
      <w:r w:rsidRPr="008C1BE9">
        <w:rPr>
          <w:b/>
          <w:bCs/>
          <w:i/>
          <w:iCs/>
          <w:sz w:val="22"/>
          <w:szCs w:val="22"/>
        </w:rPr>
        <w:t xml:space="preserve"> </w:t>
      </w:r>
      <w:r w:rsidRPr="008C1BE9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8C1BE9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D8D3688" w14:textId="77777777" w:rsidR="000E23E8" w:rsidRPr="008C1BE9" w:rsidRDefault="000E23E8" w:rsidP="000E23E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574E213C" w14:textId="77777777" w:rsidR="000E23E8" w:rsidRPr="00C421F7" w:rsidRDefault="000E23E8" w:rsidP="001D7263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2028E833" w14:textId="77777777" w:rsidR="001D7263" w:rsidRPr="008A0111" w:rsidRDefault="001D7263" w:rsidP="001D72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A011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8A0111">
        <w:rPr>
          <w:b/>
          <w:sz w:val="22"/>
          <w:szCs w:val="22"/>
        </w:rPr>
        <w:t xml:space="preserve"> TAK/NIE</w:t>
      </w:r>
    </w:p>
    <w:p w14:paraId="5C60B9A1" w14:textId="77777777" w:rsidR="001D7263" w:rsidRPr="005846E9" w:rsidRDefault="001D7263" w:rsidP="001D726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8A0111">
        <w:rPr>
          <w:sz w:val="22"/>
          <w:szCs w:val="22"/>
        </w:rPr>
        <w:t xml:space="preserve">Termin płatności: </w:t>
      </w:r>
      <w:r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BE2BCF" w14:textId="77777777" w:rsidR="001D7263" w:rsidRPr="008A0111" w:rsidRDefault="001D7263" w:rsidP="001D7263">
      <w:pPr>
        <w:rPr>
          <w:b/>
          <w:sz w:val="22"/>
          <w:szCs w:val="22"/>
          <w:u w:val="single"/>
        </w:rPr>
      </w:pPr>
      <w:r w:rsidRPr="005846E9">
        <w:rPr>
          <w:sz w:val="22"/>
          <w:szCs w:val="22"/>
        </w:rPr>
        <w:br w:type="page"/>
      </w:r>
      <w:r w:rsidRPr="008A0111">
        <w:rPr>
          <w:b/>
          <w:sz w:val="22"/>
          <w:szCs w:val="22"/>
          <w:u w:val="single"/>
        </w:rPr>
        <w:lastRenderedPageBreak/>
        <w:t>Jednocześnie oświadczamy, że:</w:t>
      </w:r>
    </w:p>
    <w:p w14:paraId="6BA36143" w14:textId="77777777" w:rsidR="001D7263" w:rsidRPr="008A0111" w:rsidRDefault="001D7263" w:rsidP="001D726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5D748F6" w14:textId="77777777" w:rsidR="001D7263" w:rsidRDefault="001D7263" w:rsidP="001D72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51374B17" w14:textId="6C435855" w:rsidR="001652CF" w:rsidRPr="001652CF" w:rsidRDefault="001652CF" w:rsidP="001652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C1BE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C1BE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C1BE9">
        <w:rPr>
          <w:sz w:val="22"/>
          <w:szCs w:val="22"/>
        </w:rPr>
        <w:t>późn</w:t>
      </w:r>
      <w:proofErr w:type="spellEnd"/>
      <w:r w:rsidRPr="008C1BE9">
        <w:rPr>
          <w:sz w:val="22"/>
          <w:szCs w:val="22"/>
        </w:rPr>
        <w:t xml:space="preserve">. zm.) </w:t>
      </w:r>
      <w:r w:rsidRPr="008C1BE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C1BE9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monitory </w:t>
      </w:r>
      <w:r w:rsidRPr="008C1BE9">
        <w:rPr>
          <w:sz w:val="22"/>
          <w:szCs w:val="22"/>
        </w:rPr>
        <w:t xml:space="preserve">w zakresie objętym zwolnieniem – zgodnie z art. 83 ust. 1 pkt 26 przywołanej ustawy. </w:t>
      </w:r>
      <w:r w:rsidRPr="006E49D3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 xml:space="preserve">monitory </w:t>
      </w:r>
      <w:r w:rsidRPr="006E49D3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6E49D3">
        <w:rPr>
          <w:bCs/>
          <w:i/>
          <w:iCs/>
          <w:sz w:val="22"/>
          <w:szCs w:val="22"/>
        </w:rPr>
        <w:t>stawą</w:t>
      </w:r>
      <w:r w:rsidRPr="006E49D3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6E49D3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6E49D3">
        <w:rPr>
          <w:sz w:val="22"/>
          <w:szCs w:val="22"/>
        </w:rPr>
        <w:t>późn</w:t>
      </w:r>
      <w:proofErr w:type="spellEnd"/>
      <w:r w:rsidRPr="006E49D3">
        <w:rPr>
          <w:sz w:val="22"/>
          <w:szCs w:val="22"/>
        </w:rPr>
        <w:t>. zm.)</w:t>
      </w:r>
    </w:p>
    <w:p w14:paraId="5F170EDC" w14:textId="77777777" w:rsidR="001D7263" w:rsidRPr="008A0111" w:rsidRDefault="001D7263" w:rsidP="001D7263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A1F3C1" w14:textId="77777777" w:rsidR="001D7263" w:rsidRPr="008A0111" w:rsidRDefault="001D7263" w:rsidP="001D7263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10E0D1" w14:textId="77777777" w:rsidR="001D7263" w:rsidRPr="008A0111" w:rsidRDefault="001D7263" w:rsidP="001D7263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8DAA7D" w14:textId="77777777" w:rsidR="001D7263" w:rsidRPr="008A0111" w:rsidRDefault="001D7263" w:rsidP="001D726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D7263" w:rsidRPr="008A0111" w14:paraId="5E097119" w14:textId="77777777" w:rsidTr="003655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23AD9" w14:textId="77777777" w:rsidR="001D7263" w:rsidRPr="008A0111" w:rsidRDefault="001D7263" w:rsidP="00365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894F0" w14:textId="77777777" w:rsidR="001D7263" w:rsidRPr="008A0111" w:rsidRDefault="001D7263" w:rsidP="00365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4CE68990" w14:textId="77777777" w:rsidR="001D7263" w:rsidRPr="008A0111" w:rsidRDefault="001D7263" w:rsidP="00365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83300" w14:textId="77777777" w:rsidR="001D7263" w:rsidRPr="008A0111" w:rsidRDefault="001D7263" w:rsidP="00365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1D7263" w:rsidRPr="008A0111" w14:paraId="78A96E4B" w14:textId="77777777" w:rsidTr="003655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4ADB7" w14:textId="77777777" w:rsidR="001D7263" w:rsidRPr="008A0111" w:rsidRDefault="001D7263" w:rsidP="003655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912F6" w14:textId="77777777" w:rsidR="001D7263" w:rsidRPr="008A0111" w:rsidRDefault="001D7263" w:rsidP="00365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913CD" w14:textId="77777777" w:rsidR="001D7263" w:rsidRPr="008A0111" w:rsidRDefault="001D7263" w:rsidP="00365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D7263" w:rsidRPr="008A0111" w14:paraId="446A47CF" w14:textId="77777777" w:rsidTr="003655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936C0" w14:textId="77777777" w:rsidR="001D7263" w:rsidRPr="008A0111" w:rsidRDefault="001D7263" w:rsidP="003655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60ED5" w14:textId="77777777" w:rsidR="001D7263" w:rsidRPr="008A0111" w:rsidRDefault="001D7263" w:rsidP="00365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3EC39" w14:textId="77777777" w:rsidR="001D7263" w:rsidRPr="008A0111" w:rsidRDefault="001D7263" w:rsidP="00365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C51A8D7" w14:textId="77777777" w:rsidR="001D7263" w:rsidRPr="008A0111" w:rsidRDefault="001D7263" w:rsidP="001D7263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278BD27A" w14:textId="3BFDABFF" w:rsidR="001D7263" w:rsidRPr="001652CF" w:rsidRDefault="001D7263" w:rsidP="001652C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3A165A8D" w14:textId="77777777" w:rsidR="001D7263" w:rsidRPr="008A0111" w:rsidRDefault="001D7263" w:rsidP="001D72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069CB0F6" w14:textId="77777777" w:rsidR="001D7263" w:rsidRPr="008A0111" w:rsidRDefault="001D7263" w:rsidP="001D72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43D89C2" w14:textId="77777777" w:rsidR="001D7263" w:rsidRPr="008A0111" w:rsidRDefault="001D7263" w:rsidP="001D72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07DAC0C1" w14:textId="77777777" w:rsidR="001D7263" w:rsidRPr="008A0111" w:rsidRDefault="001D7263" w:rsidP="001D72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E216774" w14:textId="77777777" w:rsidR="001D7263" w:rsidRPr="008A0111" w:rsidRDefault="001D7263" w:rsidP="001D7263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128AC7F4" w14:textId="77777777" w:rsidR="001D7263" w:rsidRPr="008A0111" w:rsidRDefault="001D7263" w:rsidP="001D7263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258406" w14:textId="77777777" w:rsidR="001D7263" w:rsidRPr="008A0111" w:rsidRDefault="001D7263" w:rsidP="001D7263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4746D6B6" w14:textId="77777777" w:rsidR="001D7263" w:rsidRPr="008A0111" w:rsidRDefault="001D7263" w:rsidP="001D72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3A7D9C4" w14:textId="77777777" w:rsidR="001D7263" w:rsidRPr="008A0111" w:rsidRDefault="001D7263" w:rsidP="001D72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5959D8EB" w14:textId="77777777" w:rsidR="001D7263" w:rsidRPr="008A0111" w:rsidRDefault="001D7263" w:rsidP="001D72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66E3895C" w14:textId="77777777" w:rsidR="001D7263" w:rsidRPr="008A0111" w:rsidRDefault="001D7263" w:rsidP="001D72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42196E08" w14:textId="77777777" w:rsidR="001D7263" w:rsidRPr="008A0111" w:rsidRDefault="001D7263" w:rsidP="001D72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649EFA0D" w14:textId="77777777" w:rsidR="001D7263" w:rsidRPr="008A0111" w:rsidRDefault="001D7263" w:rsidP="001D7263">
      <w:pPr>
        <w:jc w:val="both"/>
        <w:rPr>
          <w:sz w:val="22"/>
          <w:szCs w:val="22"/>
        </w:rPr>
      </w:pPr>
    </w:p>
    <w:p w14:paraId="41EBBA10" w14:textId="77777777" w:rsidR="001D7263" w:rsidRPr="008A0111" w:rsidRDefault="001D7263" w:rsidP="001D726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0B4DBC86" w14:textId="77777777" w:rsidR="001D7263" w:rsidRPr="008A0111" w:rsidRDefault="001D7263" w:rsidP="001D7263">
      <w:pPr>
        <w:rPr>
          <w:b/>
          <w:sz w:val="22"/>
          <w:szCs w:val="22"/>
          <w:u w:val="single"/>
        </w:rPr>
      </w:pPr>
    </w:p>
    <w:p w14:paraId="404629CF" w14:textId="77777777" w:rsidR="001D7263" w:rsidRPr="008A0111" w:rsidRDefault="001D7263" w:rsidP="001D7263">
      <w:pPr>
        <w:rPr>
          <w:b/>
          <w:sz w:val="22"/>
          <w:szCs w:val="22"/>
          <w:u w:val="single"/>
        </w:rPr>
      </w:pPr>
    </w:p>
    <w:p w14:paraId="4EEAF13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44FDA" w14:textId="77777777" w:rsidR="005F2507" w:rsidRDefault="005F2507">
      <w:r>
        <w:separator/>
      </w:r>
    </w:p>
  </w:endnote>
  <w:endnote w:type="continuationSeparator" w:id="0">
    <w:p w14:paraId="7EE6AA4F" w14:textId="77777777" w:rsidR="005F2507" w:rsidRDefault="005F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65CBB" w14:textId="77777777" w:rsidR="008F2FCC" w:rsidRDefault="008F2F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FC4E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AC94D" w14:textId="77777777" w:rsidR="008F2FCC" w:rsidRDefault="008F2F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972D3" w14:textId="77777777" w:rsidR="005F2507" w:rsidRDefault="005F2507">
      <w:r>
        <w:separator/>
      </w:r>
    </w:p>
  </w:footnote>
  <w:footnote w:type="continuationSeparator" w:id="0">
    <w:p w14:paraId="2A51C76D" w14:textId="77777777" w:rsidR="005F2507" w:rsidRDefault="005F2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A8037" w14:textId="77777777" w:rsidR="008F2FCC" w:rsidRDefault="008F2F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A6B8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18DB62D" w14:textId="77777777" w:rsidR="00974F23" w:rsidRDefault="00974F23" w:rsidP="00974F23">
    <w:pPr>
      <w:pStyle w:val="Nagwek"/>
      <w:rPr>
        <w:noProof/>
      </w:rPr>
    </w:pPr>
    <w:r>
      <w:rPr>
        <w:noProof/>
      </w:rPr>
      <w:pict w14:anchorId="372CED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4492C2A0" w14:textId="77777777" w:rsidR="00974F23" w:rsidRPr="00BA3C18" w:rsidRDefault="00974F23" w:rsidP="00974F23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4E3DE2A7" w14:textId="77777777" w:rsidR="00974F23" w:rsidRDefault="00974F23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597E" w14:textId="77777777" w:rsidR="008F2FCC" w:rsidRDefault="008F2F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44148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95720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3298477">
    <w:abstractNumId w:val="0"/>
  </w:num>
  <w:num w:numId="4" w16cid:durableId="1469470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507"/>
    <w:rsid w:val="00012286"/>
    <w:rsid w:val="000704FC"/>
    <w:rsid w:val="00071CCC"/>
    <w:rsid w:val="000B731D"/>
    <w:rsid w:val="000D6134"/>
    <w:rsid w:val="000E09C7"/>
    <w:rsid w:val="000E23E8"/>
    <w:rsid w:val="000F6589"/>
    <w:rsid w:val="00106636"/>
    <w:rsid w:val="00116EC6"/>
    <w:rsid w:val="001652CF"/>
    <w:rsid w:val="001801DD"/>
    <w:rsid w:val="001C0267"/>
    <w:rsid w:val="001D4612"/>
    <w:rsid w:val="001D7263"/>
    <w:rsid w:val="00207E98"/>
    <w:rsid w:val="002723B0"/>
    <w:rsid w:val="00315A4A"/>
    <w:rsid w:val="00334F6B"/>
    <w:rsid w:val="0037308E"/>
    <w:rsid w:val="004B7300"/>
    <w:rsid w:val="004C6753"/>
    <w:rsid w:val="00595C87"/>
    <w:rsid w:val="005D2C65"/>
    <w:rsid w:val="005E6D94"/>
    <w:rsid w:val="005F2507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2FCC"/>
    <w:rsid w:val="00970FE4"/>
    <w:rsid w:val="00974F23"/>
    <w:rsid w:val="00A0022B"/>
    <w:rsid w:val="00A346FE"/>
    <w:rsid w:val="00A47B4D"/>
    <w:rsid w:val="00A83018"/>
    <w:rsid w:val="00B774DC"/>
    <w:rsid w:val="00C21235"/>
    <w:rsid w:val="00C421F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E18D8"/>
  <w15:chartTrackingRefBased/>
  <w15:docId w15:val="{FFDDFC2E-2D97-4C4A-ADBC-871170834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74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734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2023-07-25T08:49:00Z</dcterms:created>
  <dcterms:modified xsi:type="dcterms:W3CDTF">2023-07-25T08:49:00Z</dcterms:modified>
</cp:coreProperties>
</file>