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45A06" w14:textId="3C09E8D9" w:rsidR="008D2AB8" w:rsidRPr="008C1BE9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8C1BE9">
        <w:rPr>
          <w:rFonts w:ascii="Times New Roman" w:hAnsi="Times New Roman"/>
          <w:b w:val="0"/>
          <w:sz w:val="22"/>
          <w:szCs w:val="22"/>
        </w:rPr>
        <w:tab/>
      </w:r>
      <w:r w:rsidRPr="008C1BE9">
        <w:rPr>
          <w:rFonts w:ascii="Times New Roman" w:hAnsi="Times New Roman"/>
          <w:b w:val="0"/>
          <w:sz w:val="22"/>
          <w:szCs w:val="22"/>
        </w:rPr>
        <w:tab/>
      </w:r>
      <w:r w:rsidRPr="008C1BE9">
        <w:rPr>
          <w:rFonts w:ascii="Times New Roman" w:hAnsi="Times New Roman"/>
          <w:b w:val="0"/>
          <w:sz w:val="22"/>
          <w:szCs w:val="22"/>
        </w:rPr>
        <w:tab/>
      </w:r>
      <w:r w:rsidRPr="008C1BE9">
        <w:rPr>
          <w:rFonts w:ascii="Times New Roman" w:hAnsi="Times New Roman"/>
          <w:b w:val="0"/>
          <w:sz w:val="22"/>
          <w:szCs w:val="22"/>
        </w:rPr>
        <w:tab/>
      </w:r>
      <w:r w:rsidRPr="008C1BE9">
        <w:rPr>
          <w:rFonts w:ascii="Times New Roman" w:hAnsi="Times New Roman"/>
          <w:b w:val="0"/>
          <w:sz w:val="22"/>
          <w:szCs w:val="22"/>
        </w:rPr>
        <w:tab/>
      </w:r>
      <w:r w:rsidRPr="008C1BE9">
        <w:rPr>
          <w:rFonts w:ascii="Times New Roman" w:hAnsi="Times New Roman"/>
          <w:b w:val="0"/>
          <w:sz w:val="22"/>
          <w:szCs w:val="22"/>
        </w:rPr>
        <w:tab/>
      </w:r>
      <w:r w:rsidRPr="008C1BE9">
        <w:rPr>
          <w:rFonts w:ascii="Times New Roman" w:hAnsi="Times New Roman"/>
          <w:b w:val="0"/>
          <w:sz w:val="22"/>
          <w:szCs w:val="22"/>
        </w:rPr>
        <w:tab/>
      </w:r>
      <w:r w:rsidRPr="008C1BE9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C1BE9">
        <w:rPr>
          <w:rFonts w:ascii="Times New Roman" w:hAnsi="Times New Roman"/>
          <w:sz w:val="22"/>
          <w:szCs w:val="22"/>
        </w:rPr>
        <w:t>1</w:t>
      </w:r>
    </w:p>
    <w:p w14:paraId="651E70AB" w14:textId="77777777" w:rsidR="008D2AB8" w:rsidRPr="008C1BE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BD53DD1" w14:textId="77777777" w:rsidR="008D2AB8" w:rsidRPr="008C1BE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FORMULARZ OFERTY</w:t>
      </w:r>
    </w:p>
    <w:p w14:paraId="1EB151C5" w14:textId="77777777" w:rsidR="008D2AB8" w:rsidRPr="008C1BE9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4F6C3AF" w14:textId="77777777" w:rsidR="000C3C9B" w:rsidRPr="008C1BE9" w:rsidRDefault="000C3C9B" w:rsidP="000C3C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NAZWA WYKONAWCY:……………………………………………………………………..</w:t>
      </w:r>
    </w:p>
    <w:p w14:paraId="59BDC3AD" w14:textId="77777777" w:rsidR="000C3C9B" w:rsidRPr="008C1BE9" w:rsidRDefault="000C3C9B" w:rsidP="000C3C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008990A" w14:textId="77777777" w:rsidR="000C3C9B" w:rsidRPr="008C1BE9" w:rsidRDefault="000C3C9B" w:rsidP="000C3C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ADRES:………………………………………………………………………………………….</w:t>
      </w:r>
    </w:p>
    <w:p w14:paraId="44E402A1" w14:textId="77777777" w:rsidR="000C3C9B" w:rsidRPr="008C1BE9" w:rsidRDefault="000C3C9B" w:rsidP="000C3C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Adres zamieszkania (dotyczy osób prowadzących działalność gospodarczą):…………………..</w:t>
      </w:r>
    </w:p>
    <w:p w14:paraId="7A45A6D6" w14:textId="77777777" w:rsidR="000C3C9B" w:rsidRPr="008C1BE9" w:rsidRDefault="000C3C9B" w:rsidP="000C3C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D1E6377" w14:textId="77777777" w:rsidR="000C3C9B" w:rsidRPr="008C1BE9" w:rsidRDefault="000C3C9B" w:rsidP="000C3C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TEL.………………………………………………………………………………………………</w:t>
      </w:r>
    </w:p>
    <w:p w14:paraId="71DAB2A8" w14:textId="77777777" w:rsidR="000C3C9B" w:rsidRPr="008C1BE9" w:rsidRDefault="000C3C9B" w:rsidP="000C3C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FAX ……………………………………………………………………………………………..</w:t>
      </w:r>
    </w:p>
    <w:p w14:paraId="6E04BC7B" w14:textId="77777777" w:rsidR="000C3C9B" w:rsidRPr="008C1BE9" w:rsidRDefault="000C3C9B" w:rsidP="000C3C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E-MAIL…………………………………………………………………………………………..</w:t>
      </w:r>
    </w:p>
    <w:p w14:paraId="46BFB8CA" w14:textId="77777777" w:rsidR="000C3C9B" w:rsidRPr="008C1BE9" w:rsidRDefault="000C3C9B" w:rsidP="000C3C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NIP…………………………………. REGON:……………………………………………….....</w:t>
      </w:r>
    </w:p>
    <w:p w14:paraId="4420EBD5" w14:textId="77777777" w:rsidR="000C3C9B" w:rsidRPr="008C1BE9" w:rsidRDefault="000C3C9B" w:rsidP="000C3C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BANK/ NR KONTA …………………………………………………………………………….</w:t>
      </w:r>
    </w:p>
    <w:p w14:paraId="3E042B09" w14:textId="77777777" w:rsidR="000C3C9B" w:rsidRPr="008C1BE9" w:rsidRDefault="000C3C9B" w:rsidP="000C3C9B">
      <w:pPr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Do: Nazwa i siedziba Zamawiającego:</w:t>
      </w:r>
    </w:p>
    <w:p w14:paraId="40F3DE3F" w14:textId="77777777" w:rsidR="000C3C9B" w:rsidRPr="008C1BE9" w:rsidRDefault="000C3C9B" w:rsidP="000C3C9B">
      <w:pPr>
        <w:ind w:right="-110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Akademia Górniczo - Hutnicza</w:t>
      </w:r>
    </w:p>
    <w:p w14:paraId="66A1F8E4" w14:textId="77777777" w:rsidR="000C3C9B" w:rsidRPr="008C1BE9" w:rsidRDefault="000C3C9B" w:rsidP="000C3C9B">
      <w:pPr>
        <w:ind w:right="-110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im. Stanisława Staszica w Krakowie</w:t>
      </w:r>
    </w:p>
    <w:p w14:paraId="6ED63325" w14:textId="77777777" w:rsidR="000C3C9B" w:rsidRPr="008C1BE9" w:rsidRDefault="000C3C9B" w:rsidP="000C3C9B">
      <w:pPr>
        <w:ind w:right="-110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 xml:space="preserve">Dział Zamówień Publicznych  </w:t>
      </w:r>
    </w:p>
    <w:p w14:paraId="2A74F6FF" w14:textId="77777777" w:rsidR="000C3C9B" w:rsidRPr="008C1BE9" w:rsidRDefault="000C3C9B" w:rsidP="000C3C9B">
      <w:pPr>
        <w:ind w:right="-110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 xml:space="preserve">Al. Mickiewicza 30 </w:t>
      </w:r>
    </w:p>
    <w:p w14:paraId="6434657C" w14:textId="77777777" w:rsidR="000C3C9B" w:rsidRPr="008C1BE9" w:rsidRDefault="000C3C9B" w:rsidP="000C3C9B">
      <w:pPr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 xml:space="preserve">30-059 Kraków,  </w:t>
      </w:r>
    </w:p>
    <w:p w14:paraId="49261F83" w14:textId="77777777" w:rsidR="000C3C9B" w:rsidRPr="008C1BE9" w:rsidRDefault="000C3C9B" w:rsidP="000C3C9B">
      <w:pPr>
        <w:ind w:firstLine="3969"/>
        <w:rPr>
          <w:b/>
          <w:sz w:val="22"/>
          <w:szCs w:val="22"/>
        </w:rPr>
      </w:pPr>
    </w:p>
    <w:p w14:paraId="5693B9C8" w14:textId="64481510" w:rsidR="000C3C9B" w:rsidRPr="008C1BE9" w:rsidRDefault="000C3C9B" w:rsidP="000C3C9B">
      <w:pPr>
        <w:widowControl w:val="0"/>
        <w:ind w:right="1"/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Przystępując do postępowania o udzielenie zamówienia publicznego, którego przedmiotem jest </w:t>
      </w:r>
      <w:r w:rsidR="00F574D0" w:rsidRPr="008C1BE9">
        <w:rPr>
          <w:b/>
          <w:sz w:val="22"/>
          <w:szCs w:val="22"/>
        </w:rPr>
        <w:t>dostawa 5 (+10 jako opcja) komputerów PC (stacjonarne stacje przetwarzania danych) - KC-zp.272-446/23</w:t>
      </w:r>
      <w:r w:rsidRPr="008C1BE9">
        <w:rPr>
          <w:b/>
          <w:sz w:val="22"/>
          <w:szCs w:val="22"/>
        </w:rPr>
        <w:t xml:space="preserve">, </w:t>
      </w:r>
      <w:r w:rsidRPr="008C1BE9">
        <w:rPr>
          <w:sz w:val="22"/>
          <w:szCs w:val="22"/>
        </w:rPr>
        <w:t>oferuję realizację przedmiotu zamówienia, zgodnie z zasadami określonymi w specyfikacji warunków zamówienia.</w:t>
      </w:r>
    </w:p>
    <w:p w14:paraId="44047741" w14:textId="77777777" w:rsidR="000C3C9B" w:rsidRPr="008C1BE9" w:rsidRDefault="000C3C9B" w:rsidP="000C3C9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B7C848D" w14:textId="39B2B960" w:rsidR="000C3C9B" w:rsidRPr="008C1BE9" w:rsidRDefault="000C3C9B" w:rsidP="000C3C9B">
      <w:pPr>
        <w:numPr>
          <w:ilvl w:val="0"/>
          <w:numId w:val="7"/>
        </w:numPr>
        <w:ind w:left="426" w:right="-47" w:hanging="284"/>
        <w:jc w:val="both"/>
        <w:rPr>
          <w:iCs/>
          <w:sz w:val="22"/>
          <w:szCs w:val="22"/>
        </w:rPr>
      </w:pPr>
      <w:bookmarkStart w:id="0" w:name="_Hlk135300148"/>
      <w:r w:rsidRPr="008C1BE9">
        <w:rPr>
          <w:b/>
          <w:bCs/>
          <w:iCs/>
          <w:sz w:val="22"/>
          <w:szCs w:val="22"/>
        </w:rPr>
        <w:t>Cena netto za część gwarantowaną A</w:t>
      </w:r>
      <w:r w:rsidRPr="008C1BE9">
        <w:rPr>
          <w:iCs/>
          <w:sz w:val="22"/>
          <w:szCs w:val="22"/>
        </w:rPr>
        <w:t xml:space="preserve"> – dostawa </w:t>
      </w:r>
      <w:r w:rsidR="009A394F" w:rsidRPr="008C1BE9">
        <w:rPr>
          <w:iCs/>
          <w:sz w:val="22"/>
          <w:szCs w:val="22"/>
        </w:rPr>
        <w:t>5</w:t>
      </w:r>
      <w:r w:rsidRPr="008C1BE9">
        <w:rPr>
          <w:iCs/>
          <w:sz w:val="22"/>
          <w:szCs w:val="22"/>
        </w:rPr>
        <w:t xml:space="preserve"> szt. </w:t>
      </w:r>
      <w:r w:rsidR="009A394F" w:rsidRPr="008C1BE9">
        <w:rPr>
          <w:iCs/>
          <w:sz w:val="22"/>
          <w:szCs w:val="22"/>
        </w:rPr>
        <w:t>komputerów PC</w:t>
      </w:r>
      <w:r w:rsidRPr="008C1BE9">
        <w:rPr>
          <w:iCs/>
          <w:sz w:val="22"/>
          <w:szCs w:val="22"/>
        </w:rPr>
        <w:t xml:space="preserve">: ……….. </w:t>
      </w:r>
      <w:r w:rsidRPr="008C1BE9">
        <w:rPr>
          <w:b/>
          <w:bCs/>
          <w:iCs/>
          <w:sz w:val="22"/>
          <w:szCs w:val="22"/>
        </w:rPr>
        <w:t>PLN</w:t>
      </w:r>
    </w:p>
    <w:p w14:paraId="52F5F9DA" w14:textId="77777777" w:rsidR="000C3C9B" w:rsidRPr="008C1BE9" w:rsidRDefault="000C3C9B" w:rsidP="000C3C9B">
      <w:pPr>
        <w:ind w:left="340" w:right="-47"/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 Do powyższej kwoty Sprzedawca doliczy podatek VAT w wysokości ................................ </w:t>
      </w:r>
      <w:r w:rsidRPr="008C1BE9">
        <w:rPr>
          <w:i/>
          <w:sz w:val="22"/>
          <w:szCs w:val="22"/>
        </w:rPr>
        <w:t>(słownie: ........................................................................)</w:t>
      </w:r>
    </w:p>
    <w:p w14:paraId="417EF7DD" w14:textId="4BEAC33C" w:rsidR="000C3C9B" w:rsidRPr="008C1BE9" w:rsidRDefault="000C3C9B" w:rsidP="000C3C9B">
      <w:pPr>
        <w:numPr>
          <w:ilvl w:val="0"/>
          <w:numId w:val="8"/>
        </w:numPr>
        <w:ind w:right="-47"/>
        <w:jc w:val="both"/>
        <w:rPr>
          <w:iCs/>
          <w:sz w:val="22"/>
          <w:szCs w:val="22"/>
        </w:rPr>
      </w:pPr>
      <w:r w:rsidRPr="008C1BE9">
        <w:rPr>
          <w:b/>
          <w:bCs/>
          <w:iCs/>
          <w:sz w:val="22"/>
          <w:szCs w:val="22"/>
        </w:rPr>
        <w:t>Cena brutto za część gwarantowaną A</w:t>
      </w:r>
      <w:r w:rsidRPr="008C1BE9">
        <w:rPr>
          <w:iCs/>
          <w:sz w:val="22"/>
          <w:szCs w:val="22"/>
        </w:rPr>
        <w:t xml:space="preserve"> – dostawa </w:t>
      </w:r>
      <w:r w:rsidR="009A394F" w:rsidRPr="008C1BE9">
        <w:rPr>
          <w:iCs/>
          <w:sz w:val="22"/>
          <w:szCs w:val="22"/>
        </w:rPr>
        <w:t>5</w:t>
      </w:r>
      <w:r w:rsidRPr="008C1BE9">
        <w:rPr>
          <w:iCs/>
          <w:sz w:val="22"/>
          <w:szCs w:val="22"/>
        </w:rPr>
        <w:t xml:space="preserve"> szt. </w:t>
      </w:r>
      <w:r w:rsidR="009A394F" w:rsidRPr="008C1BE9">
        <w:rPr>
          <w:iCs/>
          <w:sz w:val="22"/>
          <w:szCs w:val="22"/>
        </w:rPr>
        <w:t>komputerów PC</w:t>
      </w:r>
      <w:r w:rsidRPr="008C1BE9">
        <w:rPr>
          <w:iCs/>
          <w:sz w:val="22"/>
          <w:szCs w:val="22"/>
        </w:rPr>
        <w:t xml:space="preserve">: ……….. </w:t>
      </w:r>
      <w:r w:rsidRPr="008C1BE9">
        <w:rPr>
          <w:b/>
          <w:bCs/>
          <w:iCs/>
          <w:sz w:val="22"/>
          <w:szCs w:val="22"/>
        </w:rPr>
        <w:t>PLN</w:t>
      </w:r>
      <w:bookmarkEnd w:id="0"/>
    </w:p>
    <w:p w14:paraId="3EF7A0B1" w14:textId="1C04C6B7" w:rsidR="000C3C9B" w:rsidRPr="008C1BE9" w:rsidRDefault="000C3C9B" w:rsidP="000C3C9B">
      <w:pPr>
        <w:numPr>
          <w:ilvl w:val="0"/>
          <w:numId w:val="8"/>
        </w:numPr>
        <w:ind w:right="-47"/>
        <w:jc w:val="both"/>
        <w:rPr>
          <w:iCs/>
          <w:sz w:val="22"/>
          <w:szCs w:val="22"/>
        </w:rPr>
      </w:pPr>
      <w:r w:rsidRPr="008C1BE9">
        <w:rPr>
          <w:b/>
          <w:bCs/>
          <w:iCs/>
          <w:sz w:val="22"/>
          <w:szCs w:val="22"/>
        </w:rPr>
        <w:t>Cena netto za część opcjonalną B</w:t>
      </w:r>
      <w:r w:rsidRPr="008C1BE9">
        <w:rPr>
          <w:iCs/>
          <w:sz w:val="22"/>
          <w:szCs w:val="22"/>
        </w:rPr>
        <w:t xml:space="preserve"> – dostawa </w:t>
      </w:r>
      <w:r w:rsidR="009A394F" w:rsidRPr="008C1BE9">
        <w:rPr>
          <w:iCs/>
          <w:sz w:val="22"/>
          <w:szCs w:val="22"/>
        </w:rPr>
        <w:t>10</w:t>
      </w:r>
      <w:r w:rsidRPr="008C1BE9">
        <w:rPr>
          <w:iCs/>
          <w:sz w:val="22"/>
          <w:szCs w:val="22"/>
        </w:rPr>
        <w:t xml:space="preserve"> szt. </w:t>
      </w:r>
      <w:r w:rsidR="009A394F" w:rsidRPr="008C1BE9">
        <w:rPr>
          <w:iCs/>
          <w:sz w:val="22"/>
          <w:szCs w:val="22"/>
        </w:rPr>
        <w:t>komputerów PC</w:t>
      </w:r>
      <w:r w:rsidRPr="008C1BE9">
        <w:rPr>
          <w:iCs/>
          <w:sz w:val="22"/>
          <w:szCs w:val="22"/>
        </w:rPr>
        <w:t xml:space="preserve">: ………….. </w:t>
      </w:r>
      <w:r w:rsidRPr="008C1BE9">
        <w:rPr>
          <w:b/>
          <w:bCs/>
          <w:iCs/>
          <w:sz w:val="22"/>
          <w:szCs w:val="22"/>
        </w:rPr>
        <w:t>PLN</w:t>
      </w:r>
    </w:p>
    <w:p w14:paraId="3CDC841D" w14:textId="77777777" w:rsidR="000C3C9B" w:rsidRPr="008C1BE9" w:rsidRDefault="000C3C9B" w:rsidP="000C3C9B">
      <w:pPr>
        <w:ind w:left="340" w:right="-47"/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Do powyższej kwoty Sprzedawca doliczy podatek VAT w wysokości ................................ </w:t>
      </w:r>
      <w:r w:rsidRPr="008C1BE9">
        <w:rPr>
          <w:i/>
          <w:sz w:val="22"/>
          <w:szCs w:val="22"/>
        </w:rPr>
        <w:t>(słownie: ........................................................................)</w:t>
      </w:r>
    </w:p>
    <w:p w14:paraId="72C50FE5" w14:textId="07EAC154" w:rsidR="000C3C9B" w:rsidRPr="008C1BE9" w:rsidRDefault="000C3C9B" w:rsidP="004B512B">
      <w:pPr>
        <w:numPr>
          <w:ilvl w:val="0"/>
          <w:numId w:val="7"/>
        </w:numPr>
        <w:ind w:left="426" w:right="-47" w:hanging="86"/>
        <w:jc w:val="both"/>
        <w:rPr>
          <w:iCs/>
          <w:sz w:val="22"/>
          <w:szCs w:val="22"/>
        </w:rPr>
      </w:pPr>
      <w:r w:rsidRPr="008C1BE9">
        <w:rPr>
          <w:b/>
          <w:bCs/>
          <w:iCs/>
          <w:sz w:val="22"/>
          <w:szCs w:val="22"/>
        </w:rPr>
        <w:t>Cena brutto za część opcjonalną B</w:t>
      </w:r>
      <w:r w:rsidRPr="008C1BE9">
        <w:rPr>
          <w:iCs/>
          <w:sz w:val="22"/>
          <w:szCs w:val="22"/>
        </w:rPr>
        <w:t xml:space="preserve"> – dostawa </w:t>
      </w:r>
      <w:r w:rsidR="009A394F" w:rsidRPr="008C1BE9">
        <w:rPr>
          <w:iCs/>
          <w:sz w:val="22"/>
          <w:szCs w:val="22"/>
        </w:rPr>
        <w:t>1</w:t>
      </w:r>
      <w:r w:rsidRPr="008C1BE9">
        <w:rPr>
          <w:iCs/>
          <w:sz w:val="22"/>
          <w:szCs w:val="22"/>
        </w:rPr>
        <w:t xml:space="preserve">0 szt. </w:t>
      </w:r>
      <w:r w:rsidR="009A394F" w:rsidRPr="008C1BE9">
        <w:rPr>
          <w:iCs/>
          <w:sz w:val="22"/>
          <w:szCs w:val="22"/>
        </w:rPr>
        <w:t>komputerów PC</w:t>
      </w:r>
      <w:r w:rsidRPr="008C1BE9">
        <w:rPr>
          <w:iCs/>
          <w:sz w:val="22"/>
          <w:szCs w:val="22"/>
        </w:rPr>
        <w:t xml:space="preserve">: ………….. </w:t>
      </w:r>
      <w:r w:rsidRPr="008C1BE9">
        <w:rPr>
          <w:b/>
          <w:bCs/>
          <w:iCs/>
          <w:sz w:val="22"/>
          <w:szCs w:val="22"/>
        </w:rPr>
        <w:t>PLN</w:t>
      </w:r>
    </w:p>
    <w:p w14:paraId="0D0CFB42" w14:textId="77777777" w:rsidR="000572A9" w:rsidRPr="008C1BE9" w:rsidRDefault="000572A9" w:rsidP="000C3C9B">
      <w:pPr>
        <w:tabs>
          <w:tab w:val="right" w:pos="9000"/>
        </w:tabs>
        <w:rPr>
          <w:sz w:val="22"/>
          <w:szCs w:val="22"/>
        </w:rPr>
      </w:pPr>
    </w:p>
    <w:p w14:paraId="5024E304" w14:textId="66E8A508" w:rsidR="000C3C9B" w:rsidRPr="008C1BE9" w:rsidRDefault="000C3C9B" w:rsidP="000C3C9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Termin realizacji umowy:</w:t>
      </w:r>
      <w:r w:rsidR="000572A9" w:rsidRPr="008C1BE9">
        <w:rPr>
          <w:b/>
          <w:sz w:val="22"/>
          <w:szCs w:val="22"/>
        </w:rPr>
        <w:t xml:space="preserve"> </w:t>
      </w:r>
      <w:r w:rsidR="00F574D0" w:rsidRPr="008C1BE9">
        <w:rPr>
          <w:b/>
          <w:sz w:val="22"/>
          <w:szCs w:val="22"/>
        </w:rPr>
        <w:t xml:space="preserve"> </w:t>
      </w:r>
      <w:r w:rsidRPr="008C1BE9">
        <w:rPr>
          <w:b/>
          <w:bCs/>
          <w:sz w:val="22"/>
          <w:szCs w:val="22"/>
        </w:rPr>
        <w:t xml:space="preserve">………………… dni od daty otrzymania zamówienia potwierdzonego przez </w:t>
      </w:r>
      <w:proofErr w:type="spellStart"/>
      <w:r w:rsidRPr="008C1BE9">
        <w:rPr>
          <w:b/>
          <w:bCs/>
          <w:sz w:val="22"/>
          <w:szCs w:val="22"/>
        </w:rPr>
        <w:t>MEiN</w:t>
      </w:r>
      <w:proofErr w:type="spellEnd"/>
      <w:r w:rsidR="00F574D0" w:rsidRPr="008C1BE9">
        <w:rPr>
          <w:b/>
          <w:bCs/>
          <w:sz w:val="22"/>
          <w:szCs w:val="22"/>
        </w:rPr>
        <w:t xml:space="preserve"> </w:t>
      </w:r>
      <w:r w:rsidR="00F574D0" w:rsidRPr="008C1BE9">
        <w:rPr>
          <w:b/>
          <w:bCs/>
          <w:sz w:val="22"/>
          <w:szCs w:val="22"/>
          <w:highlight w:val="yellow"/>
        </w:rPr>
        <w:t>(kryterium oceny ofert)</w:t>
      </w:r>
    </w:p>
    <w:p w14:paraId="1D19C335" w14:textId="07CE1B60" w:rsidR="000C3C9B" w:rsidRPr="008C1BE9" w:rsidRDefault="000C3C9B" w:rsidP="000C3C9B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C1BE9">
        <w:rPr>
          <w:b/>
          <w:sz w:val="22"/>
          <w:szCs w:val="22"/>
        </w:rPr>
        <w:t>Okres udzielonej gwarancji wynosi:</w:t>
      </w:r>
      <w:r w:rsidRPr="008C1BE9">
        <w:rPr>
          <w:sz w:val="22"/>
          <w:szCs w:val="22"/>
        </w:rPr>
        <w:t xml:space="preserve"> </w:t>
      </w:r>
      <w:r w:rsidR="00F574D0" w:rsidRPr="008C1BE9">
        <w:rPr>
          <w:b/>
          <w:bCs/>
          <w:sz w:val="22"/>
          <w:szCs w:val="22"/>
        </w:rPr>
        <w:t>…….  miesięcy</w:t>
      </w:r>
    </w:p>
    <w:p w14:paraId="69B40402" w14:textId="6468ED23" w:rsidR="000C3C9B" w:rsidRPr="008C1BE9" w:rsidRDefault="000C3C9B" w:rsidP="000C3C9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lastRenderedPageBreak/>
        <w:t>Producent/model zaoferowan</w:t>
      </w:r>
      <w:r w:rsidR="009A394F" w:rsidRPr="008C1BE9">
        <w:rPr>
          <w:b/>
          <w:sz w:val="22"/>
          <w:szCs w:val="22"/>
        </w:rPr>
        <w:t>ych komputerów PC</w:t>
      </w:r>
      <w:r w:rsidRPr="008C1BE9">
        <w:rPr>
          <w:b/>
          <w:sz w:val="22"/>
          <w:szCs w:val="22"/>
        </w:rPr>
        <w:t>:</w:t>
      </w:r>
      <w:r w:rsidR="00F574D0" w:rsidRPr="008C1BE9">
        <w:rPr>
          <w:b/>
          <w:sz w:val="22"/>
          <w:szCs w:val="22"/>
        </w:rPr>
        <w:t xml:space="preserve"> </w:t>
      </w:r>
      <w:r w:rsidR="00F574D0" w:rsidRPr="008C1BE9">
        <w:rPr>
          <w:bCs/>
          <w:sz w:val="22"/>
          <w:szCs w:val="22"/>
        </w:rPr>
        <w:t>…………………………………………………</w:t>
      </w:r>
    </w:p>
    <w:p w14:paraId="7F39D87B" w14:textId="77777777" w:rsidR="000C3C9B" w:rsidRPr="008C1BE9" w:rsidRDefault="000C3C9B" w:rsidP="000C3C9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C1BE9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8C1BE9">
        <w:rPr>
          <w:b/>
          <w:sz w:val="22"/>
          <w:szCs w:val="22"/>
        </w:rPr>
        <w:t xml:space="preserve"> TAK/NIE</w:t>
      </w:r>
    </w:p>
    <w:p w14:paraId="6932D2BA" w14:textId="3D987FA6" w:rsidR="000C3C9B" w:rsidRPr="008C1BE9" w:rsidRDefault="000C3C9B" w:rsidP="000C3C9B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8C1BE9">
        <w:rPr>
          <w:b/>
          <w:sz w:val="22"/>
          <w:szCs w:val="22"/>
        </w:rPr>
        <w:t xml:space="preserve">Termin płatności: </w:t>
      </w:r>
      <w:r w:rsidRPr="008C1BE9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DCB2713" w14:textId="77777777" w:rsidR="000C3C9B" w:rsidRPr="008C1BE9" w:rsidRDefault="000C3C9B" w:rsidP="000C3C9B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5A6E742" w14:textId="345974F5" w:rsidR="000C3C9B" w:rsidRPr="008C1BE9" w:rsidRDefault="000C3C9B" w:rsidP="000C3C9B">
      <w:pPr>
        <w:jc w:val="both"/>
        <w:rPr>
          <w:i/>
          <w:iCs/>
          <w:sz w:val="22"/>
          <w:szCs w:val="22"/>
        </w:rPr>
      </w:pPr>
      <w:r w:rsidRPr="008C1BE9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8C1BE9">
        <w:rPr>
          <w:b/>
          <w:bCs/>
          <w:i/>
          <w:iCs/>
          <w:sz w:val="22"/>
          <w:szCs w:val="22"/>
        </w:rPr>
        <w:t xml:space="preserve">na </w:t>
      </w:r>
      <w:r w:rsidR="000572A9" w:rsidRPr="008C1BE9">
        <w:rPr>
          <w:b/>
          <w:bCs/>
          <w:i/>
          <w:iCs/>
          <w:sz w:val="22"/>
          <w:szCs w:val="22"/>
        </w:rPr>
        <w:t>zestawy komputerów stacjonarnych</w:t>
      </w:r>
      <w:r w:rsidRPr="008C1BE9">
        <w:rPr>
          <w:b/>
          <w:bCs/>
          <w:i/>
          <w:iCs/>
          <w:sz w:val="22"/>
          <w:szCs w:val="22"/>
        </w:rPr>
        <w:t xml:space="preserve"> </w:t>
      </w:r>
      <w:r w:rsidRPr="008C1BE9">
        <w:rPr>
          <w:i/>
          <w:iCs/>
          <w:sz w:val="22"/>
          <w:szCs w:val="22"/>
        </w:rPr>
        <w:t>wchodząc</w:t>
      </w:r>
      <w:r w:rsidR="000572A9" w:rsidRPr="008C1BE9">
        <w:rPr>
          <w:i/>
          <w:iCs/>
          <w:sz w:val="22"/>
          <w:szCs w:val="22"/>
        </w:rPr>
        <w:t>ych</w:t>
      </w:r>
      <w:r w:rsidRPr="008C1BE9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7F02A344" w14:textId="77777777" w:rsidR="000C3C9B" w:rsidRPr="008C1BE9" w:rsidRDefault="000C3C9B" w:rsidP="000C3C9B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233E752B" w14:textId="77777777" w:rsidR="000C3C9B" w:rsidRPr="008C1BE9" w:rsidRDefault="000C3C9B" w:rsidP="000C3C9B">
      <w:pPr>
        <w:jc w:val="both"/>
        <w:rPr>
          <w:sz w:val="22"/>
          <w:szCs w:val="22"/>
        </w:rPr>
      </w:pPr>
    </w:p>
    <w:p w14:paraId="2E21CA10" w14:textId="77777777" w:rsidR="000C3C9B" w:rsidRPr="008C1BE9" w:rsidRDefault="000C3C9B" w:rsidP="000C3C9B">
      <w:pPr>
        <w:rPr>
          <w:b/>
          <w:sz w:val="22"/>
          <w:szCs w:val="22"/>
          <w:u w:val="single"/>
        </w:rPr>
      </w:pPr>
      <w:r w:rsidRPr="008C1BE9">
        <w:rPr>
          <w:sz w:val="22"/>
          <w:szCs w:val="22"/>
        </w:rPr>
        <w:br w:type="page"/>
      </w:r>
      <w:r w:rsidRPr="008C1BE9">
        <w:rPr>
          <w:b/>
          <w:sz w:val="22"/>
          <w:szCs w:val="22"/>
          <w:u w:val="single"/>
        </w:rPr>
        <w:lastRenderedPageBreak/>
        <w:t>Jednocześnie oświadczamy, że:</w:t>
      </w:r>
    </w:p>
    <w:p w14:paraId="6151A0AD" w14:textId="77777777" w:rsidR="000C3C9B" w:rsidRPr="008C1BE9" w:rsidRDefault="000C3C9B" w:rsidP="000C3C9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C1BE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38DF706" w14:textId="77777777" w:rsidR="000C3C9B" w:rsidRPr="008C1BE9" w:rsidRDefault="000C3C9B" w:rsidP="000C3C9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C1BE9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C1BE9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C1BE9">
        <w:rPr>
          <w:color w:val="000000"/>
          <w:sz w:val="22"/>
          <w:szCs w:val="22"/>
        </w:rPr>
        <w:t xml:space="preserve"> i nie wnosimy do nich żadnych zastrzeżeń.</w:t>
      </w:r>
    </w:p>
    <w:p w14:paraId="72426C26" w14:textId="6705E005" w:rsidR="009D6FE3" w:rsidRPr="006E49D3" w:rsidRDefault="009D6FE3" w:rsidP="006E49D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C1BE9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8C1BE9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8C1BE9">
        <w:rPr>
          <w:sz w:val="22"/>
          <w:szCs w:val="22"/>
        </w:rPr>
        <w:t>późn</w:t>
      </w:r>
      <w:proofErr w:type="spellEnd"/>
      <w:r w:rsidRPr="008C1BE9">
        <w:rPr>
          <w:sz w:val="22"/>
          <w:szCs w:val="22"/>
        </w:rPr>
        <w:t xml:space="preserve">. zm.) </w:t>
      </w:r>
      <w:r w:rsidRPr="008C1BE9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8C1BE9">
        <w:rPr>
          <w:b/>
          <w:color w:val="000000"/>
          <w:sz w:val="22"/>
          <w:szCs w:val="22"/>
          <w:lang w:eastAsia="ar-SA"/>
        </w:rPr>
        <w:t xml:space="preserve">na stacjonarne zestawy komputerowe </w:t>
      </w:r>
      <w:r w:rsidRPr="008C1BE9">
        <w:rPr>
          <w:sz w:val="22"/>
          <w:szCs w:val="22"/>
        </w:rPr>
        <w:t xml:space="preserve">w zakresie objętym zwolnieniem – zgodnie z art. 83 ust. 1 pkt 26 przywołanej ustawy. </w:t>
      </w:r>
      <w:r w:rsidRPr="006E49D3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6E49D3">
        <w:rPr>
          <w:b/>
          <w:bCs/>
          <w:color w:val="000000"/>
          <w:sz w:val="22"/>
          <w:szCs w:val="22"/>
          <w:lang w:eastAsia="ar-SA"/>
        </w:rPr>
        <w:t>stacjonarne</w:t>
      </w:r>
      <w:r w:rsidRPr="006E49D3">
        <w:rPr>
          <w:color w:val="000000"/>
          <w:sz w:val="22"/>
          <w:szCs w:val="22"/>
          <w:lang w:eastAsia="ar-SA"/>
        </w:rPr>
        <w:t xml:space="preserve"> </w:t>
      </w:r>
      <w:r w:rsidRPr="006E49D3">
        <w:rPr>
          <w:b/>
          <w:color w:val="000000"/>
          <w:sz w:val="22"/>
          <w:szCs w:val="22"/>
          <w:lang w:eastAsia="ar-SA"/>
        </w:rPr>
        <w:t xml:space="preserve">zestawy komputerowe </w:t>
      </w:r>
      <w:r w:rsidRPr="006E49D3">
        <w:rPr>
          <w:b/>
          <w:color w:val="000000"/>
          <w:sz w:val="22"/>
          <w:szCs w:val="22"/>
          <w:lang w:eastAsia="ar-SA"/>
        </w:rPr>
        <w:br/>
      </w:r>
      <w:r w:rsidRPr="006E49D3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6E49D3">
        <w:rPr>
          <w:bCs/>
          <w:i/>
          <w:iCs/>
          <w:sz w:val="22"/>
          <w:szCs w:val="22"/>
        </w:rPr>
        <w:t>stawą</w:t>
      </w:r>
      <w:r w:rsidRPr="006E49D3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6E49D3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6E49D3">
        <w:rPr>
          <w:sz w:val="22"/>
          <w:szCs w:val="22"/>
        </w:rPr>
        <w:t>późn</w:t>
      </w:r>
      <w:proofErr w:type="spellEnd"/>
      <w:r w:rsidRPr="006E49D3">
        <w:rPr>
          <w:sz w:val="22"/>
          <w:szCs w:val="22"/>
        </w:rPr>
        <w:t>. zm.)</w:t>
      </w:r>
    </w:p>
    <w:p w14:paraId="484A636B" w14:textId="77777777" w:rsidR="000C3C9B" w:rsidRPr="008C1BE9" w:rsidRDefault="000C3C9B" w:rsidP="000C3C9B">
      <w:pPr>
        <w:numPr>
          <w:ilvl w:val="0"/>
          <w:numId w:val="1"/>
        </w:numPr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8D4C939" w14:textId="77777777" w:rsidR="000C3C9B" w:rsidRPr="008C1BE9" w:rsidRDefault="000C3C9B" w:rsidP="000C3C9B">
      <w:pPr>
        <w:ind w:left="360"/>
        <w:jc w:val="both"/>
        <w:rPr>
          <w:i/>
          <w:sz w:val="22"/>
          <w:szCs w:val="22"/>
        </w:rPr>
      </w:pPr>
      <w:r w:rsidRPr="008C1BE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638893E" w14:textId="77777777" w:rsidR="000C3C9B" w:rsidRPr="008C1BE9" w:rsidRDefault="000C3C9B" w:rsidP="000C3C9B">
      <w:pPr>
        <w:ind w:left="360"/>
        <w:jc w:val="both"/>
        <w:rPr>
          <w:i/>
          <w:sz w:val="22"/>
          <w:szCs w:val="22"/>
        </w:rPr>
      </w:pPr>
      <w:r w:rsidRPr="008C1BE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F5DAD5" w14:textId="77777777" w:rsidR="000C3C9B" w:rsidRPr="008C1BE9" w:rsidRDefault="000C3C9B" w:rsidP="000C3C9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C1BE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C3C9B" w:rsidRPr="008C1BE9" w14:paraId="608D94AF" w14:textId="77777777" w:rsidTr="0025377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8BF8C" w14:textId="77777777" w:rsidR="000C3C9B" w:rsidRPr="008C1BE9" w:rsidRDefault="000C3C9B" w:rsidP="0025377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1BE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9311B" w14:textId="77777777" w:rsidR="000C3C9B" w:rsidRPr="008C1BE9" w:rsidRDefault="000C3C9B" w:rsidP="0025377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1BE9">
              <w:rPr>
                <w:sz w:val="22"/>
                <w:szCs w:val="22"/>
              </w:rPr>
              <w:t xml:space="preserve">Opis części zamówienia, którą wykonawca </w:t>
            </w:r>
          </w:p>
          <w:p w14:paraId="321DC216" w14:textId="77777777" w:rsidR="000C3C9B" w:rsidRPr="008C1BE9" w:rsidRDefault="000C3C9B" w:rsidP="0025377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1BE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B8156" w14:textId="77777777" w:rsidR="000C3C9B" w:rsidRPr="008C1BE9" w:rsidRDefault="000C3C9B" w:rsidP="0025377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1BE9">
              <w:rPr>
                <w:sz w:val="22"/>
                <w:szCs w:val="22"/>
              </w:rPr>
              <w:t>Nazwa podwykonawcy</w:t>
            </w:r>
            <w:r w:rsidRPr="008C1BE9">
              <w:rPr>
                <w:sz w:val="22"/>
                <w:szCs w:val="22"/>
              </w:rPr>
              <w:br/>
              <w:t>(o ile jest znana)</w:t>
            </w:r>
          </w:p>
        </w:tc>
      </w:tr>
      <w:tr w:rsidR="000C3C9B" w:rsidRPr="008C1BE9" w14:paraId="54D0FA46" w14:textId="77777777" w:rsidTr="0025377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DF29D" w14:textId="77777777" w:rsidR="000C3C9B" w:rsidRPr="008C1BE9" w:rsidRDefault="000C3C9B" w:rsidP="0025377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1403D" w14:textId="77777777" w:rsidR="000C3C9B" w:rsidRPr="008C1BE9" w:rsidRDefault="000C3C9B" w:rsidP="0025377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A1769" w14:textId="77777777" w:rsidR="000C3C9B" w:rsidRPr="008C1BE9" w:rsidRDefault="000C3C9B" w:rsidP="0025377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C3C9B" w:rsidRPr="008C1BE9" w14:paraId="6349A20E" w14:textId="77777777" w:rsidTr="0025377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E352E" w14:textId="77777777" w:rsidR="000C3C9B" w:rsidRPr="008C1BE9" w:rsidRDefault="000C3C9B" w:rsidP="0025377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B192D" w14:textId="77777777" w:rsidR="000C3C9B" w:rsidRPr="008C1BE9" w:rsidRDefault="000C3C9B" w:rsidP="0025377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1A9BD" w14:textId="77777777" w:rsidR="000C3C9B" w:rsidRPr="008C1BE9" w:rsidRDefault="000C3C9B" w:rsidP="0025377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ADAF098" w14:textId="77777777" w:rsidR="000C3C9B" w:rsidRPr="008C1BE9" w:rsidRDefault="000C3C9B" w:rsidP="000C3C9B">
      <w:pPr>
        <w:numPr>
          <w:ilvl w:val="0"/>
          <w:numId w:val="1"/>
        </w:numPr>
        <w:jc w:val="both"/>
        <w:rPr>
          <w:sz w:val="22"/>
          <w:szCs w:val="22"/>
        </w:rPr>
      </w:pPr>
      <w:r w:rsidRPr="008C1BE9">
        <w:rPr>
          <w:sz w:val="22"/>
          <w:szCs w:val="22"/>
        </w:rPr>
        <w:t>Upoważnionymi do reprezentowania naszej firmy są następujące osoby:</w:t>
      </w:r>
    </w:p>
    <w:p w14:paraId="05AA4FEA" w14:textId="31EEE049" w:rsidR="000C3C9B" w:rsidRPr="008C1BE9" w:rsidRDefault="000C3C9B" w:rsidP="008C1BE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C1BE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</w:p>
    <w:p w14:paraId="34996AD4" w14:textId="36B6A034" w:rsidR="000C3C9B" w:rsidRPr="008C1BE9" w:rsidRDefault="000C3C9B" w:rsidP="006E49D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C1BE9">
        <w:rPr>
          <w:sz w:val="22"/>
          <w:szCs w:val="22"/>
        </w:rPr>
        <w:tab/>
      </w:r>
      <w:r w:rsidRPr="008C1BE9">
        <w:rPr>
          <w:sz w:val="22"/>
          <w:szCs w:val="22"/>
        </w:rPr>
        <w:tab/>
        <w:t xml:space="preserve"> </w:t>
      </w:r>
    </w:p>
    <w:p w14:paraId="3F6AC4C8" w14:textId="074E7B4B" w:rsidR="000C3C9B" w:rsidRPr="008C1BE9" w:rsidRDefault="000C3C9B" w:rsidP="008C1BE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C1BE9">
        <w:rPr>
          <w:sz w:val="22"/>
          <w:szCs w:val="22"/>
        </w:rPr>
        <w:tab/>
      </w:r>
      <w:r w:rsidRPr="008C1BE9">
        <w:rPr>
          <w:sz w:val="22"/>
          <w:szCs w:val="22"/>
        </w:rPr>
        <w:tab/>
        <w:t xml:space="preserve"> </w:t>
      </w:r>
    </w:p>
    <w:p w14:paraId="7E0C1148" w14:textId="77777777" w:rsidR="000C3C9B" w:rsidRPr="008C1BE9" w:rsidRDefault="000C3C9B" w:rsidP="000C3C9B">
      <w:pPr>
        <w:numPr>
          <w:ilvl w:val="0"/>
          <w:numId w:val="1"/>
        </w:numPr>
        <w:jc w:val="both"/>
        <w:rPr>
          <w:sz w:val="22"/>
          <w:szCs w:val="22"/>
        </w:rPr>
      </w:pPr>
      <w:r w:rsidRPr="008C1BE9">
        <w:rPr>
          <w:sz w:val="22"/>
          <w:szCs w:val="22"/>
        </w:rPr>
        <w:t>upoważnienie dla powyżej wskazanych osób wynika z następującego (</w:t>
      </w:r>
      <w:proofErr w:type="spellStart"/>
      <w:r w:rsidRPr="008C1BE9">
        <w:rPr>
          <w:sz w:val="22"/>
          <w:szCs w:val="22"/>
        </w:rPr>
        <w:t>ych</w:t>
      </w:r>
      <w:proofErr w:type="spellEnd"/>
      <w:r w:rsidRPr="008C1BE9">
        <w:rPr>
          <w:sz w:val="22"/>
          <w:szCs w:val="22"/>
        </w:rPr>
        <w:t>) dokumentu(ów)</w:t>
      </w:r>
    </w:p>
    <w:p w14:paraId="2FFFF530" w14:textId="77777777" w:rsidR="000C3C9B" w:rsidRPr="008C1BE9" w:rsidRDefault="000C3C9B" w:rsidP="000C3C9B">
      <w:pPr>
        <w:jc w:val="both"/>
        <w:rPr>
          <w:sz w:val="22"/>
          <w:szCs w:val="22"/>
        </w:rPr>
      </w:pPr>
      <w:r w:rsidRPr="008C1BE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96DF9FF" w14:textId="77777777" w:rsidR="000C3C9B" w:rsidRPr="008C1BE9" w:rsidRDefault="000C3C9B" w:rsidP="000C3C9B">
      <w:pPr>
        <w:numPr>
          <w:ilvl w:val="0"/>
          <w:numId w:val="1"/>
        </w:numPr>
        <w:jc w:val="both"/>
        <w:rPr>
          <w:sz w:val="22"/>
          <w:szCs w:val="22"/>
        </w:rPr>
      </w:pPr>
      <w:r w:rsidRPr="008C1BE9">
        <w:rPr>
          <w:sz w:val="22"/>
          <w:szCs w:val="22"/>
        </w:rPr>
        <w:t>załącznikami do niniejszej oferty są:</w:t>
      </w:r>
    </w:p>
    <w:p w14:paraId="5B1C7105" w14:textId="77777777" w:rsidR="000C3C9B" w:rsidRPr="008C1BE9" w:rsidRDefault="000C3C9B" w:rsidP="000C3C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C1BE9">
        <w:rPr>
          <w:sz w:val="22"/>
          <w:szCs w:val="22"/>
        </w:rPr>
        <w:t>………………………………………………………………………………………….</w:t>
      </w:r>
    </w:p>
    <w:p w14:paraId="4CB37F83" w14:textId="67DFCCED" w:rsidR="000C3C9B" w:rsidRPr="008C1BE9" w:rsidRDefault="000C3C9B" w:rsidP="008C1BE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C1BE9">
        <w:rPr>
          <w:sz w:val="22"/>
          <w:szCs w:val="22"/>
        </w:rPr>
        <w:t>……………………………………………..……………………………………………</w:t>
      </w:r>
    </w:p>
    <w:p w14:paraId="1F549B00" w14:textId="1A3559FC" w:rsidR="00FE545C" w:rsidRPr="006E49D3" w:rsidRDefault="000C3C9B" w:rsidP="006E49D3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6E49D3">
        <w:rPr>
          <w:b/>
          <w:color w:val="FF0000"/>
          <w:sz w:val="20"/>
          <w:szCs w:val="20"/>
          <w:lang w:eastAsia="zh-CN"/>
        </w:rPr>
        <w:t>Oświadczenie należy złożyć, z zachowaniem postaci elektronicznej i podpisa</w:t>
      </w:r>
      <w:r w:rsidR="006E49D3">
        <w:rPr>
          <w:b/>
          <w:color w:val="FF0000"/>
          <w:sz w:val="20"/>
          <w:szCs w:val="20"/>
          <w:lang w:eastAsia="zh-CN"/>
        </w:rPr>
        <w:t>ć</w:t>
      </w:r>
      <w:r w:rsidRPr="006E49D3">
        <w:rPr>
          <w:b/>
          <w:color w:val="FF0000"/>
          <w:sz w:val="20"/>
          <w:szCs w:val="20"/>
          <w:lang w:eastAsia="zh-CN"/>
        </w:rPr>
        <w:t xml:space="preserve"> kwalifikowanym podpisem elektronicznym</w:t>
      </w:r>
      <w:r w:rsidRPr="006E49D3">
        <w:rPr>
          <w:color w:val="FF0000"/>
          <w:sz w:val="20"/>
          <w:szCs w:val="20"/>
          <w:lang w:eastAsia="zh-CN"/>
        </w:rPr>
        <w:t>.</w:t>
      </w:r>
    </w:p>
    <w:sectPr w:rsidR="00FE545C" w:rsidRPr="006E49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3E462" w14:textId="77777777" w:rsidR="003C1FD5" w:rsidRDefault="003C1FD5">
      <w:r>
        <w:separator/>
      </w:r>
    </w:p>
  </w:endnote>
  <w:endnote w:type="continuationSeparator" w:id="0">
    <w:p w14:paraId="0F6E770C" w14:textId="77777777" w:rsidR="003C1FD5" w:rsidRDefault="003C1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0239A" w14:textId="77777777" w:rsidR="000C5A7B" w:rsidRDefault="000C5A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EA7C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FDBC7" w14:textId="77777777" w:rsidR="000C5A7B" w:rsidRDefault="000C5A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E8D80" w14:textId="77777777" w:rsidR="003C1FD5" w:rsidRDefault="003C1FD5">
      <w:r>
        <w:separator/>
      </w:r>
    </w:p>
  </w:footnote>
  <w:footnote w:type="continuationSeparator" w:id="0">
    <w:p w14:paraId="3638F076" w14:textId="77777777" w:rsidR="003C1FD5" w:rsidRDefault="003C1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F11ED" w14:textId="77777777" w:rsidR="000C5A7B" w:rsidRDefault="000C5A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874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021FD4AB" w14:textId="08C2A60C" w:rsidR="000C3D87" w:rsidRDefault="004B512B" w:rsidP="000C3D87">
    <w:pPr>
      <w:pStyle w:val="Nagwek"/>
      <w:rPr>
        <w:noProof/>
      </w:rPr>
    </w:pPr>
    <w:r>
      <w:rPr>
        <w:noProof/>
      </w:rPr>
      <w:pict w14:anchorId="329B30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1A2E556D" w14:textId="77777777" w:rsidR="000C3D87" w:rsidRPr="00BA3C18" w:rsidRDefault="000C3D87" w:rsidP="000C3D87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14:paraId="61407D9D" w14:textId="77777777" w:rsidR="000C3D87" w:rsidRDefault="000C3D87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24C6C" w14:textId="77777777" w:rsidR="000C5A7B" w:rsidRDefault="000C5A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85DE7"/>
    <w:multiLevelType w:val="hybridMultilevel"/>
    <w:tmpl w:val="78643AF0"/>
    <w:lvl w:ilvl="0" w:tplc="82A6B710">
      <w:start w:val="1"/>
      <w:numFmt w:val="lowerLetter"/>
      <w:lvlText w:val="%1)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226CEC"/>
    <w:multiLevelType w:val="hybridMultilevel"/>
    <w:tmpl w:val="CA60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C65D9B"/>
    <w:multiLevelType w:val="hybridMultilevel"/>
    <w:tmpl w:val="1B04C1F4"/>
    <w:lvl w:ilvl="0" w:tplc="D7A0CC8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DB1261"/>
    <w:multiLevelType w:val="hybridMultilevel"/>
    <w:tmpl w:val="7FDCAF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1960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70235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1470775">
    <w:abstractNumId w:val="1"/>
  </w:num>
  <w:num w:numId="4" w16cid:durableId="1622110051">
    <w:abstractNumId w:val="5"/>
  </w:num>
  <w:num w:numId="5" w16cid:durableId="1370255798">
    <w:abstractNumId w:val="7"/>
  </w:num>
  <w:num w:numId="6" w16cid:durableId="433743647">
    <w:abstractNumId w:val="3"/>
  </w:num>
  <w:num w:numId="7" w16cid:durableId="1465351491">
    <w:abstractNumId w:val="0"/>
  </w:num>
  <w:num w:numId="8" w16cid:durableId="13822934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FD5"/>
    <w:rsid w:val="00012286"/>
    <w:rsid w:val="000572A9"/>
    <w:rsid w:val="000704FC"/>
    <w:rsid w:val="00071CCC"/>
    <w:rsid w:val="000B731D"/>
    <w:rsid w:val="000C3C9B"/>
    <w:rsid w:val="000C3D87"/>
    <w:rsid w:val="000C5A7B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1FD5"/>
    <w:rsid w:val="004B512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49D3"/>
    <w:rsid w:val="00760C01"/>
    <w:rsid w:val="007748F0"/>
    <w:rsid w:val="007A4321"/>
    <w:rsid w:val="00833933"/>
    <w:rsid w:val="00853083"/>
    <w:rsid w:val="008B2F0C"/>
    <w:rsid w:val="008B4928"/>
    <w:rsid w:val="008C1BE9"/>
    <w:rsid w:val="008D2AB8"/>
    <w:rsid w:val="008F1C66"/>
    <w:rsid w:val="00970FE4"/>
    <w:rsid w:val="009A394F"/>
    <w:rsid w:val="009D6FE3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03B4"/>
    <w:rsid w:val="00DC1500"/>
    <w:rsid w:val="00E44371"/>
    <w:rsid w:val="00E949B0"/>
    <w:rsid w:val="00EC0BEA"/>
    <w:rsid w:val="00F00591"/>
    <w:rsid w:val="00F51688"/>
    <w:rsid w:val="00F53146"/>
    <w:rsid w:val="00F574D0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00F961A6"/>
  <w15:chartTrackingRefBased/>
  <w15:docId w15:val="{B305CBF0-5C7D-4F1D-887E-2A03C94A3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0C3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5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757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8</cp:revision>
  <cp:lastPrinted>1899-12-31T23:00:00Z</cp:lastPrinted>
  <dcterms:created xsi:type="dcterms:W3CDTF">2023-07-25T07:51:00Z</dcterms:created>
  <dcterms:modified xsi:type="dcterms:W3CDTF">2023-07-25T07:56:00Z</dcterms:modified>
</cp:coreProperties>
</file>