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5947046F" w:rsidR="008D2AB8" w:rsidRPr="00524B40" w:rsidRDefault="008D2AB8" w:rsidP="00FA5871">
      <w:pPr>
        <w:widowControl w:val="0"/>
        <w:ind w:right="1"/>
        <w:jc w:val="both"/>
      </w:pPr>
      <w:r w:rsidRPr="00524B40">
        <w:t xml:space="preserve">Przystępując do postępowania o udzielenie zamówienia publicznego, którego przedmiotem jest </w:t>
      </w:r>
      <w:r w:rsidR="004E3322" w:rsidRPr="004E3322">
        <w:rPr>
          <w:b/>
        </w:rPr>
        <w:t>Dostawa materiałów eksploatacyjnych do druku 3D w technologii FDM dla CSS - KC-zp.272-390/23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0C2EBBF4" w14:textId="4C3AC576" w:rsidR="008D2AB8" w:rsidRDefault="008D2AB8" w:rsidP="00FA5871">
      <w:pPr>
        <w:widowControl w:val="0"/>
        <w:ind w:right="1"/>
        <w:jc w:val="both"/>
        <w:rPr>
          <w:b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1899"/>
        <w:gridCol w:w="1843"/>
        <w:gridCol w:w="992"/>
        <w:gridCol w:w="1134"/>
        <w:gridCol w:w="992"/>
        <w:gridCol w:w="993"/>
        <w:gridCol w:w="1558"/>
      </w:tblGrid>
      <w:tr w:rsidR="004E3322" w:rsidRPr="004E3322" w14:paraId="542A256D" w14:textId="77777777" w:rsidTr="004E3322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B7D9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F207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Nazwa elementu</w:t>
            </w:r>
          </w:p>
          <w:p w14:paraId="783E529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4773B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Producent/model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EC16B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Liczba szt.</w:t>
            </w:r>
          </w:p>
          <w:p w14:paraId="399ED514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1246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bCs/>
                <w:sz w:val="22"/>
              </w:rPr>
              <w:t xml:space="preserve">Cena jednostkowa netto </w:t>
            </w:r>
            <w:r w:rsidRPr="004E3322">
              <w:rPr>
                <w:b/>
                <w:sz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D6BFD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Wartość netto</w:t>
            </w:r>
          </w:p>
          <w:p w14:paraId="27E49F14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B797C3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VAT</w:t>
            </w:r>
          </w:p>
          <w:p w14:paraId="0645D0F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[%]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F0F6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 xml:space="preserve">Wartość brutto </w:t>
            </w:r>
          </w:p>
          <w:p w14:paraId="22AF345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[PLN]</w:t>
            </w:r>
          </w:p>
          <w:p w14:paraId="3678D25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 xml:space="preserve"> (z doliczonym </w:t>
            </w:r>
            <w:r w:rsidRPr="004E3322">
              <w:rPr>
                <w:b/>
                <w:bCs/>
                <w:sz w:val="22"/>
              </w:rPr>
              <w:t>VAT)</w:t>
            </w:r>
          </w:p>
        </w:tc>
      </w:tr>
      <w:tr w:rsidR="004E3322" w:rsidRPr="004E3322" w14:paraId="36633EEE" w14:textId="77777777" w:rsidTr="004E3322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AADE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F231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1A94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18020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129C56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4684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07DB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7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4029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8</w:t>
            </w:r>
          </w:p>
        </w:tc>
      </w:tr>
      <w:tr w:rsidR="004E3322" w:rsidRPr="004E3322" w14:paraId="21AFB011" w14:textId="77777777" w:rsidTr="004E3322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20A9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D7D20" w14:textId="3226DB61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 xml:space="preserve">filament PLA o średnicy 1,75 mm kolor: </w:t>
            </w:r>
            <w:r w:rsidRPr="004E3322">
              <w:rPr>
                <w:b/>
                <w:color w:val="000000" w:themeColor="text1"/>
                <w:sz w:val="22"/>
              </w:rPr>
              <w:t>czarny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623E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BD7EB" w14:textId="325C91A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5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7100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F15E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A89A6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77C7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  <w:p w14:paraId="4FAFADE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14529F4E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24FA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B6541E" w14:textId="0D716BF2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 xml:space="preserve">filament PLA o średnicy 1,75 mm kolor: </w:t>
            </w:r>
            <w:r w:rsidRPr="004E3322">
              <w:rPr>
                <w:b/>
                <w:color w:val="000000" w:themeColor="text1"/>
                <w:sz w:val="22"/>
              </w:rPr>
              <w:t>onyx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5E163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44850" w14:textId="6074B24D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70B7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0AB5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9851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3997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026DD80B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B6349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0CB371" w14:textId="0E66891F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 xml:space="preserve">filament PLA o średnicy 1,75 mm kolor: </w:t>
            </w:r>
            <w:r w:rsidRPr="004E3322">
              <w:rPr>
                <w:b/>
                <w:color w:val="000000" w:themeColor="text1"/>
                <w:sz w:val="22"/>
              </w:rPr>
              <w:t>vertigo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4CB21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5822FA" w14:textId="5FC3892F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27A68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5EBA5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FEEF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FD653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0B644B02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05BFB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89F48" w14:textId="6007E4D0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 xml:space="preserve">filament PLA o średnicy 1,75 mm kolor: </w:t>
            </w:r>
            <w:r w:rsidRPr="004E3322">
              <w:rPr>
                <w:b/>
                <w:color w:val="000000" w:themeColor="text1"/>
                <w:sz w:val="22"/>
              </w:rPr>
              <w:t>biały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2368C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81335" w14:textId="4366FFBD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859B78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9FB73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02EB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DD8D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0BCC7080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E473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A721D" w14:textId="77777777" w:rsidR="004E3322" w:rsidRPr="004E3322" w:rsidRDefault="004E3322" w:rsidP="004E3322">
            <w:pPr>
              <w:jc w:val="both"/>
              <w:rPr>
                <w:color w:val="000000" w:themeColor="text1"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 xml:space="preserve">filament PLA o średnicy 1,75 mm kolor: </w:t>
            </w:r>
            <w:r w:rsidRPr="004E3322">
              <w:rPr>
                <w:b/>
                <w:color w:val="000000" w:themeColor="text1"/>
                <w:sz w:val="22"/>
              </w:rPr>
              <w:t>szary</w:t>
            </w:r>
          </w:p>
          <w:p w14:paraId="501F11B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F7D30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69D51" w14:textId="01588DFC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ADD8A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C9F23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1C4D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9AF7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250EC67D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487F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lastRenderedPageBreak/>
              <w:t>6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FC6D2" w14:textId="53A4E97C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 xml:space="preserve">filament PLA o średnicy 1,75 mm kolor: </w:t>
            </w:r>
            <w:r w:rsidR="00E965E7">
              <w:rPr>
                <w:b/>
                <w:color w:val="000000" w:themeColor="text1"/>
                <w:sz w:val="22"/>
              </w:rPr>
              <w:t>dowolny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DB4ED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B6A63" w14:textId="3ADBCD33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7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DD363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615E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2253D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B808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2F624E56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CFEB87" w14:textId="7E8FF5E0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B8052" w14:textId="27BD1966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 xml:space="preserve">filament PLA o średnicy 2,85 mm kolor: </w:t>
            </w:r>
            <w:r w:rsidR="00E965E7">
              <w:rPr>
                <w:b/>
                <w:color w:val="000000" w:themeColor="text1"/>
                <w:sz w:val="22"/>
              </w:rPr>
              <w:t>dowolny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6A16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9ED0B" w14:textId="616AC473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10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77A9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5CFA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C6F1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DD5DD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0DC5A6E8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23EBB" w14:textId="73D88C48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8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FD7847" w14:textId="082175DD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 xml:space="preserve">filament ABS o średnicy 1,75 mm, klasa min. CP450, kolor: </w:t>
            </w:r>
            <w:r w:rsidRPr="004E3322">
              <w:rPr>
                <w:b/>
                <w:color w:val="000000" w:themeColor="text1"/>
                <w:sz w:val="22"/>
              </w:rPr>
              <w:t>czarny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FC2EA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6CE54" w14:textId="393A0333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64A8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6F27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619B8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73B2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603DD2F1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1CA6F2" w14:textId="558A9460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9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D8E72" w14:textId="40C198A1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 xml:space="preserve">filament ABS o średnicy 1,75 mm, kolor: </w:t>
            </w:r>
            <w:r w:rsidRPr="004E3322">
              <w:rPr>
                <w:b/>
                <w:color w:val="000000" w:themeColor="text1"/>
                <w:sz w:val="22"/>
              </w:rPr>
              <w:t>żółty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E810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F9E787" w14:textId="702083B1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340008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F21284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D231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F86B6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140EFEE2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B6FA1" w14:textId="6526B138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10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64BAE" w14:textId="0699080F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 xml:space="preserve">filament PETG o średnicy 1,75 mm, kolor: </w:t>
            </w:r>
            <w:r w:rsidRPr="004E3322">
              <w:rPr>
                <w:b/>
                <w:color w:val="000000" w:themeColor="text1"/>
                <w:sz w:val="22"/>
              </w:rPr>
              <w:t>transparentny czerwony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22408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8D2E3C" w14:textId="360F70C0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3379C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D3BA2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97BE8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331E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38D801D1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7B2453" w14:textId="25778B74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11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2D47AB" w14:textId="7D979D16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 xml:space="preserve">filament PETG o średnicy 1,75 mm, kolor: </w:t>
            </w:r>
            <w:r w:rsidRPr="004E3322">
              <w:rPr>
                <w:b/>
                <w:color w:val="000000" w:themeColor="text1"/>
                <w:sz w:val="22"/>
              </w:rPr>
              <w:t>czarny z drobinami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23117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629BE2" w14:textId="7608F39A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03309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6C556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4C82D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5040F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42C1BA6E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4D363A" w14:textId="50462511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12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631AC" w14:textId="7A924087" w:rsidR="004E3322" w:rsidRPr="004E3322" w:rsidRDefault="004E3322" w:rsidP="004E3322">
            <w:pPr>
              <w:jc w:val="both"/>
              <w:rPr>
                <w:b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 xml:space="preserve">filament PETG o średnicy 1,75 mm, kolor: </w:t>
            </w:r>
            <w:r w:rsidRPr="004E3322">
              <w:rPr>
                <w:b/>
                <w:color w:val="000000" w:themeColor="text1"/>
                <w:sz w:val="22"/>
              </w:rPr>
              <w:t>dowolny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4C953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4161A" w14:textId="67A43828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10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D097B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A4BF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1D4F8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4007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6B151DB9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BA440" w14:textId="24950179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13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89AB39" w14:textId="77777777" w:rsidR="004E3322" w:rsidRPr="004E3322" w:rsidRDefault="004E3322" w:rsidP="004E3322">
            <w:pPr>
              <w:rPr>
                <w:color w:val="000000" w:themeColor="text1"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>filament PA6 o średnicy 1,75 mm</w:t>
            </w:r>
          </w:p>
          <w:p w14:paraId="65791000" w14:textId="217A6EDE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>kolor:</w:t>
            </w:r>
            <w:r w:rsidRPr="004E3322">
              <w:rPr>
                <w:b/>
                <w:bCs/>
                <w:color w:val="000000" w:themeColor="text1"/>
                <w:sz w:val="22"/>
              </w:rPr>
              <w:t xml:space="preserve"> dowolny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7B9B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CD35C" w14:textId="31D07282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4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552A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0AF8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AA63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81D9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219D4D0B" w14:textId="77777777" w:rsidTr="004E3322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15E2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  <w:p w14:paraId="5AE61FF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RAZEM:</w:t>
            </w:r>
          </w:p>
          <w:p w14:paraId="49641A3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FB77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3EC64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A189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10800238" w14:textId="77777777" w:rsidTr="004E3322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811E4" w14:textId="0FBCD523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4E3322">
              <w:rPr>
                <w:b/>
                <w:iCs/>
                <w:sz w:val="22"/>
              </w:rPr>
              <w:t xml:space="preserve">Cena netto za całość zamówienia: ………………. </w:t>
            </w:r>
            <w:r w:rsidRPr="004E3322">
              <w:rPr>
                <w:b/>
              </w:rPr>
              <w:t>PLN</w:t>
            </w:r>
          </w:p>
          <w:p w14:paraId="2AA154B9" w14:textId="4FE9BF2D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4E3322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2A828A6F" w14:textId="1AB43E0A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4E3322">
              <w:rPr>
                <w:b/>
                <w:iCs/>
                <w:sz w:val="22"/>
              </w:rPr>
              <w:t>Cena brutto za całość zamówienia: ………………..</w:t>
            </w:r>
            <w:r w:rsidRPr="004E3322">
              <w:rPr>
                <w:b/>
              </w:rPr>
              <w:t xml:space="preserve"> PLN</w:t>
            </w:r>
          </w:p>
          <w:p w14:paraId="16BFD0A6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4E3322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0A3BF9C1" w14:textId="57B4249B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</w:rPr>
              <w:t>Powyższa cena zawiera podatek VAT w wysokości .......... % tj.…………………….PLN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90B9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EC60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08F8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</w:tbl>
    <w:p w14:paraId="05B62387" w14:textId="77777777" w:rsidR="004E3322" w:rsidRPr="00524B40" w:rsidRDefault="004E3322" w:rsidP="00FA5871">
      <w:pPr>
        <w:widowControl w:val="0"/>
        <w:ind w:right="1"/>
        <w:jc w:val="both"/>
        <w:rPr>
          <w:b/>
        </w:rPr>
      </w:pPr>
    </w:p>
    <w:p w14:paraId="665B4010" w14:textId="142F6DC1" w:rsidR="004E3322" w:rsidRPr="00524B40" w:rsidRDefault="004E3322" w:rsidP="004E3322">
      <w:pPr>
        <w:widowControl w:val="0"/>
        <w:ind w:right="1"/>
        <w:jc w:val="both"/>
        <w:rPr>
          <w:b/>
        </w:rPr>
      </w:pPr>
      <w:r w:rsidRPr="00524B40">
        <w:rPr>
          <w:b/>
        </w:rPr>
        <w:t xml:space="preserve">Termin realizacji umowy: </w:t>
      </w:r>
      <w:r w:rsidRPr="00524B40">
        <w:rPr>
          <w:bCs/>
        </w:rPr>
        <w:t>…………dni</w:t>
      </w:r>
      <w:r>
        <w:rPr>
          <w:bCs/>
        </w:rPr>
        <w:t xml:space="preserve"> roboczych</w:t>
      </w:r>
      <w:r w:rsidRPr="00524B40">
        <w:rPr>
          <w:bCs/>
        </w:rPr>
        <w:t xml:space="preserve"> od daty podpisania umowy</w:t>
      </w:r>
      <w:r>
        <w:rPr>
          <w:bCs/>
        </w:rPr>
        <w:t xml:space="preserve"> </w:t>
      </w:r>
      <w:r>
        <w:rPr>
          <w:b/>
          <w:color w:val="FF0000"/>
        </w:rPr>
        <w:t>/k</w:t>
      </w:r>
      <w:r w:rsidRPr="00524B40">
        <w:rPr>
          <w:b/>
          <w:color w:val="FF0000"/>
        </w:rPr>
        <w:t>ryterium oceny ofert</w:t>
      </w:r>
      <w:r>
        <w:rPr>
          <w:b/>
          <w:color w:val="FF0000"/>
        </w:rPr>
        <w:t>/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43B694" w14:textId="77777777" w:rsidR="008D2AB8" w:rsidRPr="00524B40" w:rsidRDefault="008D2AB8" w:rsidP="00FA5871">
      <w:pPr>
        <w:jc w:val="both"/>
        <w:rPr>
          <w:sz w:val="18"/>
          <w:szCs w:val="18"/>
        </w:rPr>
      </w:pPr>
    </w:p>
    <w:p w14:paraId="321A51E6" w14:textId="526206A5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148203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</w:t>
      </w:r>
      <w:r w:rsidRPr="00524B40">
        <w:rPr>
          <w:color w:val="000000"/>
          <w:sz w:val="22"/>
          <w:szCs w:val="22"/>
          <w:lang w:eastAsia="ar-SA"/>
        </w:rPr>
        <w:lastRenderedPageBreak/>
        <w:t xml:space="preserve">zgodnej z niniejszą ofertą, na warunkach określonych w Specyfikacji Warunków Zamówienia, w miejscu </w:t>
      </w:r>
      <w:r w:rsidR="004E3322">
        <w:rPr>
          <w:color w:val="000000"/>
          <w:sz w:val="22"/>
          <w:szCs w:val="22"/>
          <w:lang w:eastAsia="ar-SA"/>
        </w:rPr>
        <w:br/>
      </w:r>
      <w:r w:rsidRPr="00524B40">
        <w:rPr>
          <w:color w:val="000000"/>
          <w:sz w:val="22"/>
          <w:szCs w:val="22"/>
          <w:lang w:eastAsia="ar-SA"/>
        </w:rPr>
        <w:t>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5ACA0BB1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E3322">
        <w:rPr>
          <w:sz w:val="22"/>
          <w:szCs w:val="22"/>
        </w:rPr>
        <w:br/>
      </w:r>
      <w:r w:rsidRPr="00524B40">
        <w:rPr>
          <w:sz w:val="22"/>
          <w:szCs w:val="22"/>
        </w:rPr>
        <w:t xml:space="preserve">o udzielenie zamówienia publicznego w niniejszym postępowaniu.* * </w:t>
      </w:r>
    </w:p>
    <w:p w14:paraId="1B077528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(ych)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5D0CF754" w14:textId="471E166F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54FDE965" w14:textId="7B4A0141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4E3322">
      <w:headerReference w:type="default" r:id="rId8"/>
      <w:footerReference w:type="default" r:id="rId9"/>
      <w:pgSz w:w="11906" w:h="16838"/>
      <w:pgMar w:top="1418" w:right="56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516EF" w14:textId="77777777" w:rsidR="00A717DD" w:rsidRDefault="00A717DD">
      <w:r>
        <w:separator/>
      </w:r>
    </w:p>
  </w:endnote>
  <w:endnote w:type="continuationSeparator" w:id="0">
    <w:p w14:paraId="7AEA61E9" w14:textId="77777777" w:rsidR="00A717DD" w:rsidRDefault="00A71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85766" w14:textId="77777777" w:rsidR="00A717DD" w:rsidRDefault="00A717DD">
      <w:r>
        <w:separator/>
      </w:r>
    </w:p>
  </w:footnote>
  <w:footnote w:type="continuationSeparator" w:id="0">
    <w:p w14:paraId="25A65BE7" w14:textId="77777777" w:rsidR="00A717DD" w:rsidRDefault="00A71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228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41641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4690681">
    <w:abstractNumId w:val="1"/>
  </w:num>
  <w:num w:numId="4" w16cid:durableId="982079371">
    <w:abstractNumId w:val="4"/>
  </w:num>
  <w:num w:numId="5" w16cid:durableId="1358891970">
    <w:abstractNumId w:val="3"/>
  </w:num>
  <w:num w:numId="6" w16cid:durableId="1414820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6EC6"/>
    <w:rsid w:val="001801DD"/>
    <w:rsid w:val="001B35E1"/>
    <w:rsid w:val="001D4612"/>
    <w:rsid w:val="00207E98"/>
    <w:rsid w:val="002723B0"/>
    <w:rsid w:val="002F464C"/>
    <w:rsid w:val="0031442E"/>
    <w:rsid w:val="00315A4A"/>
    <w:rsid w:val="004514D1"/>
    <w:rsid w:val="004B7300"/>
    <w:rsid w:val="004C6753"/>
    <w:rsid w:val="004E3322"/>
    <w:rsid w:val="00524B40"/>
    <w:rsid w:val="00543892"/>
    <w:rsid w:val="00595C87"/>
    <w:rsid w:val="005D2C65"/>
    <w:rsid w:val="005E6D94"/>
    <w:rsid w:val="0063384F"/>
    <w:rsid w:val="00643C6F"/>
    <w:rsid w:val="00646202"/>
    <w:rsid w:val="0065290F"/>
    <w:rsid w:val="006815F6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793"/>
    <w:rsid w:val="009F5CE3"/>
    <w:rsid w:val="00A0022B"/>
    <w:rsid w:val="00A346FE"/>
    <w:rsid w:val="00A47B4D"/>
    <w:rsid w:val="00A717DD"/>
    <w:rsid w:val="00A83018"/>
    <w:rsid w:val="00B774DC"/>
    <w:rsid w:val="00BE5FCF"/>
    <w:rsid w:val="00C148A8"/>
    <w:rsid w:val="00C969A6"/>
    <w:rsid w:val="00CA7D36"/>
    <w:rsid w:val="00D24208"/>
    <w:rsid w:val="00D60C38"/>
    <w:rsid w:val="00D612B3"/>
    <w:rsid w:val="00D66893"/>
    <w:rsid w:val="00D71AE6"/>
    <w:rsid w:val="00D90ACB"/>
    <w:rsid w:val="00DC1500"/>
    <w:rsid w:val="00E44371"/>
    <w:rsid w:val="00E949B0"/>
    <w:rsid w:val="00E965E7"/>
    <w:rsid w:val="00EB697F"/>
    <w:rsid w:val="00EC0BEA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4C4F1-852F-442B-8E7D-9AB40B5B2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717</Words>
  <Characters>5283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Joanna Kraińska</cp:lastModifiedBy>
  <cp:revision>3</cp:revision>
  <cp:lastPrinted>2023-07-28T05:38:00Z</cp:lastPrinted>
  <dcterms:created xsi:type="dcterms:W3CDTF">2023-07-28T05:38:00Z</dcterms:created>
  <dcterms:modified xsi:type="dcterms:W3CDTF">2023-08-02T08:45:00Z</dcterms:modified>
</cp:coreProperties>
</file>