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6D31A" w14:textId="54D6ECB5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5D400C">
        <w:rPr>
          <w:sz w:val="22"/>
          <w:szCs w:val="22"/>
        </w:rPr>
        <w:t>3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29D48B5A" w:rsidR="00963479" w:rsidRPr="00960B79" w:rsidRDefault="00963479" w:rsidP="00C82997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 xml:space="preserve">jest </w:t>
      </w:r>
      <w:r w:rsidR="008C2C63">
        <w:rPr>
          <w:bCs/>
          <w:iCs/>
          <w:color w:val="000000"/>
          <w:lang w:eastAsia="x-none"/>
        </w:rPr>
        <w:t>usługa</w:t>
      </w:r>
      <w:r w:rsidR="00C82997">
        <w:rPr>
          <w:bCs/>
          <w:iCs/>
          <w:color w:val="000000"/>
          <w:lang w:eastAsia="x-none"/>
        </w:rPr>
        <w:t>:</w:t>
      </w:r>
      <w:r w:rsidR="008C2C63">
        <w:rPr>
          <w:bCs/>
          <w:iCs/>
          <w:color w:val="000000"/>
          <w:lang w:eastAsia="x-none"/>
        </w:rPr>
        <w:t xml:space="preserve"> </w:t>
      </w:r>
      <w:r w:rsidR="003B13EA" w:rsidRPr="003B13EA">
        <w:rPr>
          <w:bCs/>
          <w:iCs/>
          <w:color w:val="000000"/>
          <w:lang w:eastAsia="x-none"/>
        </w:rPr>
        <w:t>usługa restauracyjna podczas International Conference on Development and Applications of Nuclear Technologies 20-22.09.2023 - KC-zp.272-464/23</w:t>
      </w:r>
      <w:r w:rsidR="00C82997">
        <w:rPr>
          <w:bCs/>
          <w:iCs/>
          <w:color w:val="000000"/>
          <w:lang w:eastAsia="x-none"/>
        </w:rPr>
        <w:t>.</w:t>
      </w:r>
    </w:p>
    <w:p w14:paraId="1696D331" w14:textId="6BD5E811" w:rsidR="009634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28354DFB" w:rsidR="003C4C83" w:rsidRDefault="003C4C83" w:rsidP="00BA7CB3">
      <w:pPr>
        <w:pStyle w:val="Akapitzlist"/>
        <w:numPr>
          <w:ilvl w:val="0"/>
          <w:numId w:val="34"/>
        </w:numPr>
        <w:ind w:left="284" w:hanging="284"/>
        <w:jc w:val="both"/>
        <w:rPr>
          <w:sz w:val="22"/>
          <w:szCs w:val="22"/>
        </w:rPr>
      </w:pPr>
      <w:r w:rsidRPr="00BA7CB3">
        <w:rPr>
          <w:sz w:val="22"/>
          <w:szCs w:val="22"/>
        </w:rPr>
        <w:t xml:space="preserve">Termin realizacji </w:t>
      </w:r>
      <w:r w:rsidR="008C2C63" w:rsidRPr="00BA7CB3">
        <w:rPr>
          <w:sz w:val="22"/>
          <w:szCs w:val="22"/>
        </w:rPr>
        <w:t>umowy</w:t>
      </w:r>
      <w:r w:rsidRPr="00BA7CB3">
        <w:rPr>
          <w:sz w:val="22"/>
          <w:szCs w:val="22"/>
        </w:rPr>
        <w:t>:</w:t>
      </w:r>
      <w:r w:rsidR="00974798" w:rsidRPr="00BA7CB3">
        <w:rPr>
          <w:sz w:val="22"/>
          <w:szCs w:val="22"/>
        </w:rPr>
        <w:t xml:space="preserve"> </w:t>
      </w:r>
      <w:r w:rsidR="00C82997" w:rsidRPr="00BA7CB3">
        <w:rPr>
          <w:sz w:val="22"/>
          <w:szCs w:val="22"/>
        </w:rPr>
        <w:t>20-22.09.2023 r.</w:t>
      </w:r>
    </w:p>
    <w:p w14:paraId="1FFD50DB" w14:textId="54139DA6" w:rsidR="00BA7CB3" w:rsidRPr="00BA7CB3" w:rsidRDefault="00BA7CB3" w:rsidP="00BA7CB3">
      <w:pPr>
        <w:pStyle w:val="Akapitzlist"/>
        <w:numPr>
          <w:ilvl w:val="0"/>
          <w:numId w:val="34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Miejsce świadczenia usługi ………………………………….</w:t>
      </w:r>
    </w:p>
    <w:p w14:paraId="2CCADBE7" w14:textId="77777777" w:rsidR="002F2CD0" w:rsidRDefault="002F2CD0" w:rsidP="00963479">
      <w:pPr>
        <w:jc w:val="center"/>
        <w:rPr>
          <w:sz w:val="22"/>
          <w:szCs w:val="22"/>
        </w:rPr>
      </w:pP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617D9416" w14:textId="5093A6E2" w:rsidR="008C2C63" w:rsidRPr="008C2C63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Wynagrodzenie za usługę dla ma</w:t>
      </w:r>
      <w:r w:rsidR="00BA7CB3">
        <w:rPr>
          <w:sz w:val="22"/>
          <w:szCs w:val="22"/>
        </w:rPr>
        <w:t>ksymalnej ilości uczestników Konferencji tj. 1</w:t>
      </w:r>
      <w:r w:rsidR="00D55424">
        <w:rPr>
          <w:sz w:val="22"/>
          <w:szCs w:val="22"/>
        </w:rPr>
        <w:t>4</w:t>
      </w:r>
      <w:r w:rsidR="00BA7CB3">
        <w:rPr>
          <w:sz w:val="22"/>
          <w:szCs w:val="22"/>
        </w:rPr>
        <w:t>0</w:t>
      </w:r>
      <w:r w:rsidRPr="008C2C63">
        <w:rPr>
          <w:sz w:val="22"/>
          <w:szCs w:val="22"/>
        </w:rPr>
        <w:t xml:space="preserve"> osób nie przekroczy kwoty brutto ………….... (słownie: …………….. zł). </w:t>
      </w:r>
    </w:p>
    <w:p w14:paraId="1696D339" w14:textId="4285A670" w:rsidR="00963479" w:rsidRPr="008C2C63" w:rsidRDefault="003C4C83" w:rsidP="008C2C63">
      <w:pPr>
        <w:pStyle w:val="Akapitzlist"/>
        <w:numPr>
          <w:ilvl w:val="0"/>
          <w:numId w:val="33"/>
        </w:numPr>
        <w:ind w:left="142" w:hanging="142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Cena brutto</w:t>
      </w:r>
      <w:r w:rsidR="00963479" w:rsidRPr="008C2C63">
        <w:rPr>
          <w:sz w:val="22"/>
          <w:szCs w:val="22"/>
        </w:rPr>
        <w:t xml:space="preserve"> za </w:t>
      </w:r>
      <w:r w:rsidR="000E7251" w:rsidRPr="008C2C63">
        <w:rPr>
          <w:sz w:val="22"/>
          <w:szCs w:val="22"/>
        </w:rPr>
        <w:t xml:space="preserve">usługę dla </w:t>
      </w:r>
      <w:r w:rsidR="00DD341D" w:rsidRPr="008C2C63">
        <w:rPr>
          <w:sz w:val="22"/>
          <w:szCs w:val="22"/>
        </w:rPr>
        <w:t>1 osoby</w:t>
      </w:r>
      <w:r w:rsidR="000E7251" w:rsidRPr="008C2C63">
        <w:rPr>
          <w:sz w:val="22"/>
          <w:szCs w:val="22"/>
        </w:rPr>
        <w:t xml:space="preserve"> </w:t>
      </w:r>
      <w:r w:rsidR="00641F18">
        <w:rPr>
          <w:sz w:val="22"/>
          <w:szCs w:val="22"/>
        </w:rPr>
        <w:t xml:space="preserve">za 3 dni </w:t>
      </w:r>
      <w:r w:rsidRPr="008C2C63">
        <w:rPr>
          <w:sz w:val="22"/>
          <w:szCs w:val="22"/>
        </w:rPr>
        <w:t xml:space="preserve">wynosi …………… zł </w:t>
      </w:r>
      <w:r w:rsidR="00963479" w:rsidRPr="008C2C63">
        <w:rPr>
          <w:sz w:val="22"/>
          <w:szCs w:val="22"/>
        </w:rPr>
        <w:t xml:space="preserve">(słownie:  …………………… ). </w:t>
      </w:r>
      <w:r w:rsidR="00CF1E99" w:rsidRPr="008C2C63">
        <w:rPr>
          <w:sz w:val="22"/>
          <w:szCs w:val="22"/>
        </w:rPr>
        <w:t xml:space="preserve"> </w:t>
      </w:r>
    </w:p>
    <w:p w14:paraId="1696D33A" w14:textId="0334E78A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 xml:space="preserve">atek </w:t>
      </w:r>
      <w:r w:rsidR="008C2C63">
        <w:rPr>
          <w:sz w:val="22"/>
          <w:szCs w:val="22"/>
        </w:rPr>
        <w:t>właściwą stawkę podatku VAT.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71A23377" w:rsidR="004E10CF" w:rsidRPr="004E10CF" w:rsidRDefault="00422D52" w:rsidP="00A875D1">
      <w:pPr>
        <w:jc w:val="both"/>
        <w:rPr>
          <w:sz w:val="22"/>
          <w:szCs w:val="22"/>
        </w:rPr>
      </w:pPr>
      <w:r w:rsidRPr="005A4E7D">
        <w:rPr>
          <w:sz w:val="22"/>
          <w:szCs w:val="22"/>
        </w:rPr>
        <w:t xml:space="preserve">4. Minimalna </w:t>
      </w:r>
      <w:r w:rsidR="00DD341D">
        <w:rPr>
          <w:sz w:val="22"/>
          <w:szCs w:val="22"/>
        </w:rPr>
        <w:t>zakres</w:t>
      </w:r>
      <w:r w:rsidRPr="005A4E7D">
        <w:rPr>
          <w:sz w:val="22"/>
          <w:szCs w:val="22"/>
        </w:rPr>
        <w:t xml:space="preserve"> świadczonej usługi </w:t>
      </w:r>
      <w:r w:rsidR="000238D1">
        <w:rPr>
          <w:sz w:val="22"/>
          <w:szCs w:val="22"/>
        </w:rPr>
        <w:t>–</w:t>
      </w:r>
      <w:r w:rsidR="008C2C63">
        <w:rPr>
          <w:sz w:val="22"/>
          <w:szCs w:val="22"/>
        </w:rPr>
        <w:t xml:space="preserve"> </w:t>
      </w:r>
      <w:r w:rsidR="00D55424">
        <w:rPr>
          <w:sz w:val="22"/>
          <w:szCs w:val="22"/>
        </w:rPr>
        <w:t>90 osób.</w:t>
      </w:r>
    </w:p>
    <w:p w14:paraId="26015F70" w14:textId="1DB704A3" w:rsidR="004E10CF" w:rsidRPr="004E10CF" w:rsidRDefault="004E10CF" w:rsidP="00A875D1">
      <w:pPr>
        <w:jc w:val="both"/>
        <w:rPr>
          <w:sz w:val="22"/>
          <w:szCs w:val="22"/>
        </w:rPr>
      </w:pP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4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1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1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06E00312" w14:textId="77777777" w:rsidR="004B6656" w:rsidRDefault="004B6656" w:rsidP="00963479">
      <w:pPr>
        <w:jc w:val="center"/>
        <w:rPr>
          <w:sz w:val="22"/>
          <w:szCs w:val="22"/>
        </w:rPr>
      </w:pP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72E8C83E" w:rsidR="004B6656" w:rsidRPr="00EE6B9D" w:rsidRDefault="00BA7CB3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="00963479" w:rsidRPr="00960B79">
        <w:rPr>
          <w:sz w:val="22"/>
          <w:szCs w:val="22"/>
        </w:rPr>
        <w:t xml:space="preserve"> o której mowa w § 3 będzie regulowana przez </w:t>
      </w:r>
      <w:r w:rsidR="00963479"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="00963479"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0C0AE083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BC77C0">
        <w:rPr>
          <w:sz w:val="22"/>
          <w:szCs w:val="22"/>
        </w:rPr>
        <w:t xml:space="preserve">ilość </w:t>
      </w:r>
      <w:r w:rsidR="00DD341D">
        <w:rPr>
          <w:sz w:val="22"/>
          <w:szCs w:val="22"/>
        </w:rPr>
        <w:t>osób.</w:t>
      </w:r>
    </w:p>
    <w:p w14:paraId="1696D340" w14:textId="47F0E44A" w:rsidR="005F1BCA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77FE8"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="00777FE8" w:rsidRPr="00960B79">
        <w:rPr>
          <w:sz w:val="22"/>
          <w:szCs w:val="22"/>
        </w:rPr>
        <w:t>.</w:t>
      </w:r>
    </w:p>
    <w:p w14:paraId="1696D341" w14:textId="7F72D1D5" w:rsidR="001619B5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</w:t>
      </w:r>
      <w:r w:rsidR="001619B5" w:rsidRPr="00960B79">
        <w:rPr>
          <w:sz w:val="22"/>
          <w:szCs w:val="22"/>
        </w:rPr>
        <w:lastRenderedPageBreak/>
        <w:t>odpowiednio. Z tego tytułu Zleceniobiorcy nie przysługują roszczenia z tytułu niedotrzymania terminu płatności, o których mowa w ust. 6.</w:t>
      </w:r>
    </w:p>
    <w:p w14:paraId="1696D342" w14:textId="6756FA11" w:rsidR="001619B5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0EC44EA5" w:rsidR="001619B5" w:rsidRPr="00960B79" w:rsidRDefault="00BA7CB3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414C66FF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BA7CB3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Strony ustanawiają odpowiedzialność za niewykonanie lub nienależyte wykonanie umowy  w formie kar umownych.</w:t>
      </w:r>
    </w:p>
    <w:p w14:paraId="1F69F8A2" w14:textId="1C09DC1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BA7CB3">
        <w:rPr>
          <w:rFonts w:eastAsia="Calibri"/>
          <w:sz w:val="22"/>
          <w:szCs w:val="24"/>
          <w:lang w:eastAsia="en-US"/>
        </w:rPr>
        <w:t xml:space="preserve"> </w:t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2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2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40C1EFDA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całkowitego wynagrodzenia netto określonego w  § 3 ust. 1;</w:t>
      </w:r>
    </w:p>
    <w:p w14:paraId="7507F8EA" w14:textId="28012B49" w:rsidR="00445D69" w:rsidRPr="00445D69" w:rsidRDefault="00A32E25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c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z tytułu odstąpienia od umowy w części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odstąpienie;</w:t>
      </w:r>
    </w:p>
    <w:p w14:paraId="4DE52EAE" w14:textId="5FCC1CF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umową:</w:t>
      </w:r>
    </w:p>
    <w:p w14:paraId="6C3CA4D9" w14:textId="386B24D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 tytułu odstąpienia od umowy w całości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całkowitego wynagrodzenia netto określonego w § 3 ust. 1;</w:t>
      </w:r>
    </w:p>
    <w:p w14:paraId="6D8CF84A" w14:textId="67F7B6EB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b)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części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</w:t>
      </w:r>
    </w:p>
    <w:p w14:paraId="541E189B" w14:textId="01A74635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</w:t>
      </w:r>
      <w:r w:rsidR="00BA7CB3">
        <w:rPr>
          <w:rFonts w:eastAsia="Calibri"/>
          <w:sz w:val="22"/>
          <w:szCs w:val="24"/>
          <w:lang w:eastAsia="en-US"/>
        </w:rPr>
        <w:t>,</w:t>
      </w:r>
      <w:r w:rsidRPr="00445D69">
        <w:rPr>
          <w:rFonts w:eastAsia="Calibri"/>
          <w:sz w:val="22"/>
          <w:szCs w:val="24"/>
          <w:lang w:eastAsia="en-US"/>
        </w:rPr>
        <w:t xml:space="preserve"> o którym mowa w § 3 ust. 1 umowy.</w:t>
      </w:r>
    </w:p>
    <w:p w14:paraId="21A2D78A" w14:textId="6C938947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Zastrzeżenia co do kar umownych pozostają w mocy w całości lub w części, pomimo oświadczenia o odstąpieniu od umowy.</w:t>
      </w:r>
    </w:p>
    <w:p w14:paraId="7787C416" w14:textId="498DD109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6.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Kara umowna będzie płatna w terminie 14 dni od wystąpienia przez </w:t>
      </w:r>
      <w:r w:rsidR="00A32E25">
        <w:rPr>
          <w:rFonts w:eastAsia="Calibri"/>
          <w:sz w:val="22"/>
          <w:szCs w:val="24"/>
          <w:lang w:eastAsia="en-US"/>
        </w:rPr>
        <w:t xml:space="preserve">Zleceniodawcę </w:t>
      </w:r>
      <w:r w:rsidRPr="00445D69">
        <w:rPr>
          <w:rFonts w:eastAsia="Calibri"/>
          <w:sz w:val="22"/>
          <w:szCs w:val="24"/>
          <w:lang w:eastAsia="en-US"/>
        </w:rPr>
        <w:t>z żądaniem zapłaty.</w:t>
      </w:r>
    </w:p>
    <w:p w14:paraId="2DA303C1" w14:textId="60991EE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7.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6F5BC6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8.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>1 ppkt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1696D35B" w14:textId="45B768C6" w:rsidR="00BA77B3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</w:t>
      </w:r>
      <w:r w:rsidR="00A32E25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77777777" w:rsidR="004E10CF" w:rsidRPr="00960B79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lastRenderedPageBreak/>
        <w:t xml:space="preserve"> w przypadku przewozu towarów niezgodnie z obowiązującymi przepisami.</w:t>
      </w:r>
    </w:p>
    <w:p w14:paraId="44B61F9C" w14:textId="77777777" w:rsidR="006F5BC6" w:rsidRDefault="006F5BC6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453FFFD1" w14:textId="3DB77853" w:rsidR="001372B2" w:rsidRPr="001A7899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4345D7FB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55B7951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149EE5E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C4A7319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2E75F2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46FCC76" w14:textId="77777777" w:rsidR="001372B2" w:rsidRPr="00C409B5" w:rsidRDefault="001372B2" w:rsidP="001372B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3DB47C0" w14:textId="283B5A3F" w:rsidR="002A2EFC" w:rsidRDefault="002A2EFC" w:rsidP="001372B2">
      <w:pPr>
        <w:rPr>
          <w:sz w:val="22"/>
          <w:szCs w:val="22"/>
        </w:rPr>
      </w:pPr>
    </w:p>
    <w:p w14:paraId="0801EAAC" w14:textId="4C947C69" w:rsidR="00BA7CB3" w:rsidRDefault="00BA7CB3" w:rsidP="001372B2">
      <w:pPr>
        <w:rPr>
          <w:sz w:val="22"/>
          <w:szCs w:val="22"/>
        </w:rPr>
      </w:pPr>
    </w:p>
    <w:p w14:paraId="77759D43" w14:textId="761EFA5D" w:rsidR="00BA7CB3" w:rsidRDefault="00BA7CB3" w:rsidP="001372B2">
      <w:pPr>
        <w:rPr>
          <w:sz w:val="22"/>
          <w:szCs w:val="22"/>
        </w:rPr>
      </w:pPr>
    </w:p>
    <w:p w14:paraId="1D77B8B3" w14:textId="14F568B2" w:rsidR="00BA7CB3" w:rsidRDefault="00BA7CB3" w:rsidP="001372B2">
      <w:pPr>
        <w:rPr>
          <w:sz w:val="22"/>
          <w:szCs w:val="22"/>
        </w:rPr>
      </w:pPr>
    </w:p>
    <w:p w14:paraId="25BE3AF3" w14:textId="0DE83E4B" w:rsidR="00BA7CB3" w:rsidRDefault="00BA7CB3" w:rsidP="001372B2">
      <w:pPr>
        <w:rPr>
          <w:sz w:val="22"/>
          <w:szCs w:val="22"/>
        </w:rPr>
      </w:pPr>
    </w:p>
    <w:p w14:paraId="21AA77B3" w14:textId="23BEC733" w:rsidR="00BA7CB3" w:rsidRDefault="00BA7CB3" w:rsidP="001372B2">
      <w:pPr>
        <w:rPr>
          <w:sz w:val="22"/>
          <w:szCs w:val="22"/>
        </w:rPr>
      </w:pPr>
    </w:p>
    <w:p w14:paraId="68ECB9B4" w14:textId="5C9D27D9" w:rsidR="00BA7CB3" w:rsidRDefault="00BA7CB3" w:rsidP="001372B2">
      <w:pPr>
        <w:rPr>
          <w:sz w:val="22"/>
          <w:szCs w:val="22"/>
        </w:rPr>
      </w:pPr>
    </w:p>
    <w:p w14:paraId="140E9A88" w14:textId="0F4B2010" w:rsidR="00BA7CB3" w:rsidRDefault="00BA7CB3" w:rsidP="001372B2">
      <w:pPr>
        <w:rPr>
          <w:sz w:val="22"/>
          <w:szCs w:val="22"/>
        </w:rPr>
      </w:pPr>
    </w:p>
    <w:p w14:paraId="5019B252" w14:textId="04DAC996" w:rsidR="00BA7CB3" w:rsidRDefault="00BA7CB3" w:rsidP="001372B2">
      <w:pPr>
        <w:rPr>
          <w:sz w:val="22"/>
          <w:szCs w:val="22"/>
        </w:rPr>
      </w:pPr>
    </w:p>
    <w:p w14:paraId="58743224" w14:textId="7CB4872F" w:rsidR="00BA7CB3" w:rsidRDefault="00BA7CB3" w:rsidP="001372B2">
      <w:pPr>
        <w:rPr>
          <w:sz w:val="22"/>
          <w:szCs w:val="22"/>
        </w:rPr>
      </w:pPr>
    </w:p>
    <w:p w14:paraId="34B31CCC" w14:textId="5664885D" w:rsidR="00BA7CB3" w:rsidRDefault="00BA7CB3" w:rsidP="001372B2">
      <w:pPr>
        <w:rPr>
          <w:sz w:val="22"/>
          <w:szCs w:val="22"/>
        </w:rPr>
      </w:pPr>
    </w:p>
    <w:p w14:paraId="69D031D9" w14:textId="73153868" w:rsidR="00BA7CB3" w:rsidRDefault="00BA7CB3" w:rsidP="001372B2">
      <w:pPr>
        <w:rPr>
          <w:sz w:val="22"/>
          <w:szCs w:val="22"/>
        </w:rPr>
      </w:pPr>
    </w:p>
    <w:p w14:paraId="1021E12D" w14:textId="7EC82454" w:rsidR="00BA7CB3" w:rsidRDefault="00BA7CB3" w:rsidP="001372B2">
      <w:pPr>
        <w:rPr>
          <w:sz w:val="22"/>
          <w:szCs w:val="22"/>
        </w:rPr>
      </w:pPr>
    </w:p>
    <w:p w14:paraId="5F26B86E" w14:textId="6B7E2EFF" w:rsidR="00BA7CB3" w:rsidRDefault="00BA7CB3" w:rsidP="001372B2">
      <w:pPr>
        <w:rPr>
          <w:sz w:val="22"/>
          <w:szCs w:val="22"/>
        </w:rPr>
      </w:pPr>
    </w:p>
    <w:p w14:paraId="62DDE113" w14:textId="75107A3A" w:rsidR="00BA7CB3" w:rsidRDefault="00BA7CB3" w:rsidP="001372B2">
      <w:pPr>
        <w:rPr>
          <w:sz w:val="22"/>
          <w:szCs w:val="22"/>
        </w:rPr>
      </w:pPr>
    </w:p>
    <w:p w14:paraId="142E0B98" w14:textId="457F77E5" w:rsidR="00BA7CB3" w:rsidRDefault="00BA7CB3" w:rsidP="001372B2">
      <w:pPr>
        <w:rPr>
          <w:sz w:val="22"/>
          <w:szCs w:val="22"/>
        </w:rPr>
      </w:pPr>
    </w:p>
    <w:p w14:paraId="46277671" w14:textId="72F79641" w:rsidR="00BA7CB3" w:rsidRDefault="00BA7CB3" w:rsidP="001372B2">
      <w:pPr>
        <w:rPr>
          <w:sz w:val="22"/>
          <w:szCs w:val="22"/>
        </w:rPr>
      </w:pPr>
    </w:p>
    <w:p w14:paraId="1F4C2736" w14:textId="47891629" w:rsidR="00BA7CB3" w:rsidRDefault="00BA7CB3" w:rsidP="001372B2">
      <w:pPr>
        <w:rPr>
          <w:sz w:val="22"/>
          <w:szCs w:val="22"/>
        </w:rPr>
      </w:pPr>
    </w:p>
    <w:p w14:paraId="71241109" w14:textId="0FAE86ED" w:rsidR="00BA7CB3" w:rsidRDefault="00BA7CB3" w:rsidP="001372B2">
      <w:pPr>
        <w:rPr>
          <w:sz w:val="22"/>
          <w:szCs w:val="22"/>
        </w:rPr>
      </w:pPr>
    </w:p>
    <w:p w14:paraId="64F3B7D5" w14:textId="74E04965" w:rsidR="00BA7CB3" w:rsidRDefault="00BA7CB3" w:rsidP="001372B2">
      <w:pPr>
        <w:rPr>
          <w:sz w:val="22"/>
          <w:szCs w:val="22"/>
        </w:rPr>
      </w:pPr>
    </w:p>
    <w:p w14:paraId="4CAB2BC5" w14:textId="77777777" w:rsidR="00BA7CB3" w:rsidRDefault="00BA7CB3" w:rsidP="00BA7CB3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bookmarkStart w:id="3" w:name="_Hlk104894231"/>
    </w:p>
    <w:p w14:paraId="5DBB0DD7" w14:textId="77777777" w:rsidR="00BA7CB3" w:rsidRDefault="00BA7CB3" w:rsidP="00BA7CB3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6C0ED2CF" w14:textId="77777777" w:rsidR="00BA7CB3" w:rsidRDefault="00BA7CB3" w:rsidP="00BA7CB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0FBA4A03" w14:textId="77777777" w:rsidR="00BA7CB3" w:rsidRDefault="00BA7CB3" w:rsidP="00BA7CB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78B5FD79" w14:textId="77777777" w:rsidR="00BA7CB3" w:rsidRPr="001A7899" w:rsidRDefault="00BA7CB3" w:rsidP="00BA7CB3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78CA077C" w14:textId="77777777" w:rsidR="00BA7CB3" w:rsidRPr="001A7899" w:rsidRDefault="00BA7CB3" w:rsidP="00BA7CB3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798E1C0D" w14:textId="77777777" w:rsidR="00BA7CB3" w:rsidRPr="001A7899" w:rsidRDefault="00BA7CB3" w:rsidP="00BA7CB3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5BD7103D" w14:textId="77777777" w:rsidR="00BA7CB3" w:rsidRPr="001A7899" w:rsidRDefault="00BA7CB3" w:rsidP="00BA7CB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6496D531" w14:textId="77777777" w:rsidR="00BA7CB3" w:rsidRPr="001A7899" w:rsidRDefault="00BA7CB3" w:rsidP="00BA7CB3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097D9B43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2BA0061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4AD5511" w14:textId="77777777" w:rsidR="00BA7CB3" w:rsidRPr="001A7899" w:rsidRDefault="00BA7CB3" w:rsidP="00BA7CB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28A54020" w14:textId="77777777" w:rsidR="00BA7CB3" w:rsidRPr="001A7899" w:rsidRDefault="00BA7CB3" w:rsidP="00BA7CB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699C205" w14:textId="77777777" w:rsidR="00BA7CB3" w:rsidRPr="001A7899" w:rsidRDefault="00BA7CB3" w:rsidP="00BA7CB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33B53513" w14:textId="77777777" w:rsidR="00BA7CB3" w:rsidRPr="001A7899" w:rsidRDefault="00BA7CB3" w:rsidP="00BA7CB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49C1EC06" w14:textId="77777777" w:rsidR="00BA7CB3" w:rsidRPr="001A7899" w:rsidRDefault="00BA7CB3" w:rsidP="00BA7CB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2F887F04" w14:textId="77777777" w:rsidR="00BA7CB3" w:rsidRPr="001A7899" w:rsidRDefault="00BA7CB3" w:rsidP="00BA7CB3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227D9851" w14:textId="77777777" w:rsidR="00BA7CB3" w:rsidRPr="001A7899" w:rsidRDefault="00BA7CB3" w:rsidP="00BA7CB3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4749296D" w14:textId="77777777" w:rsidR="00BA7CB3" w:rsidRPr="001A7899" w:rsidRDefault="00BA7CB3" w:rsidP="00BA7CB3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5CC717CF" w14:textId="77777777" w:rsidR="00BA7CB3" w:rsidRPr="001A7899" w:rsidRDefault="00BA7CB3" w:rsidP="00BA7CB3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5CE9388A" w14:textId="77777777" w:rsidR="00BA7CB3" w:rsidRPr="001A7899" w:rsidRDefault="00BA7CB3" w:rsidP="00BA7CB3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</w:t>
      </w:r>
      <w:r w:rsidRPr="001A7899">
        <w:rPr>
          <w:rFonts w:ascii="Verdana" w:eastAsia="Calibri" w:hAnsi="Verdana" w:cs="Arial"/>
          <w:lang w:eastAsia="en-US"/>
        </w:rPr>
        <w:lastRenderedPageBreak/>
        <w:t>ustawy z dnia 15 lutego 1992 r. o podatku dochodowym od osób prawnych.</w:t>
      </w:r>
    </w:p>
    <w:p w14:paraId="7A2AE5E3" w14:textId="77777777" w:rsidR="00BA7CB3" w:rsidRPr="001A7899" w:rsidRDefault="00BA7CB3" w:rsidP="00BA7CB3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5AC23AE9" w14:textId="77777777" w:rsidR="00BA7CB3" w:rsidRPr="001A7899" w:rsidRDefault="00BA7CB3" w:rsidP="00BA7CB3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685AE9D0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2C8C35B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AFB3806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2A12057" w14:textId="77777777" w:rsidR="00BA7CB3" w:rsidRPr="001A7899" w:rsidRDefault="00BA7CB3" w:rsidP="00BA7CB3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BA7CB3" w:rsidRPr="001A7899" w14:paraId="2103C888" w14:textId="77777777" w:rsidTr="00693C3F">
        <w:tc>
          <w:tcPr>
            <w:tcW w:w="4105" w:type="dxa"/>
            <w:shd w:val="clear" w:color="auto" w:fill="auto"/>
          </w:tcPr>
          <w:p w14:paraId="3A627236" w14:textId="77777777" w:rsidR="00BA7CB3" w:rsidRPr="001A7899" w:rsidRDefault="00BA7CB3" w:rsidP="00693C3F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6DC45BD4" w14:textId="77777777" w:rsidR="00BA7CB3" w:rsidRPr="001A7899" w:rsidRDefault="00BA7CB3" w:rsidP="00693C3F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upoważnionej/ych do reprezentacji)</w:t>
            </w:r>
          </w:p>
        </w:tc>
      </w:tr>
    </w:tbl>
    <w:p w14:paraId="2930CE44" w14:textId="77777777" w:rsidR="00BA7CB3" w:rsidRPr="001A7899" w:rsidRDefault="00BA7CB3" w:rsidP="00BA7CB3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5065DDC5" w14:textId="77777777" w:rsidR="00BA7CB3" w:rsidRPr="001A7899" w:rsidRDefault="00BA7CB3" w:rsidP="00BA7CB3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6EF9AAF3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B202B0D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C209ED1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A796C9A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F481E06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CB489FE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51ECFDC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bookmarkEnd w:id="3"/>
    <w:p w14:paraId="5A18E4B1" w14:textId="77777777" w:rsidR="00BA7CB3" w:rsidRPr="00C409B5" w:rsidRDefault="00BA7CB3" w:rsidP="00BA7CB3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7BC92853" w14:textId="77777777" w:rsidR="00BA7CB3" w:rsidRPr="002A2EFC" w:rsidRDefault="00BA7CB3" w:rsidP="001372B2">
      <w:pPr>
        <w:rPr>
          <w:sz w:val="22"/>
          <w:szCs w:val="22"/>
        </w:rPr>
      </w:pPr>
    </w:p>
    <w:sectPr w:rsidR="00BA7CB3" w:rsidRPr="002A2EFC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89A89" w14:textId="77777777" w:rsidR="00EE5096" w:rsidRDefault="00EE5096">
      <w:r>
        <w:separator/>
      </w:r>
    </w:p>
  </w:endnote>
  <w:endnote w:type="continuationSeparator" w:id="0">
    <w:p w14:paraId="578E2AFE" w14:textId="77777777" w:rsidR="00EE5096" w:rsidRDefault="00EE5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45B8D" w14:textId="77777777" w:rsidR="00EE5096" w:rsidRDefault="00EE5096">
      <w:r>
        <w:separator/>
      </w:r>
    </w:p>
  </w:footnote>
  <w:footnote w:type="continuationSeparator" w:id="0">
    <w:p w14:paraId="774F52D0" w14:textId="77777777" w:rsidR="00EE5096" w:rsidRDefault="00EE5096">
      <w:r>
        <w:continuationSeparator/>
      </w:r>
    </w:p>
  </w:footnote>
  <w:footnote w:id="1">
    <w:p w14:paraId="080A35DE" w14:textId="77777777" w:rsidR="00BA7CB3" w:rsidRPr="001A7899" w:rsidRDefault="00BA7CB3" w:rsidP="00BA7CB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AC137C7" w14:textId="77777777" w:rsidR="00BA7CB3" w:rsidRPr="00011950" w:rsidRDefault="00BA7CB3" w:rsidP="00BA7CB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8594A0" w14:textId="77777777" w:rsidR="00BA7CB3" w:rsidRPr="00011950" w:rsidRDefault="00BA7CB3" w:rsidP="00BA7CB3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A394F7" w14:textId="77777777" w:rsidR="00BA7CB3" w:rsidRPr="00011950" w:rsidRDefault="00BA7CB3" w:rsidP="00BA7CB3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96B593" w14:textId="77777777" w:rsidR="00BA7CB3" w:rsidRPr="00011950" w:rsidRDefault="00BA7CB3" w:rsidP="00BA7CB3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C0AD54" w14:textId="77777777" w:rsidR="00BA7CB3" w:rsidRPr="00011950" w:rsidRDefault="00BA7CB3" w:rsidP="00BA7CB3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C6630F" w14:textId="77777777" w:rsidR="00BA7CB3" w:rsidRPr="00011950" w:rsidRDefault="00BA7CB3" w:rsidP="00BA7CB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D2ED60" w14:textId="77777777" w:rsidR="00BA7CB3" w:rsidRPr="00011950" w:rsidRDefault="00BA7CB3" w:rsidP="00BA7CB3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4BE934D2" w14:textId="77777777" w:rsidR="00BA7CB3" w:rsidRPr="00011950" w:rsidRDefault="00BA7CB3" w:rsidP="00BA7CB3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9C37ED" w14:textId="77777777" w:rsidR="00BA7CB3" w:rsidRPr="00011950" w:rsidRDefault="00BA7CB3" w:rsidP="00BA7CB3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1A5E8F" w14:textId="77777777" w:rsidR="00BA7CB3" w:rsidRPr="00011950" w:rsidRDefault="00BA7CB3" w:rsidP="00BA7CB3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AA5729" w14:textId="77777777" w:rsidR="00BA7CB3" w:rsidRPr="00011950" w:rsidRDefault="00BA7CB3" w:rsidP="00BA7CB3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7DE971C" w14:textId="77777777" w:rsidR="00BA7CB3" w:rsidRPr="005F4BFA" w:rsidRDefault="00BA7CB3" w:rsidP="00BA7CB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157F780" w14:textId="77777777" w:rsidR="00BA7CB3" w:rsidRPr="001A7899" w:rsidRDefault="00BA7CB3" w:rsidP="00BA7CB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6BE934F" w14:textId="77777777" w:rsidR="00BA7CB3" w:rsidRPr="001A7899" w:rsidRDefault="00BA7CB3" w:rsidP="00BA7CB3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826252E" w14:textId="77777777" w:rsidR="00BA7CB3" w:rsidRPr="001A7899" w:rsidRDefault="00BA7CB3" w:rsidP="00BA7CB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A6D0358" w14:textId="77777777" w:rsidR="00BA7CB3" w:rsidRPr="001A7899" w:rsidRDefault="00BA7CB3" w:rsidP="00BA7CB3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3261233" w14:textId="77777777" w:rsidR="00BA7CB3" w:rsidRPr="001A7899" w:rsidRDefault="00BA7CB3" w:rsidP="00BA7CB3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694F016" w14:textId="77777777" w:rsidR="00BA7CB3" w:rsidRPr="001A7899" w:rsidRDefault="00BA7CB3" w:rsidP="00BA7CB3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ACB79B9" w14:textId="77777777" w:rsidR="00BA7CB3" w:rsidRPr="001A7899" w:rsidRDefault="00BA7CB3" w:rsidP="00BA7CB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B09971B" w14:textId="77777777" w:rsidR="00BA7CB3" w:rsidRPr="001A7899" w:rsidRDefault="00BA7CB3" w:rsidP="00BA7CB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69F6CC09" w14:textId="77777777" w:rsidR="00BA7CB3" w:rsidRPr="001A7899" w:rsidRDefault="00BA7CB3" w:rsidP="00BA7CB3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BFE5E65" w14:textId="77777777" w:rsidR="00BA7CB3" w:rsidRPr="001A7899" w:rsidRDefault="00BA7CB3" w:rsidP="00BA7CB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8781C77" w14:textId="77777777" w:rsidR="00BA7CB3" w:rsidRPr="001A7899" w:rsidRDefault="00BA7CB3" w:rsidP="00BA7CB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22E8B78E" w14:textId="77777777" w:rsidR="00BA7CB3" w:rsidRPr="001A7899" w:rsidRDefault="00BA7CB3" w:rsidP="00BA7CB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4D69083" w14:textId="77777777" w:rsidR="00BA7CB3" w:rsidRPr="001A7899" w:rsidRDefault="00BA7CB3" w:rsidP="00BA7CB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4672C7D5" w14:textId="77777777" w:rsidR="00BA7CB3" w:rsidRPr="001A7899" w:rsidRDefault="00BA7CB3" w:rsidP="00BA7CB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C6912D7" w14:textId="77777777" w:rsidR="00BA7CB3" w:rsidRPr="001A7899" w:rsidRDefault="00BA7CB3" w:rsidP="00BA7CB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604A17E" w14:textId="77777777" w:rsidR="00BA7CB3" w:rsidRPr="001A7899" w:rsidRDefault="00BA7CB3" w:rsidP="00BA7CB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AB41B05" w14:textId="77777777" w:rsidR="00BA7CB3" w:rsidRPr="001A7899" w:rsidRDefault="00BA7CB3" w:rsidP="00BA7CB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65645B5"/>
    <w:multiLevelType w:val="hybridMultilevel"/>
    <w:tmpl w:val="066A8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5927637">
    <w:abstractNumId w:val="28"/>
  </w:num>
  <w:num w:numId="2" w16cid:durableId="474835224">
    <w:abstractNumId w:val="32"/>
  </w:num>
  <w:num w:numId="3" w16cid:durableId="1505052934">
    <w:abstractNumId w:val="4"/>
  </w:num>
  <w:num w:numId="4" w16cid:durableId="1354456922">
    <w:abstractNumId w:val="20"/>
  </w:num>
  <w:num w:numId="5" w16cid:durableId="589312010">
    <w:abstractNumId w:val="27"/>
  </w:num>
  <w:num w:numId="6" w16cid:durableId="962341767">
    <w:abstractNumId w:val="19"/>
  </w:num>
  <w:num w:numId="7" w16cid:durableId="487013397">
    <w:abstractNumId w:val="31"/>
  </w:num>
  <w:num w:numId="8" w16cid:durableId="1100293184">
    <w:abstractNumId w:val="21"/>
  </w:num>
  <w:num w:numId="9" w16cid:durableId="1069234518">
    <w:abstractNumId w:val="3"/>
  </w:num>
  <w:num w:numId="10" w16cid:durableId="1239435879">
    <w:abstractNumId w:val="15"/>
  </w:num>
  <w:num w:numId="11" w16cid:durableId="2082290661">
    <w:abstractNumId w:val="10"/>
  </w:num>
  <w:num w:numId="12" w16cid:durableId="488517718">
    <w:abstractNumId w:val="14"/>
  </w:num>
  <w:num w:numId="13" w16cid:durableId="194727218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24531824">
    <w:abstractNumId w:val="24"/>
  </w:num>
  <w:num w:numId="15" w16cid:durableId="263542308">
    <w:abstractNumId w:val="18"/>
  </w:num>
  <w:num w:numId="16" w16cid:durableId="405762196">
    <w:abstractNumId w:val="29"/>
  </w:num>
  <w:num w:numId="17" w16cid:durableId="1712456799">
    <w:abstractNumId w:val="0"/>
  </w:num>
  <w:num w:numId="18" w16cid:durableId="1696691003">
    <w:abstractNumId w:val="12"/>
  </w:num>
  <w:num w:numId="19" w16cid:durableId="1775783190">
    <w:abstractNumId w:val="17"/>
  </w:num>
  <w:num w:numId="20" w16cid:durableId="368605255">
    <w:abstractNumId w:val="22"/>
  </w:num>
  <w:num w:numId="21" w16cid:durableId="882325905">
    <w:abstractNumId w:val="26"/>
  </w:num>
  <w:num w:numId="22" w16cid:durableId="1637833497">
    <w:abstractNumId w:val="25"/>
  </w:num>
  <w:num w:numId="23" w16cid:durableId="1044256055">
    <w:abstractNumId w:val="8"/>
  </w:num>
  <w:num w:numId="24" w16cid:durableId="85728030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85635498">
    <w:abstractNumId w:val="13"/>
  </w:num>
  <w:num w:numId="26" w16cid:durableId="1056900261">
    <w:abstractNumId w:val="5"/>
  </w:num>
  <w:num w:numId="27" w16cid:durableId="1060516091">
    <w:abstractNumId w:val="11"/>
  </w:num>
  <w:num w:numId="28" w16cid:durableId="1625691812">
    <w:abstractNumId w:val="2"/>
  </w:num>
  <w:num w:numId="29" w16cid:durableId="2100052687">
    <w:abstractNumId w:val="9"/>
  </w:num>
  <w:num w:numId="30" w16cid:durableId="251354931">
    <w:abstractNumId w:val="16"/>
  </w:num>
  <w:num w:numId="31" w16cid:durableId="1342659594">
    <w:abstractNumId w:val="7"/>
  </w:num>
  <w:num w:numId="32" w16cid:durableId="181706790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4997941">
    <w:abstractNumId w:val="6"/>
  </w:num>
  <w:num w:numId="34" w16cid:durableId="74379348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238D1"/>
    <w:rsid w:val="000326C4"/>
    <w:rsid w:val="000E6EAF"/>
    <w:rsid w:val="000E7251"/>
    <w:rsid w:val="000F41FB"/>
    <w:rsid w:val="00120230"/>
    <w:rsid w:val="00135C78"/>
    <w:rsid w:val="001372B2"/>
    <w:rsid w:val="001619B5"/>
    <w:rsid w:val="001655EA"/>
    <w:rsid w:val="001761C3"/>
    <w:rsid w:val="00181657"/>
    <w:rsid w:val="001836C1"/>
    <w:rsid w:val="00195139"/>
    <w:rsid w:val="001C7FB8"/>
    <w:rsid w:val="001F10E7"/>
    <w:rsid w:val="002147FF"/>
    <w:rsid w:val="00225BCB"/>
    <w:rsid w:val="002517A3"/>
    <w:rsid w:val="002702D1"/>
    <w:rsid w:val="002847DD"/>
    <w:rsid w:val="002A2EFC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B13EA"/>
    <w:rsid w:val="003C4C83"/>
    <w:rsid w:val="003F612A"/>
    <w:rsid w:val="0041057B"/>
    <w:rsid w:val="00412949"/>
    <w:rsid w:val="00412D7C"/>
    <w:rsid w:val="004218C1"/>
    <w:rsid w:val="00422D52"/>
    <w:rsid w:val="00445D69"/>
    <w:rsid w:val="00446B8D"/>
    <w:rsid w:val="004478C6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41F18"/>
    <w:rsid w:val="0065220D"/>
    <w:rsid w:val="00667C73"/>
    <w:rsid w:val="00691104"/>
    <w:rsid w:val="006D0F7E"/>
    <w:rsid w:val="006F5BC6"/>
    <w:rsid w:val="007007FD"/>
    <w:rsid w:val="0070352E"/>
    <w:rsid w:val="00726043"/>
    <w:rsid w:val="007335C9"/>
    <w:rsid w:val="00761F3A"/>
    <w:rsid w:val="00774622"/>
    <w:rsid w:val="00777FE8"/>
    <w:rsid w:val="007858A8"/>
    <w:rsid w:val="007C72A2"/>
    <w:rsid w:val="00813A7C"/>
    <w:rsid w:val="008149D9"/>
    <w:rsid w:val="00835EDB"/>
    <w:rsid w:val="00850869"/>
    <w:rsid w:val="00892E0C"/>
    <w:rsid w:val="008C2C63"/>
    <w:rsid w:val="008C634A"/>
    <w:rsid w:val="008E4D6B"/>
    <w:rsid w:val="008E6D9E"/>
    <w:rsid w:val="00952C96"/>
    <w:rsid w:val="00960B79"/>
    <w:rsid w:val="00963479"/>
    <w:rsid w:val="00974798"/>
    <w:rsid w:val="00976B68"/>
    <w:rsid w:val="009809D7"/>
    <w:rsid w:val="00995C8E"/>
    <w:rsid w:val="009B1B81"/>
    <w:rsid w:val="009C5935"/>
    <w:rsid w:val="009D554D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4159A"/>
    <w:rsid w:val="00B46AF2"/>
    <w:rsid w:val="00B540CA"/>
    <w:rsid w:val="00B75500"/>
    <w:rsid w:val="00B8264E"/>
    <w:rsid w:val="00BA00EB"/>
    <w:rsid w:val="00BA77B3"/>
    <w:rsid w:val="00BA7CB3"/>
    <w:rsid w:val="00BB56E7"/>
    <w:rsid w:val="00BC77C0"/>
    <w:rsid w:val="00BF6AA6"/>
    <w:rsid w:val="00C53875"/>
    <w:rsid w:val="00C665CD"/>
    <w:rsid w:val="00C82997"/>
    <w:rsid w:val="00CD54F3"/>
    <w:rsid w:val="00CF1E99"/>
    <w:rsid w:val="00D15551"/>
    <w:rsid w:val="00D30F74"/>
    <w:rsid w:val="00D3177B"/>
    <w:rsid w:val="00D55424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32983"/>
    <w:rsid w:val="00E33D08"/>
    <w:rsid w:val="00E648EB"/>
    <w:rsid w:val="00E73A2C"/>
    <w:rsid w:val="00E96530"/>
    <w:rsid w:val="00ED2BA1"/>
    <w:rsid w:val="00EE5096"/>
    <w:rsid w:val="00EE6B9D"/>
    <w:rsid w:val="00F16EC6"/>
    <w:rsid w:val="00F20D4C"/>
    <w:rsid w:val="00F41F25"/>
    <w:rsid w:val="00F54208"/>
    <w:rsid w:val="00F80C0D"/>
    <w:rsid w:val="00F97949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C44D5-B7E0-45E8-BE1E-01800C7DF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1215</Words>
  <Characters>8599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4</cp:revision>
  <cp:lastPrinted>2023-07-25T12:29:00Z</cp:lastPrinted>
  <dcterms:created xsi:type="dcterms:W3CDTF">2023-08-02T07:20:00Z</dcterms:created>
  <dcterms:modified xsi:type="dcterms:W3CDTF">2023-08-02T11:18:00Z</dcterms:modified>
</cp:coreProperties>
</file>