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A8A1F" w14:textId="07349CFF" w:rsidR="00A02E94" w:rsidRPr="00206D2C" w:rsidRDefault="00AC36B6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206D2C">
        <w:rPr>
          <w:sz w:val="22"/>
          <w:szCs w:val="22"/>
        </w:rPr>
        <w:t>Kraków</w:t>
      </w:r>
      <w:r w:rsidR="00A02E94" w:rsidRPr="00206D2C">
        <w:rPr>
          <w:sz w:val="22"/>
          <w:szCs w:val="22"/>
        </w:rPr>
        <w:t xml:space="preserve"> dnia: </w:t>
      </w:r>
      <w:r w:rsidRPr="00206D2C">
        <w:rPr>
          <w:sz w:val="22"/>
          <w:szCs w:val="22"/>
        </w:rPr>
        <w:t>2023-08-0</w:t>
      </w:r>
      <w:r w:rsidR="00206D2C" w:rsidRPr="00206D2C">
        <w:rPr>
          <w:sz w:val="22"/>
          <w:szCs w:val="22"/>
        </w:rPr>
        <w:t>3</w:t>
      </w:r>
    </w:p>
    <w:p w14:paraId="46247C8A" w14:textId="77777777" w:rsidR="00A02E94" w:rsidRPr="00206D2C" w:rsidRDefault="00AC36B6" w:rsidP="00A02E94">
      <w:pPr>
        <w:spacing w:after="40"/>
        <w:rPr>
          <w:b/>
          <w:bCs/>
          <w:sz w:val="22"/>
          <w:szCs w:val="22"/>
        </w:rPr>
      </w:pPr>
      <w:r w:rsidRPr="00206D2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0CA9985" w14:textId="77777777" w:rsidR="00A02E94" w:rsidRPr="00206D2C" w:rsidRDefault="00AC36B6" w:rsidP="00A02E94">
      <w:pPr>
        <w:rPr>
          <w:sz w:val="22"/>
          <w:szCs w:val="22"/>
        </w:rPr>
      </w:pPr>
      <w:r w:rsidRPr="00206D2C">
        <w:rPr>
          <w:sz w:val="22"/>
          <w:szCs w:val="22"/>
        </w:rPr>
        <w:t>os. Na Skarpie</w:t>
      </w:r>
      <w:r w:rsidR="00A02E94" w:rsidRPr="00206D2C">
        <w:rPr>
          <w:sz w:val="22"/>
          <w:szCs w:val="22"/>
        </w:rPr>
        <w:t xml:space="preserve"> </w:t>
      </w:r>
      <w:r w:rsidRPr="00206D2C">
        <w:rPr>
          <w:sz w:val="22"/>
          <w:szCs w:val="22"/>
        </w:rPr>
        <w:t>66</w:t>
      </w:r>
    </w:p>
    <w:p w14:paraId="77703F8E" w14:textId="77777777" w:rsidR="00A02E94" w:rsidRPr="00206D2C" w:rsidRDefault="00AC36B6" w:rsidP="00A02E94">
      <w:pPr>
        <w:rPr>
          <w:sz w:val="22"/>
          <w:szCs w:val="22"/>
        </w:rPr>
      </w:pPr>
      <w:r w:rsidRPr="00206D2C">
        <w:rPr>
          <w:sz w:val="22"/>
          <w:szCs w:val="22"/>
        </w:rPr>
        <w:t>31-913</w:t>
      </w:r>
      <w:r w:rsidR="00A02E94" w:rsidRPr="00206D2C">
        <w:rPr>
          <w:sz w:val="22"/>
          <w:szCs w:val="22"/>
        </w:rPr>
        <w:t xml:space="preserve"> </w:t>
      </w:r>
      <w:r w:rsidRPr="00206D2C">
        <w:rPr>
          <w:sz w:val="22"/>
          <w:szCs w:val="22"/>
        </w:rPr>
        <w:t>Kraków</w:t>
      </w:r>
    </w:p>
    <w:p w14:paraId="3406E215" w14:textId="6AEB50C0" w:rsidR="00A02E94" w:rsidRPr="00206D2C" w:rsidRDefault="00283CC6" w:rsidP="00A02E94">
      <w:pPr>
        <w:spacing w:after="600"/>
        <w:jc w:val="both"/>
        <w:rPr>
          <w:bCs/>
          <w:sz w:val="22"/>
          <w:szCs w:val="22"/>
        </w:rPr>
      </w:pPr>
      <w:r w:rsidRPr="00206D2C">
        <w:rPr>
          <w:bCs/>
          <w:sz w:val="22"/>
          <w:szCs w:val="22"/>
        </w:rPr>
        <w:t>SZP.271.10/23-5</w:t>
      </w:r>
      <w:r w:rsidR="00206D2C" w:rsidRPr="00206D2C">
        <w:rPr>
          <w:bCs/>
          <w:sz w:val="22"/>
          <w:szCs w:val="22"/>
        </w:rPr>
        <w:t>2</w:t>
      </w:r>
      <w:r w:rsidRPr="00206D2C">
        <w:rPr>
          <w:bCs/>
          <w:sz w:val="22"/>
          <w:szCs w:val="22"/>
        </w:rPr>
        <w:t>1.IW</w:t>
      </w:r>
    </w:p>
    <w:p w14:paraId="071C193F" w14:textId="77777777" w:rsidR="00A02E94" w:rsidRPr="00206D2C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206D2C">
        <w:rPr>
          <w:b/>
          <w:sz w:val="22"/>
          <w:szCs w:val="22"/>
        </w:rPr>
        <w:t>WYKONAWCY</w:t>
      </w:r>
    </w:p>
    <w:p w14:paraId="5C0142A7" w14:textId="77777777" w:rsidR="00A02E94" w:rsidRPr="00206D2C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206D2C">
        <w:rPr>
          <w:sz w:val="22"/>
          <w:szCs w:val="22"/>
        </w:rPr>
        <w:t>ubiegający się o zamówienie</w:t>
      </w:r>
    </w:p>
    <w:p w14:paraId="3766E66C" w14:textId="77777777" w:rsidR="00A02E94" w:rsidRPr="00206D2C" w:rsidRDefault="00A02E94" w:rsidP="00A02E94">
      <w:pPr>
        <w:pStyle w:val="Nagwek1"/>
        <w:spacing w:before="600"/>
        <w:rPr>
          <w:sz w:val="22"/>
          <w:szCs w:val="22"/>
        </w:rPr>
      </w:pPr>
      <w:r w:rsidRPr="00206D2C">
        <w:rPr>
          <w:sz w:val="22"/>
          <w:szCs w:val="22"/>
        </w:rPr>
        <w:t>ZAWIADOMIENIE</w:t>
      </w:r>
    </w:p>
    <w:p w14:paraId="01A28A57" w14:textId="2DEC61DA" w:rsidR="00A02E94" w:rsidRPr="00206D2C" w:rsidRDefault="00A02E94" w:rsidP="00A02E94">
      <w:pPr>
        <w:spacing w:after="480"/>
        <w:jc w:val="center"/>
        <w:rPr>
          <w:b/>
          <w:sz w:val="22"/>
          <w:szCs w:val="22"/>
        </w:rPr>
      </w:pPr>
      <w:r w:rsidRPr="00206D2C">
        <w:rPr>
          <w:b/>
          <w:sz w:val="22"/>
          <w:szCs w:val="22"/>
        </w:rPr>
        <w:t>o wyborze najkorzystniejszej oferty</w:t>
      </w:r>
      <w:r w:rsidR="00206D2C" w:rsidRPr="00206D2C">
        <w:rPr>
          <w:b/>
          <w:sz w:val="22"/>
          <w:szCs w:val="22"/>
        </w:rPr>
        <w:t xml:space="preserve"> w grupie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C36B6" w:rsidRPr="00206D2C" w14:paraId="1C5CCFF8" w14:textId="77777777" w:rsidTr="002033C2">
        <w:trPr>
          <w:trHeight w:val="638"/>
        </w:trPr>
        <w:tc>
          <w:tcPr>
            <w:tcW w:w="959" w:type="dxa"/>
            <w:hideMark/>
          </w:tcPr>
          <w:p w14:paraId="53A1DB8F" w14:textId="77777777" w:rsidR="00AC36B6" w:rsidRPr="00206D2C" w:rsidRDefault="00AC36B6" w:rsidP="002033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0370E062" w14:textId="77777777" w:rsidR="00AC36B6" w:rsidRPr="00206D2C" w:rsidRDefault="00AC36B6" w:rsidP="002033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06D2C">
              <w:rPr>
                <w:sz w:val="22"/>
                <w:szCs w:val="22"/>
              </w:rPr>
              <w:t>Pzp</w:t>
            </w:r>
            <w:proofErr w:type="spellEnd"/>
            <w:r w:rsidRPr="00206D2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206D2C">
              <w:rPr>
                <w:bCs/>
                <w:sz w:val="22"/>
                <w:szCs w:val="22"/>
              </w:rPr>
              <w:t>na</w:t>
            </w:r>
            <w:r w:rsidRPr="00206D2C">
              <w:rPr>
                <w:b/>
                <w:sz w:val="22"/>
                <w:szCs w:val="22"/>
              </w:rPr>
              <w:t xml:space="preserve"> </w:t>
            </w:r>
            <w:r w:rsidRPr="00206D2C">
              <w:rPr>
                <w:bCs/>
                <w:sz w:val="22"/>
                <w:szCs w:val="22"/>
              </w:rPr>
              <w:t>”</w:t>
            </w:r>
            <w:proofErr w:type="gramEnd"/>
            <w:r w:rsidRPr="00206D2C">
              <w:rPr>
                <w:b/>
                <w:bCs/>
                <w:sz w:val="22"/>
                <w:szCs w:val="22"/>
              </w:rPr>
              <w:t xml:space="preserve"> Dostawa materiałów papierniczych, biurowych, kopert, papieru do drukarek i kserokopiarek oraz tuszów i tonerów do drukarek zgodnie z opisem w zał. nr 1 do SWZ</w:t>
            </w:r>
            <w:r w:rsidRPr="00206D2C">
              <w:rPr>
                <w:bCs/>
                <w:sz w:val="22"/>
                <w:szCs w:val="22"/>
              </w:rPr>
              <w:t>”</w:t>
            </w:r>
            <w:r w:rsidRPr="00206D2C">
              <w:rPr>
                <w:b/>
                <w:sz w:val="22"/>
                <w:szCs w:val="22"/>
              </w:rPr>
              <w:t xml:space="preserve"> </w:t>
            </w:r>
            <w:r w:rsidRPr="00206D2C">
              <w:rPr>
                <w:bCs/>
                <w:sz w:val="22"/>
                <w:szCs w:val="22"/>
              </w:rPr>
              <w:t>– znak sprawy</w:t>
            </w:r>
            <w:r w:rsidRPr="00206D2C">
              <w:rPr>
                <w:b/>
                <w:sz w:val="22"/>
                <w:szCs w:val="22"/>
              </w:rPr>
              <w:t xml:space="preserve"> SZP-271-10-2023</w:t>
            </w:r>
            <w:r w:rsidRPr="00206D2C">
              <w:rPr>
                <w:bCs/>
                <w:sz w:val="22"/>
                <w:szCs w:val="22"/>
              </w:rPr>
              <w:t>.</w:t>
            </w:r>
          </w:p>
        </w:tc>
      </w:tr>
    </w:tbl>
    <w:p w14:paraId="2FA311B2" w14:textId="77777777" w:rsidR="00A02E94" w:rsidRPr="00206D2C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206D2C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AC36B6" w:rsidRPr="00206D2C">
        <w:rPr>
          <w:sz w:val="22"/>
          <w:szCs w:val="22"/>
        </w:rPr>
        <w:t>(</w:t>
      </w:r>
      <w:proofErr w:type="spellStart"/>
      <w:r w:rsidR="00AC36B6" w:rsidRPr="00206D2C">
        <w:rPr>
          <w:sz w:val="22"/>
          <w:szCs w:val="22"/>
        </w:rPr>
        <w:t>t.j</w:t>
      </w:r>
      <w:proofErr w:type="spellEnd"/>
      <w:r w:rsidR="00AC36B6" w:rsidRPr="00206D2C">
        <w:rPr>
          <w:sz w:val="22"/>
          <w:szCs w:val="22"/>
        </w:rPr>
        <w:t>. Dz. U. z 2022r. poz. 1710)</w:t>
      </w:r>
      <w:r w:rsidRPr="00206D2C">
        <w:rPr>
          <w:sz w:val="22"/>
          <w:szCs w:val="22"/>
        </w:rPr>
        <w:t xml:space="preserve">, zwanej dalej „ustawą </w:t>
      </w:r>
      <w:proofErr w:type="spellStart"/>
      <w:r w:rsidRPr="00206D2C">
        <w:rPr>
          <w:sz w:val="22"/>
          <w:szCs w:val="22"/>
        </w:rPr>
        <w:t>Pzp</w:t>
      </w:r>
      <w:proofErr w:type="spellEnd"/>
      <w:r w:rsidRPr="00206D2C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C36B6" w:rsidRPr="00206D2C" w14:paraId="4CA4B432" w14:textId="77777777" w:rsidTr="00283CC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D6B32" w14:textId="77777777" w:rsidR="00AC36B6" w:rsidRPr="00206D2C" w:rsidRDefault="00AC36B6" w:rsidP="002033C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206D2C">
              <w:rPr>
                <w:b/>
                <w:bCs/>
                <w:sz w:val="22"/>
                <w:szCs w:val="22"/>
              </w:rPr>
              <w:t>Zadanie nr 4</w:t>
            </w:r>
            <w:r w:rsidRPr="00206D2C">
              <w:rPr>
                <w:sz w:val="22"/>
                <w:szCs w:val="22"/>
              </w:rPr>
              <w:t xml:space="preserve">: Zakup i dostawa </w:t>
            </w:r>
            <w:proofErr w:type="gramStart"/>
            <w:r w:rsidRPr="00206D2C">
              <w:rPr>
                <w:sz w:val="22"/>
                <w:szCs w:val="22"/>
              </w:rPr>
              <w:t>tuszy</w:t>
            </w:r>
            <w:proofErr w:type="gramEnd"/>
            <w:r w:rsidRPr="00206D2C">
              <w:rPr>
                <w:sz w:val="22"/>
                <w:szCs w:val="22"/>
              </w:rPr>
              <w:t xml:space="preserve"> i tonerów do drukarek zgodnie z opisem w zał. nr 1 do SWZ</w:t>
            </w:r>
          </w:p>
          <w:p w14:paraId="00D62506" w14:textId="77777777" w:rsidR="00AC36B6" w:rsidRPr="00206D2C" w:rsidRDefault="00AC36B6" w:rsidP="002033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6D2C">
              <w:rPr>
                <w:b/>
                <w:sz w:val="22"/>
                <w:szCs w:val="22"/>
              </w:rPr>
              <w:t>ProOffice</w:t>
            </w:r>
            <w:proofErr w:type="spellEnd"/>
            <w:r w:rsidRPr="00206D2C">
              <w:rPr>
                <w:b/>
                <w:sz w:val="22"/>
                <w:szCs w:val="22"/>
              </w:rPr>
              <w:t xml:space="preserve">. net Wiesław </w:t>
            </w:r>
            <w:proofErr w:type="spellStart"/>
            <w:r w:rsidRPr="00206D2C">
              <w:rPr>
                <w:b/>
                <w:sz w:val="22"/>
                <w:szCs w:val="22"/>
              </w:rPr>
              <w:t>Stoczkiewicz</w:t>
            </w:r>
            <w:proofErr w:type="spellEnd"/>
          </w:p>
          <w:p w14:paraId="32571213" w14:textId="77777777" w:rsidR="00AC36B6" w:rsidRPr="00206D2C" w:rsidRDefault="00AC36B6" w:rsidP="002033C2">
            <w:pPr>
              <w:jc w:val="both"/>
              <w:rPr>
                <w:bCs/>
                <w:sz w:val="22"/>
                <w:szCs w:val="22"/>
              </w:rPr>
            </w:pPr>
            <w:r w:rsidRPr="00206D2C">
              <w:rPr>
                <w:bCs/>
                <w:sz w:val="22"/>
                <w:szCs w:val="22"/>
              </w:rPr>
              <w:t xml:space="preserve">Rączna 25F </w:t>
            </w:r>
          </w:p>
          <w:p w14:paraId="515D33E6" w14:textId="77777777" w:rsidR="00AC36B6" w:rsidRPr="00206D2C" w:rsidRDefault="00AC36B6" w:rsidP="002033C2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06D2C">
              <w:rPr>
                <w:bCs/>
                <w:sz w:val="22"/>
                <w:szCs w:val="22"/>
              </w:rPr>
              <w:t>30-741 Kraków</w:t>
            </w:r>
          </w:p>
          <w:p w14:paraId="7F9CF174" w14:textId="77777777" w:rsidR="00AC36B6" w:rsidRPr="00206D2C" w:rsidRDefault="00AC36B6" w:rsidP="002033C2">
            <w:pPr>
              <w:jc w:val="both"/>
              <w:rPr>
                <w:bCs/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za cenę brutto </w:t>
            </w:r>
            <w:r w:rsidRPr="00206D2C">
              <w:rPr>
                <w:b/>
                <w:sz w:val="22"/>
                <w:szCs w:val="22"/>
              </w:rPr>
              <w:t>31 506.27 zł</w:t>
            </w:r>
            <w:r w:rsidRPr="00206D2C">
              <w:rPr>
                <w:bCs/>
                <w:sz w:val="22"/>
                <w:szCs w:val="22"/>
              </w:rPr>
              <w:t>.</w:t>
            </w:r>
          </w:p>
          <w:p w14:paraId="42E7F111" w14:textId="77777777" w:rsidR="00AC36B6" w:rsidRPr="00206D2C" w:rsidRDefault="00AC36B6" w:rsidP="002033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06D2C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206D2C">
              <w:rPr>
                <w:color w:val="000000"/>
                <w:sz w:val="22"/>
                <w:szCs w:val="22"/>
              </w:rPr>
              <w:t>:</w:t>
            </w:r>
          </w:p>
          <w:p w14:paraId="5717F1D1" w14:textId="77777777" w:rsidR="00AC36B6" w:rsidRPr="00206D2C" w:rsidRDefault="00AC36B6" w:rsidP="002033C2">
            <w:pPr>
              <w:pStyle w:val="Nagwek"/>
              <w:tabs>
                <w:tab w:val="left" w:pos="708"/>
              </w:tabs>
              <w:spacing w:after="120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Oferta spełnia warunki zawarte w SWZ, w ustawie Prawo zamówień </w:t>
            </w:r>
            <w:proofErr w:type="gramStart"/>
            <w:r w:rsidRPr="00206D2C">
              <w:rPr>
                <w:sz w:val="22"/>
                <w:szCs w:val="22"/>
              </w:rPr>
              <w:t>publicznych  oraz</w:t>
            </w:r>
            <w:proofErr w:type="gramEnd"/>
            <w:r w:rsidRPr="00206D2C">
              <w:rPr>
                <w:sz w:val="22"/>
                <w:szCs w:val="22"/>
              </w:rPr>
              <w:t xml:space="preserve"> jest najkorzystniejsza w kryteriach określonych w SWZ</w:t>
            </w:r>
          </w:p>
        </w:tc>
      </w:tr>
    </w:tbl>
    <w:p w14:paraId="65A1B0C3" w14:textId="77777777" w:rsidR="00A02E94" w:rsidRPr="00206D2C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206D2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835"/>
        <w:gridCol w:w="2976"/>
        <w:gridCol w:w="1560"/>
      </w:tblGrid>
      <w:tr w:rsidR="00A02E94" w:rsidRPr="00206D2C" w14:paraId="57EA89F7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7071770" w14:textId="77777777" w:rsidR="00A02E94" w:rsidRPr="00206D2C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06D2C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61ADB0F" w14:textId="77777777" w:rsidR="00A02E94" w:rsidRPr="00206D2C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06D2C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F52B134" w14:textId="77777777" w:rsidR="00A02E94" w:rsidRPr="00206D2C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06D2C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265012A" w14:textId="77777777" w:rsidR="00A02E94" w:rsidRPr="00206D2C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06D2C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AC36B6" w:rsidRPr="00206D2C" w14:paraId="6061E34C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BC0B" w14:textId="77777777" w:rsidR="00AC36B6" w:rsidRPr="00206D2C" w:rsidRDefault="00AC36B6" w:rsidP="002033C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4 - Zakup i dostawa </w:t>
            </w:r>
            <w:proofErr w:type="gramStart"/>
            <w:r w:rsidRPr="00206D2C">
              <w:rPr>
                <w:sz w:val="22"/>
                <w:szCs w:val="22"/>
              </w:rPr>
              <w:t>tuszy</w:t>
            </w:r>
            <w:proofErr w:type="gramEnd"/>
            <w:r w:rsidRPr="00206D2C">
              <w:rPr>
                <w:sz w:val="22"/>
                <w:szCs w:val="22"/>
              </w:rPr>
              <w:t xml:space="preserve"> i tonerów do drukarek zgodnie z opisem w zał. nr 1 do SWZ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2D521" w14:textId="77777777" w:rsidR="00AC36B6" w:rsidRPr="00206D2C" w:rsidRDefault="00AC36B6" w:rsidP="002033C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06D2C">
              <w:rPr>
                <w:b/>
                <w:bCs/>
                <w:sz w:val="22"/>
                <w:szCs w:val="22"/>
              </w:rPr>
              <w:t>Jet-</w:t>
            </w:r>
            <w:proofErr w:type="spellStart"/>
            <w:r w:rsidRPr="00206D2C">
              <w:rPr>
                <w:b/>
                <w:bCs/>
                <w:sz w:val="22"/>
                <w:szCs w:val="22"/>
              </w:rPr>
              <w:t>printer</w:t>
            </w:r>
            <w:proofErr w:type="spellEnd"/>
            <w:r w:rsidRPr="00206D2C">
              <w:rPr>
                <w:b/>
                <w:bCs/>
                <w:sz w:val="22"/>
                <w:szCs w:val="22"/>
              </w:rPr>
              <w:t xml:space="preserve"> Sp. z o.o. Sp. k.</w:t>
            </w:r>
          </w:p>
          <w:p w14:paraId="15E71261" w14:textId="77777777" w:rsidR="00AC36B6" w:rsidRPr="00206D2C" w:rsidRDefault="00AC36B6" w:rsidP="002033C2">
            <w:pPr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Serwituty 14/-</w:t>
            </w:r>
          </w:p>
          <w:p w14:paraId="5CB8E057" w14:textId="77777777" w:rsidR="00AC36B6" w:rsidRPr="00206D2C" w:rsidRDefault="00AC36B6" w:rsidP="002033C2">
            <w:pPr>
              <w:spacing w:after="40"/>
              <w:rPr>
                <w:color w:val="000000"/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02-233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3FEC" w14:textId="77777777" w:rsidR="00AC36B6" w:rsidRPr="00206D2C" w:rsidRDefault="00AC36B6" w:rsidP="002033C2">
            <w:pPr>
              <w:spacing w:before="40" w:after="40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1 - Cena - 0.00</w:t>
            </w:r>
          </w:p>
          <w:p w14:paraId="3538242A" w14:textId="77777777" w:rsidR="00AC36B6" w:rsidRPr="00206D2C" w:rsidRDefault="00AC36B6" w:rsidP="002033C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2 - Termin dostawy materiałów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3A85" w14:textId="77777777" w:rsidR="00AC36B6" w:rsidRPr="00206D2C" w:rsidRDefault="00AC36B6" w:rsidP="002033C2">
            <w:pPr>
              <w:jc w:val="center"/>
              <w:rPr>
                <w:color w:val="000000"/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  0,00</w:t>
            </w:r>
          </w:p>
        </w:tc>
      </w:tr>
      <w:tr w:rsidR="00AC36B6" w:rsidRPr="00206D2C" w14:paraId="5966F502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9B26D" w14:textId="77777777" w:rsidR="00AC36B6" w:rsidRPr="00206D2C" w:rsidRDefault="00AC36B6" w:rsidP="002033C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4 - Zakup i dostawa </w:t>
            </w:r>
            <w:proofErr w:type="gramStart"/>
            <w:r w:rsidRPr="00206D2C">
              <w:rPr>
                <w:sz w:val="22"/>
                <w:szCs w:val="22"/>
              </w:rPr>
              <w:t>tuszy</w:t>
            </w:r>
            <w:proofErr w:type="gramEnd"/>
            <w:r w:rsidRPr="00206D2C">
              <w:rPr>
                <w:sz w:val="22"/>
                <w:szCs w:val="22"/>
              </w:rPr>
              <w:t xml:space="preserve"> i tonerów do drukarek zgodnie z opisem w zał. nr 1 do SWZ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ED4F1" w14:textId="77777777" w:rsidR="00AC36B6" w:rsidRPr="00206D2C" w:rsidRDefault="00AC36B6" w:rsidP="002033C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206D2C">
              <w:rPr>
                <w:b/>
                <w:bCs/>
                <w:sz w:val="22"/>
                <w:szCs w:val="22"/>
              </w:rPr>
              <w:t>ProOffice</w:t>
            </w:r>
            <w:proofErr w:type="spellEnd"/>
            <w:r w:rsidRPr="00206D2C">
              <w:rPr>
                <w:b/>
                <w:bCs/>
                <w:sz w:val="22"/>
                <w:szCs w:val="22"/>
              </w:rPr>
              <w:t xml:space="preserve">. net Wiesław </w:t>
            </w:r>
            <w:proofErr w:type="spellStart"/>
            <w:r w:rsidRPr="00206D2C">
              <w:rPr>
                <w:b/>
                <w:bCs/>
                <w:sz w:val="22"/>
                <w:szCs w:val="22"/>
              </w:rPr>
              <w:t>Stoczkiewicz</w:t>
            </w:r>
            <w:proofErr w:type="spellEnd"/>
          </w:p>
          <w:p w14:paraId="6BDBF71E" w14:textId="77777777" w:rsidR="00AC36B6" w:rsidRPr="00206D2C" w:rsidRDefault="00AC36B6" w:rsidP="002033C2">
            <w:pPr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Rączna 25F</w:t>
            </w:r>
          </w:p>
          <w:p w14:paraId="70A4245E" w14:textId="77777777" w:rsidR="00AC36B6" w:rsidRPr="00206D2C" w:rsidRDefault="00AC36B6" w:rsidP="002033C2">
            <w:pPr>
              <w:spacing w:after="40"/>
              <w:rPr>
                <w:color w:val="000000"/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30-741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42EB2" w14:textId="77777777" w:rsidR="00AC36B6" w:rsidRPr="00206D2C" w:rsidRDefault="00AC36B6" w:rsidP="002033C2">
            <w:pPr>
              <w:spacing w:before="40" w:after="40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1 - Cena - 60.00</w:t>
            </w:r>
          </w:p>
          <w:p w14:paraId="755048F0" w14:textId="290C25EC" w:rsidR="00AC36B6" w:rsidRPr="00206D2C" w:rsidRDefault="00AC36B6" w:rsidP="002033C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2 - Termin dostawy materiałów - </w:t>
            </w:r>
            <w:r w:rsidR="00283CC6" w:rsidRPr="00206D2C">
              <w:rPr>
                <w:sz w:val="22"/>
                <w:szCs w:val="22"/>
              </w:rPr>
              <w:t>4</w:t>
            </w:r>
            <w:r w:rsidRPr="00206D2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1D12" w14:textId="27A05F89" w:rsidR="00AC36B6" w:rsidRPr="00206D2C" w:rsidRDefault="00AC36B6" w:rsidP="002033C2">
            <w:pPr>
              <w:jc w:val="center"/>
              <w:rPr>
                <w:color w:val="000000"/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  </w:t>
            </w:r>
            <w:r w:rsidR="00283CC6" w:rsidRPr="00206D2C">
              <w:rPr>
                <w:sz w:val="22"/>
                <w:szCs w:val="22"/>
              </w:rPr>
              <w:t>10</w:t>
            </w:r>
            <w:r w:rsidRPr="00206D2C">
              <w:rPr>
                <w:sz w:val="22"/>
                <w:szCs w:val="22"/>
              </w:rPr>
              <w:t>0,00</w:t>
            </w:r>
          </w:p>
        </w:tc>
      </w:tr>
    </w:tbl>
    <w:p w14:paraId="5DD233C7" w14:textId="77777777" w:rsidR="00A02E94" w:rsidRPr="00206D2C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64194244" w14:textId="77777777" w:rsidR="00A02E94" w:rsidRPr="00206D2C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206D2C">
        <w:rPr>
          <w:color w:val="000000"/>
          <w:sz w:val="22"/>
          <w:szCs w:val="22"/>
        </w:rPr>
        <w:t>Informacja o wykonawcach, których oferty zostały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5670"/>
      </w:tblGrid>
      <w:tr w:rsidR="00A02E94" w:rsidRPr="00206D2C" w14:paraId="5CA3ABFE" w14:textId="77777777" w:rsidTr="00283CC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81016E6" w14:textId="77777777" w:rsidR="00A02E94" w:rsidRPr="00206D2C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206D2C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C4B5A7B" w14:textId="77777777" w:rsidR="00A02E94" w:rsidRPr="00206D2C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206D2C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1DB1439" w14:textId="77777777" w:rsidR="00A02E94" w:rsidRPr="00206D2C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206D2C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C36B6" w:rsidRPr="00206D2C" w14:paraId="5F5EB16F" w14:textId="77777777" w:rsidTr="00283CC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AD08A2" w14:textId="77777777" w:rsidR="00AC36B6" w:rsidRPr="00206D2C" w:rsidRDefault="00AC36B6" w:rsidP="002033C2">
            <w:pPr>
              <w:spacing w:before="40"/>
              <w:jc w:val="center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3117C1" w14:textId="77777777" w:rsidR="00AC36B6" w:rsidRPr="00206D2C" w:rsidRDefault="00AC36B6" w:rsidP="002033C2">
            <w:pPr>
              <w:spacing w:before="60" w:after="40"/>
              <w:rPr>
                <w:b/>
                <w:bCs/>
                <w:sz w:val="22"/>
                <w:szCs w:val="22"/>
              </w:rPr>
            </w:pPr>
            <w:r w:rsidRPr="00206D2C">
              <w:rPr>
                <w:b/>
                <w:bCs/>
                <w:sz w:val="22"/>
                <w:szCs w:val="22"/>
              </w:rPr>
              <w:t>Jet-</w:t>
            </w:r>
            <w:proofErr w:type="spellStart"/>
            <w:r w:rsidRPr="00206D2C">
              <w:rPr>
                <w:b/>
                <w:bCs/>
                <w:sz w:val="22"/>
                <w:szCs w:val="22"/>
              </w:rPr>
              <w:t>printer</w:t>
            </w:r>
            <w:proofErr w:type="spellEnd"/>
            <w:r w:rsidRPr="00206D2C">
              <w:rPr>
                <w:b/>
                <w:bCs/>
                <w:sz w:val="22"/>
                <w:szCs w:val="22"/>
              </w:rPr>
              <w:t xml:space="preserve"> Sp. z o.o. Sp. k.</w:t>
            </w:r>
          </w:p>
          <w:p w14:paraId="536905FA" w14:textId="77777777" w:rsidR="00AC36B6" w:rsidRPr="00206D2C" w:rsidRDefault="00AC36B6" w:rsidP="002033C2">
            <w:pPr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Serwituty 14 /-</w:t>
            </w:r>
          </w:p>
          <w:p w14:paraId="7F1730DE" w14:textId="77777777" w:rsidR="00AC36B6" w:rsidRPr="00206D2C" w:rsidRDefault="00AC36B6" w:rsidP="002033C2">
            <w:pPr>
              <w:spacing w:after="60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02-233 Warszawa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BAB347" w14:textId="77777777" w:rsidR="00AC36B6" w:rsidRPr="00206D2C" w:rsidRDefault="00AC36B6" w:rsidP="002033C2">
            <w:pPr>
              <w:spacing w:before="60" w:after="40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Oferta odrzucona w zadaniu 4 na podstawie </w:t>
            </w:r>
            <w:r w:rsidRPr="00206D2C">
              <w:rPr>
                <w:b/>
                <w:sz w:val="22"/>
                <w:szCs w:val="22"/>
              </w:rPr>
              <w:t>Art. 226 ust. 1 pkt 2 lit. c</w:t>
            </w:r>
            <w:r w:rsidRPr="00206D2C">
              <w:rPr>
                <w:sz w:val="22"/>
                <w:szCs w:val="22"/>
              </w:rPr>
              <w:t xml:space="preserve"> ustawy </w:t>
            </w:r>
            <w:proofErr w:type="spellStart"/>
            <w:r w:rsidRPr="00206D2C">
              <w:rPr>
                <w:sz w:val="22"/>
                <w:szCs w:val="22"/>
              </w:rPr>
              <w:t>Pzp</w:t>
            </w:r>
            <w:proofErr w:type="spellEnd"/>
            <w:r w:rsidRPr="00206D2C">
              <w:rPr>
                <w:sz w:val="22"/>
                <w:szCs w:val="22"/>
              </w:rPr>
              <w:t>.</w:t>
            </w:r>
          </w:p>
          <w:p w14:paraId="107C83BC" w14:textId="77777777" w:rsidR="00AC36B6" w:rsidRPr="00206D2C" w:rsidRDefault="00AC36B6" w:rsidP="002033C2">
            <w:pPr>
              <w:spacing w:before="60" w:after="40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Uzasadnienie:</w:t>
            </w:r>
          </w:p>
          <w:p w14:paraId="13D68E14" w14:textId="77777777" w:rsidR="00AC36B6" w:rsidRPr="00206D2C" w:rsidRDefault="00AC36B6" w:rsidP="002033C2">
            <w:pPr>
              <w:spacing w:after="60"/>
              <w:jc w:val="both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Zadanie nr. 4</w:t>
            </w:r>
          </w:p>
          <w:p w14:paraId="29155362" w14:textId="77777777" w:rsidR="00AC36B6" w:rsidRPr="00206D2C" w:rsidRDefault="00AC36B6" w:rsidP="002033C2">
            <w:pPr>
              <w:spacing w:after="60"/>
              <w:jc w:val="both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 Podstawa prawna: Art. 226 ust. 1 pkt 2 lit. c ustawy </w:t>
            </w:r>
            <w:proofErr w:type="spellStart"/>
            <w:r w:rsidRPr="00206D2C">
              <w:rPr>
                <w:sz w:val="22"/>
                <w:szCs w:val="22"/>
              </w:rPr>
              <w:t>Pzp</w:t>
            </w:r>
            <w:proofErr w:type="spellEnd"/>
            <w:r w:rsidRPr="00206D2C">
              <w:rPr>
                <w:sz w:val="22"/>
                <w:szCs w:val="22"/>
              </w:rPr>
              <w:t xml:space="preserve"> - Zamawiający odrzuca ofertę, jeżeli została złożona przez </w:t>
            </w:r>
            <w:proofErr w:type="gramStart"/>
            <w:r w:rsidRPr="00206D2C">
              <w:rPr>
                <w:sz w:val="22"/>
                <w:szCs w:val="22"/>
              </w:rPr>
              <w:t>wykonawcę</w:t>
            </w:r>
            <w:proofErr w:type="gramEnd"/>
            <w:r w:rsidRPr="00206D2C">
              <w:rPr>
                <w:sz w:val="22"/>
                <w:szCs w:val="22"/>
              </w:rPr>
              <w:t xml:space="preserve"> który nie złożył w przewidzianym terminie oświadczenia, o którym mowa w art. 125 ust. 1, lub podmiotowego środka dowodowego, potwierdzających brak podstaw wykluczenia lub spełnianie warunków udziału w postępowaniu, przedmiotowego środka dowodowego, lub innych dokumentów lub oświadczeń.</w:t>
            </w:r>
          </w:p>
          <w:p w14:paraId="322CA055" w14:textId="77777777" w:rsidR="00AC36B6" w:rsidRPr="00206D2C" w:rsidRDefault="00AC36B6" w:rsidP="002033C2">
            <w:pPr>
              <w:spacing w:after="60"/>
              <w:jc w:val="both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Uzasadnienie: </w:t>
            </w:r>
          </w:p>
          <w:p w14:paraId="750FAC86" w14:textId="77777777" w:rsidR="00AC36B6" w:rsidRPr="00206D2C" w:rsidRDefault="00AC36B6" w:rsidP="002033C2">
            <w:pPr>
              <w:spacing w:after="60"/>
              <w:jc w:val="both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W dniu 17 lipca br. upłynął termin złożenia dokumentów podmiotowych, o które wzywał Zamawiający pismem z dnia 2023-07-11 nr SZP-271-10/23-457.IW</w:t>
            </w:r>
          </w:p>
          <w:p w14:paraId="755A941A" w14:textId="77777777" w:rsidR="00AC36B6" w:rsidRPr="00206D2C" w:rsidRDefault="00AC36B6" w:rsidP="002033C2">
            <w:pPr>
              <w:spacing w:after="60"/>
              <w:jc w:val="both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>Wykonawca Jet-</w:t>
            </w:r>
            <w:proofErr w:type="spellStart"/>
            <w:r w:rsidRPr="00206D2C">
              <w:rPr>
                <w:sz w:val="22"/>
                <w:szCs w:val="22"/>
              </w:rPr>
              <w:t>printer</w:t>
            </w:r>
            <w:proofErr w:type="spellEnd"/>
            <w:r w:rsidRPr="00206D2C">
              <w:rPr>
                <w:sz w:val="22"/>
                <w:szCs w:val="22"/>
              </w:rPr>
              <w:t xml:space="preserve"> Sp. z o.o. Sp. k. Serwituty 14; 02-233 Warszawa nie złożył dokumentu wymienionego w pozycji nr 3 pisma jw. tj. Informacji z Centralnego Rejestru Beneficjentów Rzeczywistych.</w:t>
            </w:r>
          </w:p>
          <w:p w14:paraId="2EF09A5D" w14:textId="77777777" w:rsidR="00AC36B6" w:rsidRPr="00206D2C" w:rsidRDefault="00AC36B6" w:rsidP="002033C2">
            <w:pPr>
              <w:spacing w:after="60"/>
              <w:jc w:val="both"/>
              <w:rPr>
                <w:sz w:val="22"/>
                <w:szCs w:val="22"/>
              </w:rPr>
            </w:pPr>
            <w:r w:rsidRPr="00206D2C">
              <w:rPr>
                <w:sz w:val="22"/>
                <w:szCs w:val="22"/>
              </w:rPr>
              <w:t xml:space="preserve">Zamawiający na podst. art. 128 ust. 1 ustaw </w:t>
            </w:r>
            <w:proofErr w:type="spellStart"/>
            <w:r w:rsidRPr="00206D2C">
              <w:rPr>
                <w:sz w:val="22"/>
                <w:szCs w:val="22"/>
              </w:rPr>
              <w:t>Pzp</w:t>
            </w:r>
            <w:proofErr w:type="spellEnd"/>
            <w:r w:rsidRPr="00206D2C">
              <w:rPr>
                <w:sz w:val="22"/>
                <w:szCs w:val="22"/>
              </w:rPr>
              <w:t xml:space="preserve"> ponownie wezwał do uzupełnienia dokumentu i wyznaczył termin jego uzupełnienia do dnia 21.07.2023 (pismo nr SZP-271-10/23-481.IW z dn. 2023-07-18). Wykonawca Jet-</w:t>
            </w:r>
            <w:proofErr w:type="spellStart"/>
            <w:r w:rsidRPr="00206D2C">
              <w:rPr>
                <w:sz w:val="22"/>
                <w:szCs w:val="22"/>
              </w:rPr>
              <w:t>printer</w:t>
            </w:r>
            <w:proofErr w:type="spellEnd"/>
            <w:r w:rsidRPr="00206D2C">
              <w:rPr>
                <w:sz w:val="22"/>
                <w:szCs w:val="22"/>
              </w:rPr>
              <w:t xml:space="preserve"> Sp. z o.o. Sp. k. nie złożył podmiotowego środka dowodowego tj. informacji z CRBR, w związku z tym oferta została odrzucona jw.</w:t>
            </w:r>
          </w:p>
        </w:tc>
      </w:tr>
    </w:tbl>
    <w:p w14:paraId="4EC9CC62" w14:textId="77777777" w:rsidR="00A02E94" w:rsidRPr="00206D2C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2EB2BC5F" w14:textId="77777777" w:rsidR="00A02E94" w:rsidRPr="00206D2C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206D2C">
        <w:rPr>
          <w:sz w:val="22"/>
          <w:szCs w:val="22"/>
        </w:rPr>
        <w:t>Informacja o terminie zawarcia umowy:</w:t>
      </w:r>
    </w:p>
    <w:p w14:paraId="19F14A27" w14:textId="77777777" w:rsidR="00A02E94" w:rsidRPr="00206D2C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206D2C">
        <w:rPr>
          <w:sz w:val="22"/>
          <w:szCs w:val="22"/>
        </w:rPr>
        <w:t xml:space="preserve">Umowa w sprawie zamówienia publicznego, zgodnie z art. 308 ust. 2 ustawy </w:t>
      </w:r>
      <w:proofErr w:type="spellStart"/>
      <w:r w:rsidRPr="00206D2C">
        <w:rPr>
          <w:sz w:val="22"/>
          <w:szCs w:val="22"/>
        </w:rPr>
        <w:t>Pzp</w:t>
      </w:r>
      <w:proofErr w:type="spellEnd"/>
      <w:r w:rsidRPr="00206D2C">
        <w:rPr>
          <w:sz w:val="22"/>
          <w:szCs w:val="22"/>
        </w:rPr>
        <w:t xml:space="preserve">, zostanie zawarta, z uwzględnieniem art. 577 ustawy </w:t>
      </w:r>
      <w:proofErr w:type="spellStart"/>
      <w:r w:rsidRPr="00206D2C">
        <w:rPr>
          <w:sz w:val="22"/>
          <w:szCs w:val="22"/>
        </w:rPr>
        <w:t>Pzp</w:t>
      </w:r>
      <w:proofErr w:type="spellEnd"/>
      <w:r w:rsidRPr="00206D2C">
        <w:rPr>
          <w:sz w:val="22"/>
          <w:szCs w:val="22"/>
        </w:rPr>
        <w:t xml:space="preserve">, w terminie </w:t>
      </w:r>
      <w:r w:rsidR="00AC36B6" w:rsidRPr="00206D2C">
        <w:rPr>
          <w:sz w:val="22"/>
          <w:szCs w:val="22"/>
        </w:rPr>
        <w:t>nie krótszym niż 5 dni od dnia przesłania niniejszego zawiadomienia o wyborze najkorzystniejszej oferty.</w:t>
      </w:r>
    </w:p>
    <w:p w14:paraId="58B67223" w14:textId="77777777" w:rsidR="00A02E94" w:rsidRPr="00206D2C" w:rsidRDefault="00A02E94" w:rsidP="00A02E94">
      <w:pPr>
        <w:spacing w:line="276" w:lineRule="auto"/>
        <w:jc w:val="both"/>
        <w:rPr>
          <w:sz w:val="22"/>
          <w:szCs w:val="22"/>
        </w:rPr>
      </w:pPr>
      <w:r w:rsidRPr="00206D2C"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206D2C">
        <w:rPr>
          <w:sz w:val="22"/>
          <w:szCs w:val="22"/>
        </w:rPr>
        <w:t>Pzp</w:t>
      </w:r>
      <w:proofErr w:type="spellEnd"/>
      <w:r w:rsidRPr="00206D2C">
        <w:rPr>
          <w:sz w:val="22"/>
          <w:szCs w:val="22"/>
        </w:rPr>
        <w:t>.</w:t>
      </w:r>
    </w:p>
    <w:p w14:paraId="6A459CDA" w14:textId="77777777" w:rsidR="00A02E94" w:rsidRPr="00206D2C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09A48CDA" w14:textId="77777777" w:rsidR="00206D2C" w:rsidRPr="00206D2C" w:rsidRDefault="00AC36B6" w:rsidP="00206D2C">
      <w:pPr>
        <w:ind w:firstLine="709"/>
        <w:jc w:val="right"/>
        <w:rPr>
          <w:i/>
          <w:sz w:val="22"/>
          <w:szCs w:val="22"/>
        </w:rPr>
      </w:pPr>
      <w:r w:rsidRPr="00206D2C">
        <w:rPr>
          <w:sz w:val="22"/>
          <w:szCs w:val="22"/>
        </w:rPr>
        <w:t xml:space="preserve">  </w:t>
      </w:r>
      <w:bookmarkEnd w:id="0"/>
      <w:r w:rsidR="00206D2C" w:rsidRPr="00206D2C">
        <w:rPr>
          <w:i/>
          <w:sz w:val="22"/>
          <w:szCs w:val="22"/>
        </w:rPr>
        <w:t>Zamawiający</w:t>
      </w:r>
    </w:p>
    <w:p w14:paraId="08BC2FA9" w14:textId="77777777" w:rsidR="00206D2C" w:rsidRPr="00206D2C" w:rsidRDefault="00206D2C" w:rsidP="00206D2C">
      <w:pPr>
        <w:ind w:firstLine="709"/>
        <w:jc w:val="right"/>
        <w:rPr>
          <w:i/>
          <w:sz w:val="22"/>
          <w:szCs w:val="22"/>
        </w:rPr>
      </w:pPr>
      <w:r w:rsidRPr="00206D2C">
        <w:rPr>
          <w:i/>
          <w:sz w:val="22"/>
          <w:szCs w:val="22"/>
        </w:rPr>
        <w:t>Dyrektor Szpitala</w:t>
      </w:r>
    </w:p>
    <w:p w14:paraId="367D1D2B" w14:textId="77777777" w:rsidR="00206D2C" w:rsidRPr="00206D2C" w:rsidRDefault="00206D2C" w:rsidP="00206D2C">
      <w:pPr>
        <w:ind w:firstLine="709"/>
        <w:jc w:val="right"/>
        <w:rPr>
          <w:i/>
          <w:sz w:val="22"/>
          <w:szCs w:val="22"/>
        </w:rPr>
      </w:pPr>
      <w:r w:rsidRPr="00206D2C">
        <w:rPr>
          <w:i/>
          <w:sz w:val="22"/>
          <w:szCs w:val="22"/>
        </w:rPr>
        <w:t xml:space="preserve">Dr n. med. Jerzy </w:t>
      </w:r>
      <w:proofErr w:type="spellStart"/>
      <w:r w:rsidRPr="00206D2C">
        <w:rPr>
          <w:i/>
          <w:sz w:val="22"/>
          <w:szCs w:val="22"/>
        </w:rPr>
        <w:t>Friediger</w:t>
      </w:r>
      <w:proofErr w:type="spellEnd"/>
    </w:p>
    <w:p w14:paraId="784813FC" w14:textId="78D4CBFD" w:rsidR="00A02E94" w:rsidRPr="00206D2C" w:rsidRDefault="00A02E94" w:rsidP="00206D2C">
      <w:pPr>
        <w:jc w:val="right"/>
        <w:rPr>
          <w:sz w:val="22"/>
          <w:szCs w:val="22"/>
          <w:vertAlign w:val="superscript"/>
        </w:rPr>
      </w:pPr>
    </w:p>
    <w:p w14:paraId="0033AF8C" w14:textId="77777777" w:rsidR="008642B3" w:rsidRPr="00206D2C" w:rsidRDefault="008642B3" w:rsidP="00A02E94">
      <w:pPr>
        <w:rPr>
          <w:sz w:val="22"/>
          <w:szCs w:val="22"/>
        </w:rPr>
      </w:pPr>
    </w:p>
    <w:sectPr w:rsidR="008642B3" w:rsidRPr="00206D2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3E625" w14:textId="77777777" w:rsidR="008B7653" w:rsidRDefault="008B7653">
      <w:r>
        <w:separator/>
      </w:r>
    </w:p>
  </w:endnote>
  <w:endnote w:type="continuationSeparator" w:id="0">
    <w:p w14:paraId="1EDEF44F" w14:textId="77777777" w:rsidR="008B7653" w:rsidRDefault="008B7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CA1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169F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CB1EA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645C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3E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BACC1" w14:textId="77777777" w:rsidR="008B7653" w:rsidRDefault="008B7653">
      <w:r>
        <w:separator/>
      </w:r>
    </w:p>
  </w:footnote>
  <w:footnote w:type="continuationSeparator" w:id="0">
    <w:p w14:paraId="2547533B" w14:textId="77777777" w:rsidR="008B7653" w:rsidRDefault="008B7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9249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C3B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2A84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CB5"/>
    <w:rsid w:val="00022322"/>
    <w:rsid w:val="00042497"/>
    <w:rsid w:val="000C1E6F"/>
    <w:rsid w:val="000E4E56"/>
    <w:rsid w:val="00110CB5"/>
    <w:rsid w:val="001A1468"/>
    <w:rsid w:val="001B7815"/>
    <w:rsid w:val="00206D2C"/>
    <w:rsid w:val="00211A34"/>
    <w:rsid w:val="00283CC6"/>
    <w:rsid w:val="002B1E4F"/>
    <w:rsid w:val="002B6761"/>
    <w:rsid w:val="002D6A4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B7653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C36B6"/>
    <w:rsid w:val="00B32D12"/>
    <w:rsid w:val="00B464D3"/>
    <w:rsid w:val="00B8185B"/>
    <w:rsid w:val="00BA66FD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D97D7"/>
  <w15:chartTrackingRefBased/>
  <w15:docId w15:val="{C77DDB11-258A-493E-8701-3C4F307A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2023-08-03T07:06:00Z</cp:lastPrinted>
  <dcterms:created xsi:type="dcterms:W3CDTF">2023-08-01T11:16:00Z</dcterms:created>
  <dcterms:modified xsi:type="dcterms:W3CDTF">2023-08-03T07:07:00Z</dcterms:modified>
</cp:coreProperties>
</file>