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5FACD" w14:textId="4CB10B86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41B36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08E37600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328437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206FDE2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2146A105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2D9BEF18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23040F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039F883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AFF81D2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243306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6836" w:rsidRPr="00C14101" w14:paraId="6DD914D7" w14:textId="77777777" w:rsidTr="004B657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C65002" w14:textId="77777777" w:rsidR="00826836" w:rsidRPr="00C14101" w:rsidRDefault="00826836" w:rsidP="004B657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CF84CF8" w14:textId="77777777" w:rsidR="00826836" w:rsidRPr="00C14101" w:rsidRDefault="00826836" w:rsidP="004B657F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26836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CADA3D5" w14:textId="77777777" w:rsidR="00826836" w:rsidRPr="00C14101" w:rsidRDefault="00826836" w:rsidP="004B6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C72DEC5" w14:textId="77777777" w:rsidR="00826836" w:rsidRPr="00C14101" w:rsidRDefault="00826836" w:rsidP="004B6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C015DD0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B78C902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3C42068" w14:textId="77777777" w:rsidR="00BC121E" w:rsidRPr="00C14101" w:rsidRDefault="0082683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6836">
        <w:rPr>
          <w:rFonts w:ascii="Arial" w:eastAsia="Times New Roman" w:hAnsi="Arial" w:cs="Arial"/>
          <w:b/>
          <w:sz w:val="24"/>
          <w:szCs w:val="24"/>
          <w:lang w:eastAsia="pl-PL"/>
        </w:rPr>
        <w:t>Inwestycyjny zakup sprzętu medycznego na potrzeby Oddziałów Szpitalnych (7 grup)</w:t>
      </w:r>
    </w:p>
    <w:p w14:paraId="161BDE9F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6836" w:rsidRPr="00826836">
        <w:rPr>
          <w:rFonts w:ascii="Arial" w:eastAsia="Times New Roman" w:hAnsi="Arial" w:cs="Arial"/>
          <w:b/>
          <w:sz w:val="24"/>
          <w:szCs w:val="24"/>
          <w:lang w:eastAsia="pl-PL"/>
        </w:rPr>
        <w:t>SZP-271-28-2023</w:t>
      </w:r>
    </w:p>
    <w:p w14:paraId="46382D03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826836" w:rsidRPr="0082683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423AF38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73483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805DD19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4A04D4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3FFD556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2173E4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802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AD8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63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684E70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EE1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0E8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FD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4F18CB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51A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6AE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CC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1B0A9B7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616BABC4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AA979A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2AE159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8ECE577" w14:textId="77777777" w:rsidTr="00620E37">
        <w:tc>
          <w:tcPr>
            <w:tcW w:w="2660" w:type="dxa"/>
            <w:shd w:val="clear" w:color="auto" w:fill="auto"/>
          </w:tcPr>
          <w:p w14:paraId="7B7F857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63116BA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0441C36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9F1F41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22F41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FCF917" w14:textId="77777777" w:rsidR="00BC121E" w:rsidRPr="00C14101" w:rsidRDefault="0082683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232BC53F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613AD28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28AAB02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F24FF" w14:textId="77777777" w:rsidR="00D840F1" w:rsidRDefault="00D840F1">
      <w:r>
        <w:separator/>
      </w:r>
    </w:p>
  </w:endnote>
  <w:endnote w:type="continuationSeparator" w:id="0">
    <w:p w14:paraId="59E9AC53" w14:textId="77777777" w:rsidR="00D840F1" w:rsidRDefault="00D8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0DCF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A9893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D4A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3D1D6C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67525BD2">
        <v:line id="_x0000_s1025" style="position:absolute;left:0;text-align:left;z-index:251657728" from="-3.85pt,8.7pt" to="455.15pt,8.7pt"/>
      </w:pict>
    </w:r>
  </w:p>
  <w:p w14:paraId="4F9EB2A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5CB21" w14:textId="77777777" w:rsidR="00826836" w:rsidRDefault="008268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D3472" w14:textId="77777777" w:rsidR="00D840F1" w:rsidRDefault="00D840F1">
      <w:r>
        <w:separator/>
      </w:r>
    </w:p>
  </w:footnote>
  <w:footnote w:type="continuationSeparator" w:id="0">
    <w:p w14:paraId="636EDA09" w14:textId="77777777" w:rsidR="00D840F1" w:rsidRDefault="00D84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34040" w14:textId="77777777" w:rsidR="00826836" w:rsidRDefault="00826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18C9" w14:textId="77777777" w:rsidR="00826836" w:rsidRDefault="00826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5F2F9" w14:textId="77777777" w:rsidR="00826836" w:rsidRDefault="008268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926328">
    <w:abstractNumId w:val="13"/>
  </w:num>
  <w:num w:numId="2" w16cid:durableId="753669891">
    <w:abstractNumId w:val="0"/>
  </w:num>
  <w:num w:numId="3" w16cid:durableId="331035679">
    <w:abstractNumId w:val="11"/>
  </w:num>
  <w:num w:numId="4" w16cid:durableId="1156268019">
    <w:abstractNumId w:val="8"/>
  </w:num>
  <w:num w:numId="5" w16cid:durableId="15817478">
    <w:abstractNumId w:val="7"/>
  </w:num>
  <w:num w:numId="6" w16cid:durableId="798493828">
    <w:abstractNumId w:val="1"/>
  </w:num>
  <w:num w:numId="7" w16cid:durableId="1440173700">
    <w:abstractNumId w:val="6"/>
  </w:num>
  <w:num w:numId="8" w16cid:durableId="1846478971">
    <w:abstractNumId w:val="3"/>
  </w:num>
  <w:num w:numId="9" w16cid:durableId="82994821">
    <w:abstractNumId w:val="2"/>
  </w:num>
  <w:num w:numId="10" w16cid:durableId="1542670066">
    <w:abstractNumId w:val="5"/>
  </w:num>
  <w:num w:numId="11" w16cid:durableId="2118601401">
    <w:abstractNumId w:val="10"/>
  </w:num>
  <w:num w:numId="12" w16cid:durableId="1878156369">
    <w:abstractNumId w:val="4"/>
  </w:num>
  <w:num w:numId="13" w16cid:durableId="1177814788">
    <w:abstractNumId w:val="9"/>
  </w:num>
  <w:num w:numId="14" w16cid:durableId="15061718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0F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683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1B36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840F1"/>
    <w:rsid w:val="00DD482A"/>
    <w:rsid w:val="00DE0396"/>
    <w:rsid w:val="00DE0405"/>
    <w:rsid w:val="00DE252B"/>
    <w:rsid w:val="00E37A20"/>
    <w:rsid w:val="00EB5766"/>
    <w:rsid w:val="00EC61A3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8E2E5A"/>
  <w15:chartTrackingRefBased/>
  <w15:docId w15:val="{792B82EC-C3A3-4E71-A78D-5C916F916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233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2023-08-02T10:01:00Z</dcterms:created>
  <dcterms:modified xsi:type="dcterms:W3CDTF">2023-08-02T10:01:00Z</dcterms:modified>
</cp:coreProperties>
</file>