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5C279CA1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370C130B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5435A8C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3F5869F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D3A72D4" w14:textId="77777777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370C130B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5435A8C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3F5869F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5D3A72D4" w14:textId="77777777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58F3CFC" w14:textId="1BF7C1B5" w:rsidR="00BF5B38" w:rsidRPr="006049E6" w:rsidRDefault="00C437AC" w:rsidP="00DE57A3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6049E6">
        <w:rPr>
          <w:sz w:val="22"/>
          <w:szCs w:val="22"/>
        </w:rPr>
        <w:t>Przystępując</w:t>
      </w:r>
      <w:r w:rsidR="00114568" w:rsidRPr="006049E6">
        <w:rPr>
          <w:sz w:val="22"/>
          <w:szCs w:val="22"/>
        </w:rPr>
        <w:t xml:space="preserve"> do toczącego się postępowania o udzielenie zamówienia publicznego prowadzonego </w:t>
      </w:r>
      <w:r w:rsidR="000F2C92" w:rsidRPr="006049E6">
        <w:rPr>
          <w:sz w:val="22"/>
          <w:szCs w:val="22"/>
        </w:rPr>
        <w:t xml:space="preserve"> </w:t>
      </w:r>
      <w:r w:rsidR="00114568" w:rsidRPr="006049E6">
        <w:rPr>
          <w:sz w:val="22"/>
          <w:szCs w:val="22"/>
        </w:rPr>
        <w:t xml:space="preserve">w trybie </w:t>
      </w:r>
      <w:r w:rsidR="00DB30F2" w:rsidRPr="006049E6">
        <w:rPr>
          <w:b/>
          <w:sz w:val="22"/>
          <w:szCs w:val="22"/>
        </w:rPr>
        <w:t>p</w:t>
      </w:r>
      <w:r w:rsidR="006A0801" w:rsidRPr="006049E6">
        <w:rPr>
          <w:b/>
          <w:sz w:val="22"/>
          <w:szCs w:val="22"/>
        </w:rPr>
        <w:t>odstawowym pn</w:t>
      </w:r>
      <w:r w:rsidR="00114568" w:rsidRPr="006049E6">
        <w:rPr>
          <w:sz w:val="22"/>
          <w:szCs w:val="22"/>
        </w:rPr>
        <w:t xml:space="preserve">: </w:t>
      </w:r>
      <w:r w:rsidR="00DE57A3" w:rsidRPr="00DE57A3">
        <w:rPr>
          <w:b/>
          <w:sz w:val="22"/>
          <w:szCs w:val="22"/>
        </w:rPr>
        <w:t>Inwestycyjny zakup sprzętu medycznego na potrzeby Oddziałów Szpitalnych (2 grupy)</w:t>
      </w:r>
      <w:r w:rsidR="00DE57A3">
        <w:rPr>
          <w:b/>
          <w:sz w:val="22"/>
          <w:szCs w:val="22"/>
        </w:rPr>
        <w:t xml:space="preserve"> </w:t>
      </w:r>
      <w:r w:rsidR="00BF5B38" w:rsidRPr="006049E6">
        <w:rPr>
          <w:b/>
          <w:sz w:val="22"/>
          <w:szCs w:val="22"/>
        </w:rPr>
        <w:t>zgodnie z zestawieniem warunków i parametrów wymaganych w zał. nr 1 do SWZ,</w:t>
      </w:r>
    </w:p>
    <w:p w14:paraId="1A0B9C4A" w14:textId="1935872B" w:rsidR="00114568" w:rsidRPr="00114568" w:rsidRDefault="00BF5B38" w:rsidP="00BF5B3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77777777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</w:t>
      </w:r>
      <w:r>
        <w:rPr>
          <w:sz w:val="22"/>
        </w:rPr>
        <w:t xml:space="preserve">poszczególnych części </w:t>
      </w:r>
      <w:r w:rsidRPr="00114568">
        <w:rPr>
          <w:sz w:val="22"/>
        </w:rPr>
        <w:t>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57BBCF5A" w14:textId="4B355454" w:rsidR="00A87EC6" w:rsidRDefault="0051410E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1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A87EC6" w14:paraId="590F96A3" w14:textId="77777777" w:rsidTr="000D3D01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0E9DD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A1B65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689C6D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E9CDA3A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6CB38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3F30B87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B22307B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9AACACD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28331ECC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C31498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19DFB77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68CF7EA" w14:textId="77777777" w:rsidR="00A87EC6" w:rsidRDefault="00A87EC6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A87EC6" w14:paraId="409BB798" w14:textId="77777777" w:rsidTr="000D3D01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612C1C2" w14:textId="77777777" w:rsidR="00A87EC6" w:rsidRDefault="00A87EC6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8A0017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D6467AE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EA3BF3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0ACCE4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1632B16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4789FD2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297F0F0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A030320" w14:textId="77777777" w:rsidR="00A87EC6" w:rsidRDefault="00A87EC6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A87EC6" w14:paraId="20B14D5E" w14:textId="77777777" w:rsidTr="00BF5B38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DF1B4F" w14:textId="77777777" w:rsidR="00A87EC6" w:rsidRDefault="00A87EC6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A277E69" w14:textId="2279DE9D" w:rsidR="00A87EC6" w:rsidRPr="00CA6356" w:rsidRDefault="00CA6356" w:rsidP="00D522B8">
            <w:pPr>
              <w:pStyle w:val="Normalny1"/>
              <w:snapToGrid w:val="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CA6356">
              <w:rPr>
                <w:b/>
                <w:bCs/>
                <w:sz w:val="20"/>
                <w:szCs w:val="20"/>
              </w:rPr>
              <w:t xml:space="preserve">przyłóżkowy system monitorowania pacjenta 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82984BE" w14:textId="478DDE02" w:rsidR="00A87EC6" w:rsidRDefault="00CA6356" w:rsidP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 w:rsidR="00B97036">
              <w:rPr>
                <w:rFonts w:ascii="Calibri Light" w:hAnsi="Calibri Light" w:cs="Calibri Light"/>
                <w:sz w:val="20"/>
                <w:szCs w:val="20"/>
              </w:rPr>
              <w:t xml:space="preserve"> szt</w:t>
            </w:r>
            <w:r w:rsidR="00A87EC6">
              <w:rPr>
                <w:rFonts w:ascii="Calibri Light" w:hAnsi="Calibri Light" w:cs="Calibri Light"/>
                <w:sz w:val="20"/>
                <w:szCs w:val="20"/>
              </w:rPr>
              <w:t>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BD65DF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9DEB61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FFDBFB7" w14:textId="77777777" w:rsidR="00A87EC6" w:rsidRDefault="00A87EC6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4B0C471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C6D11B8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F4DA49F" w14:textId="77777777" w:rsidR="00A87EC6" w:rsidRDefault="00A87EC6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6C24B29" w14:textId="439EB7AA" w:rsidR="00F5022E" w:rsidRDefault="0051410E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2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51410E" w14:paraId="22F6DEA6" w14:textId="77777777" w:rsidTr="00CA6356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42785F4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EEC26D9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649B1691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CBD9A4F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0D5962E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CEF0F25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A24CD45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0E3925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0571F3A1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F9C256A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454455D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4FF5C797" w14:textId="77777777" w:rsidR="0051410E" w:rsidRDefault="0051410E" w:rsidP="00FA7F5A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51410E" w14:paraId="2522377B" w14:textId="77777777" w:rsidTr="00CA6356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4444" w14:textId="77777777" w:rsidR="0051410E" w:rsidRDefault="0051410E" w:rsidP="00FA7F5A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FED3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C7BBF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438A2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D8E6C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9D8A78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D5F123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0B9DC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7075C" w14:textId="77777777" w:rsidR="0051410E" w:rsidRDefault="0051410E" w:rsidP="00FA7F5A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51410E" w14:paraId="3C05A113" w14:textId="77777777" w:rsidTr="00CA6356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B7221B" w14:textId="77777777" w:rsidR="0051410E" w:rsidRDefault="0051410E" w:rsidP="00FA7F5A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EF06F" w14:textId="49799366" w:rsidR="00CA6356" w:rsidRDefault="00CA6356" w:rsidP="00CA6356">
            <w:pPr>
              <w:pStyle w:val="Default"/>
            </w:pPr>
            <w:r>
              <w:rPr>
                <w:b/>
                <w:color w:val="auto"/>
                <w:sz w:val="20"/>
                <w:szCs w:val="20"/>
              </w:rPr>
              <w:t>aparat do kriochirurgii</w:t>
            </w:r>
            <w:r>
              <w:rPr>
                <w:color w:val="auto"/>
                <w:sz w:val="20"/>
                <w:szCs w:val="20"/>
              </w:rPr>
              <w:t xml:space="preserve"> </w:t>
            </w:r>
          </w:p>
          <w:p w14:paraId="08A43709" w14:textId="177D7ADB" w:rsidR="0051410E" w:rsidRDefault="0051410E" w:rsidP="00FA7F5A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003DA" w14:textId="22457DB0" w:rsidR="0051410E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51410E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082C9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A62287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874FCA" w14:textId="77777777" w:rsidR="0051410E" w:rsidRDefault="0051410E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CBB71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FCDB3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2F1DD" w14:textId="77777777" w:rsidR="0051410E" w:rsidRDefault="0051410E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A6356" w14:paraId="296D43C3" w14:textId="77777777" w:rsidTr="00CA6356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99BA" w14:textId="496126B0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lastRenderedPageBreak/>
              <w:t>2.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66470" w14:textId="6903DE7C" w:rsidR="00CA6356" w:rsidRPr="00CA6356" w:rsidRDefault="00CA6356" w:rsidP="00CA635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CA6356">
              <w:rPr>
                <w:b/>
                <w:bCs/>
                <w:color w:val="auto"/>
                <w:sz w:val="20"/>
                <w:szCs w:val="20"/>
              </w:rPr>
              <w:t xml:space="preserve">sonda </w:t>
            </w:r>
            <w:r w:rsidRPr="00CA6356">
              <w:rPr>
                <w:b/>
                <w:bCs/>
                <w:sz w:val="20"/>
                <w:szCs w:val="20"/>
              </w:rPr>
              <w:t>kontaktowa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7FDCB" w14:textId="0252235F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03E2B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DE743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DE80F" w14:textId="73F3690E" w:rsidR="00CA6356" w:rsidRDefault="00CA6356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C3E72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481B1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3AD2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CA6356" w14:paraId="39392CE5" w14:textId="77777777" w:rsidTr="00CA6356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1C02B75" w14:textId="78C56B06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44FFBDF" w14:textId="58070481" w:rsidR="00CA6356" w:rsidRPr="00CA6356" w:rsidRDefault="00CA6356" w:rsidP="00CA6356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CA6356">
              <w:rPr>
                <w:b/>
                <w:bCs/>
                <w:sz w:val="20"/>
                <w:szCs w:val="20"/>
              </w:rPr>
              <w:t>sonda natryskowa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B7E8814" w14:textId="2423B513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03760F2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78F2385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695265AD" w14:textId="6FB53642" w:rsidR="00CA6356" w:rsidRDefault="00CA6356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9139F2D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0CE4875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4BE7271" w14:textId="77777777" w:rsidR="00CA6356" w:rsidRDefault="00CA6356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61273" w14:paraId="28D385E2" w14:textId="77777777" w:rsidTr="00CA6356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7B230ED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A0BC850" w14:textId="77777777" w:rsidR="00F61273" w:rsidRPr="00CA6356" w:rsidRDefault="00F61273" w:rsidP="00CA6356">
            <w:pPr>
              <w:pStyle w:val="Default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110AB8F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7926896" w14:textId="706E91F5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6C321F3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36FA50DA" w14:textId="77777777" w:rsidR="00F61273" w:rsidRDefault="00F61273" w:rsidP="00FA7F5A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BFC927D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38C9056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28A25A9" w14:textId="77777777" w:rsidR="00F61273" w:rsidRDefault="00F61273" w:rsidP="00FA7F5A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95BFD3A" w14:textId="77777777" w:rsidR="00F61273" w:rsidRDefault="00F61273" w:rsidP="00F6127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30FEC727" w14:textId="75A94228" w:rsidR="00F61273" w:rsidRDefault="00F61273" w:rsidP="00F6127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Zadanie </w:t>
      </w:r>
      <w:r>
        <w:rPr>
          <w:rFonts w:ascii="Calibri Light" w:hAnsi="Calibri Light" w:cs="Calibri Light"/>
          <w:b/>
          <w:bCs/>
          <w:sz w:val="20"/>
          <w:szCs w:val="20"/>
        </w:rPr>
        <w:t>3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61273" w14:paraId="74FED3E1" w14:textId="77777777" w:rsidTr="00BE6BE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92AE7F4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E114BBD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893722B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B8FB3AA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2EC44A5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D123725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EDA720A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3D55BD2E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D47557F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54A79D10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3D4143EE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  <w:hideMark/>
          </w:tcPr>
          <w:p w14:paraId="0BD7E87E" w14:textId="77777777" w:rsidR="00F61273" w:rsidRDefault="00F61273" w:rsidP="00BE6BE7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61273" w14:paraId="2289E70B" w14:textId="77777777" w:rsidTr="00BE6BE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136216" w14:textId="77777777" w:rsidR="00F61273" w:rsidRDefault="00F61273" w:rsidP="00BE6BE7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A6CFDD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14472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2BD096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DD80C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85F7C3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7EBE8C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0B802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FF294" w14:textId="77777777" w:rsidR="00F61273" w:rsidRDefault="00F61273" w:rsidP="00BE6BE7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61273" w14:paraId="34FC8605" w14:textId="77777777" w:rsidTr="00BE6BE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14B38" w14:textId="77777777" w:rsidR="00F61273" w:rsidRDefault="00F61273" w:rsidP="00BE6BE7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8DF09" w14:textId="57FF2A75" w:rsidR="00F61273" w:rsidRDefault="00F61273" w:rsidP="00BE6BE7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manometr odbytniczy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714C37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59BB1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BA9A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AD95F7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EED69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6B653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D7E8C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61273" w14:paraId="6E4F01C2" w14:textId="77777777" w:rsidTr="00BE6BE7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AE3A64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30097" w14:textId="412A5828" w:rsidR="00F61273" w:rsidRPr="00CA6356" w:rsidRDefault="00F61273" w:rsidP="00BE6BE7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>
              <w:rPr>
                <w:b/>
                <w:bCs/>
                <w:color w:val="auto"/>
                <w:sz w:val="20"/>
                <w:szCs w:val="20"/>
              </w:rPr>
              <w:t>osłonki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A123" w14:textId="6A832AB0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100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46DFE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7E8A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F6918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FAC63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536AC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F1CC1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61273" w14:paraId="1482F4B2" w14:textId="77777777" w:rsidTr="00BE6BE7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8037406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786F074" w14:textId="638D6C59" w:rsidR="00F61273" w:rsidRPr="00F61273" w:rsidRDefault="00F61273" w:rsidP="00BE6BE7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F61273">
              <w:rPr>
                <w:b/>
                <w:bCs/>
                <w:color w:val="auto"/>
                <w:sz w:val="20"/>
                <w:szCs w:val="20"/>
              </w:rPr>
              <w:t xml:space="preserve">strzykawka </w:t>
            </w:r>
            <w:r w:rsidRPr="00F61273">
              <w:rPr>
                <w:rFonts w:eastAsia="ArialMT"/>
                <w:b/>
                <w:bCs/>
                <w:sz w:val="20"/>
                <w:szCs w:val="20"/>
              </w:rPr>
              <w:t>do wypełnienia sensora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EC39005" w14:textId="15D8C381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F78EFA6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D8E995C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329E212F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76BDBD7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FDDCA27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7AA12E87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61273" w14:paraId="78E9909D" w14:textId="77777777" w:rsidTr="00BE6BE7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4A4B763" w14:textId="335DC69B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E1C2316" w14:textId="6BD922E6" w:rsidR="00F61273" w:rsidRPr="00F61273" w:rsidRDefault="00F61273" w:rsidP="00BE6BE7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  <w:r w:rsidRPr="00F61273">
              <w:rPr>
                <w:b/>
                <w:bCs/>
                <w:color w:val="auto"/>
                <w:sz w:val="20"/>
                <w:szCs w:val="20"/>
              </w:rPr>
              <w:t>walizka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87ADFD3" w14:textId="73A9E690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</w:t>
            </w: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1CE9A3E1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A40BCE3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309B3B9D" w14:textId="573E56AB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E4AC622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259FE6DC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2685DF7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F61273" w14:paraId="3F231824" w14:textId="77777777" w:rsidTr="00BE6BE7">
        <w:tc>
          <w:tcPr>
            <w:tcW w:w="436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798BA07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9257AA1" w14:textId="77777777" w:rsidR="00F61273" w:rsidRPr="00F61273" w:rsidRDefault="00F61273" w:rsidP="00BE6BE7">
            <w:pPr>
              <w:pStyle w:val="Default"/>
              <w:rPr>
                <w:b/>
                <w:bCs/>
                <w:color w:val="auto"/>
                <w:sz w:val="20"/>
                <w:szCs w:val="20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DDE5564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2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57ED48A" w14:textId="78E9D7BF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DAC8B99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3F7441C7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A0C36EC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71A3EE72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38FF8F24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E7555DF" w14:textId="77777777" w:rsidR="00F61273" w:rsidRDefault="00F61273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E2404A0" w14:textId="590E8E48" w:rsidR="00CA6356" w:rsidRDefault="00CA6356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4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CA6356" w14:paraId="47C688D2" w14:textId="77777777" w:rsidTr="00BE6BE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6D271D9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2667843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206181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549706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6AD8EB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1710889D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055AF52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233D726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39D1981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8C532B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0036F6A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57A09D7C" w14:textId="77777777" w:rsidR="00CA6356" w:rsidRDefault="00CA6356" w:rsidP="00BE6BE7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CA6356" w14:paraId="1AF65EEC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267BC24C" w14:textId="77777777" w:rsidR="00CA6356" w:rsidRDefault="00CA6356" w:rsidP="00BE6BE7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4D9A790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CFE23DD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CB2CC80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5BFD9B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E1CD223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2B676B5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CF4F079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BBA08F5" w14:textId="77777777" w:rsidR="00CA6356" w:rsidRDefault="00CA6356" w:rsidP="00BE6BE7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CA6356" w14:paraId="5859443A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78A434E2" w14:textId="77777777" w:rsidR="00CA6356" w:rsidRDefault="00CA6356" w:rsidP="00BE6BE7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E8DC84C" w14:textId="23C0583D" w:rsidR="00CA6356" w:rsidRPr="00F61273" w:rsidRDefault="00F61273" w:rsidP="00BE6BE7">
            <w:pPr>
              <w:pStyle w:val="Normalny1"/>
              <w:snapToGrid w:val="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61273">
              <w:rPr>
                <w:b/>
                <w:bCs/>
                <w:sz w:val="20"/>
                <w:szCs w:val="20"/>
              </w:rPr>
              <w:t>Wózek anestezjologiczny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049F1BD" w14:textId="3165CA81" w:rsidR="00CA6356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CA635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1FCBA93E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328713C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218CF01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6E3DF1A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EF2B120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81F9CF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98F7D86" w14:textId="77777777" w:rsidR="00F61273" w:rsidRDefault="00F61273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147CD2F8" w14:textId="18791E63" w:rsidR="00CA6356" w:rsidRDefault="00CA6356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5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CA6356" w14:paraId="48DA4461" w14:textId="77777777" w:rsidTr="00BE6BE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3B620FB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D1BE917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CA0221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AC07F9B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5EC526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7622CF66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07B77E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BB4093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4D2B8E9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0C770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403ED362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4540250D" w14:textId="77777777" w:rsidR="00CA6356" w:rsidRDefault="00CA6356" w:rsidP="00BE6BE7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CA6356" w14:paraId="64236445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87E2336" w14:textId="77777777" w:rsidR="00CA6356" w:rsidRDefault="00CA6356" w:rsidP="00BE6BE7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A19D6FD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C5971DD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E720FD7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D67BF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75E191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FF5F601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9EB4BFE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02CF41FE" w14:textId="77777777" w:rsidR="00CA6356" w:rsidRDefault="00CA6356" w:rsidP="00BE6BE7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CA6356" w14:paraId="2188F106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CCA9159" w14:textId="77777777" w:rsidR="00CA6356" w:rsidRDefault="00CA6356" w:rsidP="00BE6BE7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236CB7D" w14:textId="63A49DC5" w:rsidR="00CA6356" w:rsidRPr="00F61273" w:rsidRDefault="00F61273" w:rsidP="00BE6BE7">
            <w:pPr>
              <w:pStyle w:val="Normalny1"/>
              <w:snapToGrid w:val="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61273">
              <w:rPr>
                <w:b/>
                <w:bCs/>
                <w:sz w:val="20"/>
                <w:szCs w:val="20"/>
              </w:rPr>
              <w:t xml:space="preserve">Zestaw do mini histeroskopii diagnostyczno - operacyjnej 5mm  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B29512D" w14:textId="1E6B5A14" w:rsidR="00CA6356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kpl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B1C123A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EF3FD9B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0155088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63558D2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79D3D18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63D87A1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1A9D1D48" w14:textId="77777777" w:rsidR="00F61273" w:rsidRDefault="00F61273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0C1DC14E" w14:textId="4D3F9AD3" w:rsidR="00F61273" w:rsidRDefault="00F61273" w:rsidP="00F61273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 xml:space="preserve">Zadanie </w:t>
      </w:r>
      <w:r>
        <w:rPr>
          <w:rFonts w:ascii="Calibri Light" w:hAnsi="Calibri Light" w:cs="Calibri Light"/>
          <w:b/>
          <w:bCs/>
          <w:sz w:val="20"/>
          <w:szCs w:val="20"/>
        </w:rPr>
        <w:t>6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F61273" w14:paraId="7B74A0EC" w14:textId="77777777" w:rsidTr="00BE6BE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C8D7352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98E1484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AB5CC05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B609AE9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4238DDF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43068AD0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D082F7E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6E12DE1F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64E03416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83B0E55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5CA17A4A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DD578D" w14:textId="77777777" w:rsidR="00F61273" w:rsidRDefault="00F61273" w:rsidP="00BE6BE7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F61273" w14:paraId="7FD85715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44E82BB" w14:textId="77777777" w:rsidR="00F61273" w:rsidRDefault="00F61273" w:rsidP="00BE6BE7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2FA29A9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221CF730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C43A828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A96D774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67D45D92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916A179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43D8D53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58639858" w14:textId="77777777" w:rsidR="00F61273" w:rsidRDefault="00F61273" w:rsidP="00BE6BE7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F61273" w14:paraId="4C692EF3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991CF25" w14:textId="77777777" w:rsidR="00F61273" w:rsidRDefault="00F61273" w:rsidP="00BE6BE7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9C48480" w14:textId="46524DC1" w:rsidR="00F61273" w:rsidRPr="00F61273" w:rsidRDefault="00F61273" w:rsidP="00BE6BE7">
            <w:pPr>
              <w:pStyle w:val="Normalny1"/>
              <w:snapToGrid w:val="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61273">
              <w:rPr>
                <w:b/>
                <w:bCs/>
                <w:sz w:val="20"/>
                <w:szCs w:val="20"/>
              </w:rPr>
              <w:t>Zestaw mini histero - resektoskopu 16 FR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631BF5F8" w14:textId="1A6792BF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  <w:r>
              <w:rPr>
                <w:rFonts w:ascii="Calibri Light" w:hAnsi="Calibri Light" w:cs="Calibri Light"/>
                <w:sz w:val="20"/>
                <w:szCs w:val="20"/>
              </w:rPr>
              <w:t xml:space="preserve"> kpl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2B81245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AA1BF7A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1A3B8011" w14:textId="77777777" w:rsidR="00F61273" w:rsidRDefault="00F61273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77ACD05C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3BC23E80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25E48FB1" w14:textId="77777777" w:rsidR="00F61273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4A43386A" w14:textId="77777777" w:rsidR="00F61273" w:rsidRDefault="00F61273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566D2479" w14:textId="166C0D34" w:rsidR="00CA6356" w:rsidRDefault="00CA6356" w:rsidP="00CA635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  <w:r>
        <w:rPr>
          <w:rFonts w:ascii="Calibri Light" w:hAnsi="Calibri Light" w:cs="Calibri Light"/>
          <w:b/>
          <w:bCs/>
          <w:sz w:val="20"/>
          <w:szCs w:val="20"/>
        </w:rPr>
        <w:t>Zadanie 7</w:t>
      </w:r>
    </w:p>
    <w:tbl>
      <w:tblPr>
        <w:tblW w:w="9735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1832"/>
        <w:gridCol w:w="853"/>
        <w:gridCol w:w="721"/>
        <w:gridCol w:w="975"/>
        <w:gridCol w:w="735"/>
        <w:gridCol w:w="975"/>
        <w:gridCol w:w="1335"/>
        <w:gridCol w:w="1873"/>
      </w:tblGrid>
      <w:tr w:rsidR="00CA6356" w14:paraId="2FE27827" w14:textId="77777777" w:rsidTr="00BE6BE7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41D1963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183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B63C63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8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1DB8820E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7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A62048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D54F77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2FA6D8E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7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2EDB66F0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9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3208E34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1A04B9D9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33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425A6823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2159EA4C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  <w:tc>
          <w:tcPr>
            <w:tcW w:w="187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117E2873" w14:textId="77777777" w:rsidR="00CA6356" w:rsidRDefault="00CA6356" w:rsidP="00BE6BE7">
            <w:pPr>
              <w:pStyle w:val="Zawartotabeli"/>
              <w:jc w:val="center"/>
              <w:textAlignment w:val="center"/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Producent, nazwa i typ/model/</w:t>
            </w: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br/>
              <w:t>numer katalogowy</w:t>
            </w:r>
          </w:p>
        </w:tc>
      </w:tr>
      <w:tr w:rsidR="00CA6356" w14:paraId="170563C7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1E2848BC" w14:textId="77777777" w:rsidR="00CA6356" w:rsidRDefault="00CA6356" w:rsidP="00BE6BE7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0A7B229A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0EB1A4E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465CEA31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75913B0E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5F937F72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388D1FE4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hideMark/>
          </w:tcPr>
          <w:p w14:paraId="190D41C0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hideMark/>
          </w:tcPr>
          <w:p w14:paraId="2CA02703" w14:textId="77777777" w:rsidR="00CA6356" w:rsidRDefault="00CA6356" w:rsidP="00BE6BE7">
            <w:pPr>
              <w:pStyle w:val="Zawartotabeli"/>
              <w:jc w:val="center"/>
            </w:pPr>
            <w:r>
              <w:rPr>
                <w:rFonts w:ascii="Calibri Light" w:hAnsi="Calibri Light" w:cs="Calibri Light"/>
                <w:sz w:val="20"/>
                <w:szCs w:val="20"/>
              </w:rPr>
              <w:t>8</w:t>
            </w:r>
          </w:p>
        </w:tc>
      </w:tr>
      <w:tr w:rsidR="00CA6356" w14:paraId="2BB4B62C" w14:textId="77777777" w:rsidTr="00BE6BE7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4D179EC" w14:textId="77777777" w:rsidR="00CA6356" w:rsidRDefault="00CA6356" w:rsidP="00BE6BE7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183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333F2827" w14:textId="7FF298D1" w:rsidR="00CA6356" w:rsidRPr="00F61273" w:rsidRDefault="00F61273" w:rsidP="00BE6BE7">
            <w:pPr>
              <w:pStyle w:val="Normalny1"/>
              <w:snapToGrid w:val="0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 w:rsidRPr="00F61273">
              <w:rPr>
                <w:b/>
                <w:bCs/>
                <w:sz w:val="20"/>
                <w:szCs w:val="20"/>
              </w:rPr>
              <w:t>Lampa zabiegowo-operacyjna bezcieniowa</w:t>
            </w:r>
          </w:p>
        </w:tc>
        <w:tc>
          <w:tcPr>
            <w:tcW w:w="85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18F43CB5" w14:textId="7E9F1F9E" w:rsidR="00CA6356" w:rsidRDefault="00F61273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  <w:r w:rsidR="00CA6356">
              <w:rPr>
                <w:rFonts w:ascii="Calibri Light" w:hAnsi="Calibri Light" w:cs="Calibri Light"/>
                <w:sz w:val="20"/>
                <w:szCs w:val="20"/>
              </w:rPr>
              <w:t xml:space="preserve"> szt.</w:t>
            </w:r>
          </w:p>
        </w:tc>
        <w:tc>
          <w:tcPr>
            <w:tcW w:w="72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CC9ABBE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0FCE7683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7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14:paraId="7EA53503" w14:textId="77777777" w:rsidR="00CA6356" w:rsidRDefault="00CA6356" w:rsidP="00BE6BE7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97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22EFA17D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33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5E12F361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873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80FA835" w14:textId="77777777" w:rsidR="00CA6356" w:rsidRDefault="00CA6356" w:rsidP="00BE6BE7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012C67E0" w14:textId="77777777" w:rsidR="00CA6356" w:rsidRDefault="00CA6356" w:rsidP="00D522B8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FE9B8E" w14:textId="77777777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77777777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68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693"/>
      </w:tblGrid>
      <w:tr w:rsidR="005F2F62" w:rsidRPr="001661BD" w14:paraId="4056AA3D" w14:textId="6E4A9F46" w:rsidTr="005F2F6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F2F62" w:rsidRPr="001661BD" w14:paraId="5A598077" w14:textId="3ED0E8A3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2F62" w:rsidRPr="001661BD" w14:paraId="15892390" w14:textId="22839F84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0A003B6F" w:rsidR="00E330B3" w:rsidRPr="00BF5B38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b/>
          <w:bCs/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r w:rsidR="00F61273">
        <w:rPr>
          <w:sz w:val="22"/>
        </w:rPr>
        <w:t>6</w:t>
      </w:r>
      <w:r w:rsidR="006A0801">
        <w:rPr>
          <w:sz w:val="22"/>
        </w:rPr>
        <w:t xml:space="preserve"> tygodni</w:t>
      </w:r>
      <w:r w:rsidR="00F956E4">
        <w:rPr>
          <w:sz w:val="22"/>
        </w:rPr>
        <w:t xml:space="preserve"> od daty zawarcia umowy</w:t>
      </w:r>
      <w:r w:rsidR="00F61273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153AF" w14:textId="77777777" w:rsidR="00DC0C0B" w:rsidRDefault="00DC0C0B">
      <w:r>
        <w:separator/>
      </w:r>
    </w:p>
  </w:endnote>
  <w:endnote w:type="continuationSeparator" w:id="0">
    <w:p w14:paraId="353DE77A" w14:textId="77777777" w:rsidR="00DC0C0B" w:rsidRDefault="00DC0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charset w:val="0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96B70" w14:textId="77777777" w:rsidR="00F61273" w:rsidRDefault="00F6127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8FDDA" w14:textId="77777777" w:rsidR="00F61273" w:rsidRDefault="00F6127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BEDD0" w14:textId="77777777" w:rsidR="00DC0C0B" w:rsidRDefault="00DC0C0B">
      <w:r>
        <w:separator/>
      </w:r>
    </w:p>
  </w:footnote>
  <w:footnote w:type="continuationSeparator" w:id="0">
    <w:p w14:paraId="5C6AF659" w14:textId="77777777" w:rsidR="00DC0C0B" w:rsidRDefault="00DC0C0B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F209D7" w14:textId="77777777" w:rsidR="00F61273" w:rsidRDefault="00F6127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4474DC9A" w:rsidR="004B6F50" w:rsidRPr="000F2C92" w:rsidRDefault="004B6F50" w:rsidP="000F2C92">
    <w:pPr>
      <w:pStyle w:val="Nagwek"/>
    </w:pPr>
    <w:r w:rsidRPr="000F2C92">
      <w:t xml:space="preserve">Znak sprawy </w:t>
    </w:r>
    <w:r w:rsidR="00DE57A3">
      <w:t>S</w:t>
    </w:r>
    <w:r>
      <w:t>ZP</w:t>
    </w:r>
    <w:r w:rsidR="00DE57A3">
      <w:t>-271-2</w:t>
    </w:r>
    <w:r w:rsidR="00F61273">
      <w:t>8</w:t>
    </w:r>
    <w:r w:rsidR="00DE57A3">
      <w:t>-2023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8C9AF9" w14:textId="77777777" w:rsidR="00F61273" w:rsidRDefault="00F6127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6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1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5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8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9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2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3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4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1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1"/>
  </w:num>
  <w:num w:numId="2" w16cid:durableId="854460521">
    <w:abstractNumId w:val="22"/>
  </w:num>
  <w:num w:numId="3" w16cid:durableId="1054235535">
    <w:abstractNumId w:val="26"/>
  </w:num>
  <w:num w:numId="4" w16cid:durableId="1720013667">
    <w:abstractNumId w:val="7"/>
  </w:num>
  <w:num w:numId="5" w16cid:durableId="668411828">
    <w:abstractNumId w:val="29"/>
  </w:num>
  <w:num w:numId="6" w16cid:durableId="392848315">
    <w:abstractNumId w:val="8"/>
  </w:num>
  <w:num w:numId="7" w16cid:durableId="1163663015">
    <w:abstractNumId w:val="9"/>
  </w:num>
  <w:num w:numId="8" w16cid:durableId="1633709895">
    <w:abstractNumId w:val="32"/>
  </w:num>
  <w:num w:numId="9" w16cid:durableId="930577974">
    <w:abstractNumId w:val="6"/>
  </w:num>
  <w:num w:numId="10" w16cid:durableId="1072313776">
    <w:abstractNumId w:val="31"/>
  </w:num>
  <w:num w:numId="11" w16cid:durableId="834494195">
    <w:abstractNumId w:val="28"/>
  </w:num>
  <w:num w:numId="12" w16cid:durableId="311519009">
    <w:abstractNumId w:val="13"/>
  </w:num>
  <w:num w:numId="13" w16cid:durableId="860242533">
    <w:abstractNumId w:val="27"/>
  </w:num>
  <w:num w:numId="14" w16cid:durableId="470708794">
    <w:abstractNumId w:val="39"/>
  </w:num>
  <w:num w:numId="15" w16cid:durableId="1350716978">
    <w:abstractNumId w:val="25"/>
  </w:num>
  <w:num w:numId="16" w16cid:durableId="2146848953">
    <w:abstractNumId w:val="38"/>
  </w:num>
  <w:num w:numId="17" w16cid:durableId="1296644214">
    <w:abstractNumId w:val="12"/>
  </w:num>
  <w:num w:numId="18" w16cid:durableId="2106686487">
    <w:abstractNumId w:val="17"/>
  </w:num>
  <w:num w:numId="19" w16cid:durableId="509225308">
    <w:abstractNumId w:val="36"/>
  </w:num>
  <w:num w:numId="20" w16cid:durableId="751707079">
    <w:abstractNumId w:val="3"/>
  </w:num>
  <w:num w:numId="21" w16cid:durableId="981424218">
    <w:abstractNumId w:val="30"/>
  </w:num>
  <w:num w:numId="22" w16cid:durableId="48844728">
    <w:abstractNumId w:val="4"/>
  </w:num>
  <w:num w:numId="23" w16cid:durableId="1706565274">
    <w:abstractNumId w:val="14"/>
  </w:num>
  <w:num w:numId="24" w16cid:durableId="1973944398">
    <w:abstractNumId w:val="34"/>
  </w:num>
  <w:num w:numId="25" w16cid:durableId="416055153">
    <w:abstractNumId w:val="10"/>
  </w:num>
  <w:num w:numId="26" w16cid:durableId="2058238753">
    <w:abstractNumId w:val="16"/>
  </w:num>
  <w:num w:numId="27" w16cid:durableId="546263174">
    <w:abstractNumId w:val="21"/>
  </w:num>
  <w:num w:numId="28" w16cid:durableId="885144733">
    <w:abstractNumId w:val="18"/>
  </w:num>
  <w:num w:numId="29" w16cid:durableId="1680352227">
    <w:abstractNumId w:val="5"/>
  </w:num>
  <w:num w:numId="30" w16cid:durableId="1705473300">
    <w:abstractNumId w:val="19"/>
  </w:num>
  <w:num w:numId="31" w16cid:durableId="1492062091">
    <w:abstractNumId w:val="2"/>
  </w:num>
  <w:num w:numId="32" w16cid:durableId="744647225">
    <w:abstractNumId w:val="41"/>
  </w:num>
  <w:num w:numId="33" w16cid:durableId="1234198106">
    <w:abstractNumId w:val="20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7"/>
  </w:num>
  <w:num w:numId="37" w16cid:durableId="777333364">
    <w:abstractNumId w:val="35"/>
  </w:num>
  <w:num w:numId="38" w16cid:durableId="357658949">
    <w:abstractNumId w:val="40"/>
  </w:num>
  <w:num w:numId="39" w16cid:durableId="982781899">
    <w:abstractNumId w:val="15"/>
  </w:num>
  <w:num w:numId="40" w16cid:durableId="1228498037">
    <w:abstractNumId w:val="33"/>
  </w:num>
  <w:num w:numId="41" w16cid:durableId="653994567">
    <w:abstractNumId w:val="24"/>
  </w:num>
  <w:num w:numId="42" w16cid:durableId="42279954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E4802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2F7A9C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42A4"/>
    <w:rsid w:val="004B6F50"/>
    <w:rsid w:val="004D6C0C"/>
    <w:rsid w:val="004E3B5E"/>
    <w:rsid w:val="004F5D8F"/>
    <w:rsid w:val="0051410E"/>
    <w:rsid w:val="00522C40"/>
    <w:rsid w:val="00543947"/>
    <w:rsid w:val="00562AB5"/>
    <w:rsid w:val="005716ED"/>
    <w:rsid w:val="00581C84"/>
    <w:rsid w:val="005C6029"/>
    <w:rsid w:val="005D3C35"/>
    <w:rsid w:val="005F07A6"/>
    <w:rsid w:val="005F2F62"/>
    <w:rsid w:val="006049E6"/>
    <w:rsid w:val="00612A2A"/>
    <w:rsid w:val="006247C7"/>
    <w:rsid w:val="00637863"/>
    <w:rsid w:val="006703E0"/>
    <w:rsid w:val="00684AE0"/>
    <w:rsid w:val="006A0801"/>
    <w:rsid w:val="006B2162"/>
    <w:rsid w:val="006E4649"/>
    <w:rsid w:val="006F3433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34129"/>
    <w:rsid w:val="00866E4F"/>
    <w:rsid w:val="0087071C"/>
    <w:rsid w:val="00876B9D"/>
    <w:rsid w:val="008A31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64000"/>
    <w:rsid w:val="00B70888"/>
    <w:rsid w:val="00B97036"/>
    <w:rsid w:val="00BB6239"/>
    <w:rsid w:val="00BF5B38"/>
    <w:rsid w:val="00C33979"/>
    <w:rsid w:val="00C437AC"/>
    <w:rsid w:val="00C47CF9"/>
    <w:rsid w:val="00C57DDD"/>
    <w:rsid w:val="00CA5B85"/>
    <w:rsid w:val="00CA6356"/>
    <w:rsid w:val="00D00D7B"/>
    <w:rsid w:val="00D274F5"/>
    <w:rsid w:val="00D522B8"/>
    <w:rsid w:val="00DB30F2"/>
    <w:rsid w:val="00DC0C0B"/>
    <w:rsid w:val="00DC4DFD"/>
    <w:rsid w:val="00DE57A3"/>
    <w:rsid w:val="00DF3193"/>
    <w:rsid w:val="00E1417E"/>
    <w:rsid w:val="00E330B3"/>
    <w:rsid w:val="00E54E5A"/>
    <w:rsid w:val="00E81011"/>
    <w:rsid w:val="00EA24FB"/>
    <w:rsid w:val="00EA71FC"/>
    <w:rsid w:val="00EB3C67"/>
    <w:rsid w:val="00ED17E2"/>
    <w:rsid w:val="00F43C37"/>
    <w:rsid w:val="00F46EEC"/>
    <w:rsid w:val="00F5022E"/>
    <w:rsid w:val="00F52B87"/>
    <w:rsid w:val="00F61273"/>
    <w:rsid w:val="00F66E1F"/>
    <w:rsid w:val="00F878E9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61273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uiPriority w:val="34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4</Pages>
  <Words>841</Words>
  <Characters>5008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3</cp:revision>
  <cp:lastPrinted>2001-01-24T13:21:00Z</cp:lastPrinted>
  <dcterms:created xsi:type="dcterms:W3CDTF">2023-08-02T10:11:00Z</dcterms:created>
  <dcterms:modified xsi:type="dcterms:W3CDTF">2023-08-02T10:32:00Z</dcterms:modified>
</cp:coreProperties>
</file>