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4128A7" w14:textId="55681882" w:rsidR="006A5163" w:rsidRPr="009475A8" w:rsidRDefault="006A5163" w:rsidP="006A5163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1CC17A0B" w14:textId="77777777" w:rsidR="006A5163" w:rsidRPr="009475A8" w:rsidRDefault="006A5163" w:rsidP="006A5163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4573B6A3" w14:textId="77777777" w:rsidR="006A5163" w:rsidRPr="009475A8" w:rsidRDefault="006A5163" w:rsidP="006A5163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03325F5D" w14:textId="77777777" w:rsidR="006A5163" w:rsidRPr="009475A8" w:rsidRDefault="006A5163" w:rsidP="006A5163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E812596" w14:textId="77777777" w:rsidR="006A5163" w:rsidRPr="009475A8" w:rsidRDefault="006A5163" w:rsidP="006A5163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B8BCB2D" w14:textId="77777777" w:rsidR="006A5163" w:rsidRPr="009475A8" w:rsidRDefault="006A5163" w:rsidP="006A5163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3CFE6C78" w14:textId="77777777" w:rsidR="006A5163" w:rsidRPr="009475A8" w:rsidRDefault="006A5163" w:rsidP="006A5163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0793F976" w14:textId="77777777" w:rsidR="006A5163" w:rsidRPr="009475A8" w:rsidRDefault="006A5163" w:rsidP="006A5163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52D5CA61" w14:textId="77777777" w:rsidR="006A5163" w:rsidRPr="009475A8" w:rsidRDefault="006A5163" w:rsidP="006A5163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EC1D303" w14:textId="77777777" w:rsidR="006A5163" w:rsidRPr="009475A8" w:rsidRDefault="006A5163" w:rsidP="006A5163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1CC909E3" w14:textId="77777777" w:rsidR="006A5163" w:rsidRPr="009475A8" w:rsidRDefault="006A5163" w:rsidP="006A5163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678CFD3D" w14:textId="77777777" w:rsidR="006A5163" w:rsidRPr="009475A8" w:rsidRDefault="006A5163" w:rsidP="006A5163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26DBFAB5" w14:textId="77777777" w:rsidR="006A5163" w:rsidRPr="009475A8" w:rsidRDefault="006A5163" w:rsidP="006A5163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02DBAA8" w14:textId="77777777" w:rsidR="006A5163" w:rsidRPr="00725B4A" w:rsidRDefault="006A5163" w:rsidP="006A5163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555EB51E" w14:textId="77777777" w:rsidR="006A5163" w:rsidRPr="00725B4A" w:rsidRDefault="006A5163" w:rsidP="006A5163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725B4A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725B4A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2D5723EE" w14:textId="77777777" w:rsidR="006A5163" w:rsidRPr="00D52EEE" w:rsidRDefault="006A5163" w:rsidP="006A5163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030A27BF" w14:textId="77777777"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7A38C66" w14:textId="01FB9E4B" w:rsidR="006A5163" w:rsidRPr="00D52EEE" w:rsidRDefault="006A5163" w:rsidP="006A5163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F84253" w:rsidRPr="00F84253">
        <w:rPr>
          <w:rFonts w:ascii="Arial" w:eastAsia="Times New Roman" w:hAnsi="Arial" w:cs="Arial"/>
          <w:b/>
          <w:sz w:val="20"/>
          <w:szCs w:val="20"/>
          <w:lang w:eastAsia="pl-PL"/>
        </w:rPr>
        <w:t>Serwis pieców laboratoryjnych służących do topienia i homogenizacji stopionych soli, dla WMN - Kc-zp.272-406/23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184DFFDF" w14:textId="77777777" w:rsidR="006A5163" w:rsidRPr="00D52EEE" w:rsidRDefault="006A5163" w:rsidP="006A5163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035DDE30" w14:textId="77777777" w:rsidR="006A5163" w:rsidRPr="00D52EEE" w:rsidRDefault="006A5163" w:rsidP="006A5163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321988D" w14:textId="77777777" w:rsidR="001D0CA2" w:rsidRDefault="006A5163" w:rsidP="001D0CA2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14:paraId="7AE62D24" w14:textId="77777777" w:rsidR="006A5163" w:rsidRPr="00B931A1" w:rsidRDefault="006A5163" w:rsidP="006A5163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1D0CA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1D0CA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1D0CA2">
        <w:rPr>
          <w:rFonts w:ascii="Arial" w:hAnsi="Arial" w:cs="Arial"/>
          <w:sz w:val="20"/>
          <w:szCs w:val="20"/>
        </w:rPr>
        <w:t xml:space="preserve"> art. 109 ust. 1 pkt 1, pkt 4, pkt 5, pkt 6, pkt 7, pkt 8, pkt 9 i pkt 10 ustawy </w:t>
      </w:r>
      <w:proofErr w:type="spellStart"/>
      <w:r w:rsidRPr="001D0CA2">
        <w:rPr>
          <w:rFonts w:ascii="Arial" w:hAnsi="Arial" w:cs="Arial"/>
          <w:sz w:val="20"/>
          <w:szCs w:val="20"/>
        </w:rPr>
        <w:t>Pzp</w:t>
      </w:r>
      <w:proofErr w:type="spellEnd"/>
    </w:p>
    <w:p w14:paraId="6B5EA8B3" w14:textId="77777777" w:rsidR="006A5163" w:rsidRPr="00D52EEE" w:rsidRDefault="006A5163" w:rsidP="006A5163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………………………………………………………………………………………………………………..</w:t>
      </w:r>
    </w:p>
    <w:p w14:paraId="297AC727" w14:textId="77777777"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636DAD6" w14:textId="77777777" w:rsidR="00B931A1" w:rsidRPr="00F84253" w:rsidRDefault="00B931A1" w:rsidP="00B931A1">
      <w:pPr>
        <w:pStyle w:val="Akapitzlist"/>
        <w:numPr>
          <w:ilvl w:val="0"/>
          <w:numId w:val="12"/>
        </w:numPr>
        <w:jc w:val="both"/>
        <w:rPr>
          <w:rFonts w:ascii="Arial" w:hAnsi="Arial" w:cs="Arial"/>
          <w:sz w:val="20"/>
          <w:szCs w:val="20"/>
          <w:lang w:val="x-none"/>
        </w:rPr>
      </w:pPr>
      <w:bookmarkStart w:id="0" w:name="_GoBack"/>
      <w:bookmarkEnd w:id="0"/>
      <w:r w:rsidRPr="00F84253">
        <w:rPr>
          <w:rFonts w:ascii="Arial" w:hAnsi="Arial" w:cs="Arial"/>
          <w:sz w:val="20"/>
          <w:szCs w:val="20"/>
          <w:lang w:val="x-none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6176425F" w14:textId="77777777"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0DD0F4E" w14:textId="77777777" w:rsidR="006A5163" w:rsidRPr="00D52EEE" w:rsidRDefault="006A5163" w:rsidP="006A5163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0BA0E02E" w14:textId="77777777"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35C50B12" w14:textId="77777777"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63467A84" w14:textId="77777777" w:rsidR="006A5163" w:rsidRPr="00FD003F" w:rsidRDefault="006A5163" w:rsidP="006A5163">
      <w:pPr>
        <w:jc w:val="right"/>
        <w:rPr>
          <w:rFonts w:ascii="Arial" w:hAnsi="Arial" w:cs="Arial"/>
          <w:sz w:val="20"/>
          <w:szCs w:val="20"/>
        </w:rPr>
      </w:pPr>
    </w:p>
    <w:p w14:paraId="21D71703" w14:textId="77777777" w:rsidR="006A5163" w:rsidRPr="00FD003F" w:rsidRDefault="006A5163" w:rsidP="006A5163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 xml:space="preserve">w języku polskim, z zachowaniem postaci elektronicznej i </w:t>
      </w:r>
      <w:r w:rsidRPr="00C00215">
        <w:rPr>
          <w:rFonts w:ascii="Arial" w:hAnsi="Arial" w:cs="Arial"/>
          <w:b/>
          <w:sz w:val="20"/>
          <w:szCs w:val="20"/>
          <w:highlight w:val="yellow"/>
          <w:lang w:eastAsia="zh-CN"/>
        </w:rPr>
        <w:t xml:space="preserve">podpisana </w:t>
      </w:r>
      <w:r w:rsidR="00C00215" w:rsidRPr="00C00215">
        <w:rPr>
          <w:rFonts w:ascii="Arial" w:hAnsi="Arial" w:cs="Arial"/>
          <w:b/>
          <w:sz w:val="20"/>
          <w:szCs w:val="20"/>
          <w:highlight w:val="yellow"/>
          <w:lang w:eastAsia="zh-CN"/>
        </w:rPr>
        <w:t>kwalifikowanym podpisem elektronicznym lub podpisem zaufanym lub podpisem osobistym.</w:t>
      </w:r>
    </w:p>
    <w:p w14:paraId="539A87A2" w14:textId="77777777" w:rsidR="006A5163" w:rsidRPr="009475A8" w:rsidRDefault="006A5163" w:rsidP="006A5163"/>
    <w:p w14:paraId="6A523EDF" w14:textId="77777777" w:rsidR="006A5163" w:rsidRPr="009475A8" w:rsidRDefault="006A5163" w:rsidP="006A5163"/>
    <w:p w14:paraId="7042D5DD" w14:textId="77777777" w:rsidR="006A5163" w:rsidRPr="009475A8" w:rsidRDefault="006A5163" w:rsidP="006A5163"/>
    <w:p w14:paraId="4F136BDB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123EDD" w14:textId="77777777" w:rsidR="00A121FF" w:rsidRDefault="00A121FF" w:rsidP="0038231F">
      <w:pPr>
        <w:spacing w:after="0" w:line="240" w:lineRule="auto"/>
      </w:pPr>
      <w:r>
        <w:separator/>
      </w:r>
    </w:p>
  </w:endnote>
  <w:endnote w:type="continuationSeparator" w:id="0">
    <w:p w14:paraId="6A9A4943" w14:textId="77777777" w:rsidR="00A121FF" w:rsidRDefault="00A121F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EC36E3" w14:textId="77777777" w:rsidR="00A863E7" w:rsidRDefault="00A863E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24407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6CACA6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3D8B97" w14:textId="77777777" w:rsidR="00A863E7" w:rsidRDefault="00A863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1BC0E1" w14:textId="77777777" w:rsidR="00A121FF" w:rsidRDefault="00A121FF" w:rsidP="0038231F">
      <w:pPr>
        <w:spacing w:after="0" w:line="240" w:lineRule="auto"/>
      </w:pPr>
      <w:r>
        <w:separator/>
      </w:r>
    </w:p>
  </w:footnote>
  <w:footnote w:type="continuationSeparator" w:id="0">
    <w:p w14:paraId="74812E6F" w14:textId="77777777" w:rsidR="00A121FF" w:rsidRDefault="00A121F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28372C" w14:textId="77777777" w:rsidR="00A863E7" w:rsidRDefault="00A863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D2531F" w14:textId="77777777" w:rsidR="00A863E7" w:rsidRDefault="00A863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6A01B8" w14:textId="77777777" w:rsidR="00A863E7" w:rsidRDefault="00A863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7E04FB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324A1B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78F7"/>
    <w:rsid w:val="000127E8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D0CA2"/>
    <w:rsid w:val="001F027E"/>
    <w:rsid w:val="001F461B"/>
    <w:rsid w:val="00203A40"/>
    <w:rsid w:val="002168A8"/>
    <w:rsid w:val="00224FA2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576FD"/>
    <w:rsid w:val="004609F1"/>
    <w:rsid w:val="004651B5"/>
    <w:rsid w:val="00471A5A"/>
    <w:rsid w:val="004761C6"/>
    <w:rsid w:val="0047664E"/>
    <w:rsid w:val="00476E7D"/>
    <w:rsid w:val="00482F6E"/>
    <w:rsid w:val="00484F88"/>
    <w:rsid w:val="0049656C"/>
    <w:rsid w:val="004C4854"/>
    <w:rsid w:val="004D4E4E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878F7"/>
    <w:rsid w:val="006A3A1F"/>
    <w:rsid w:val="006A5163"/>
    <w:rsid w:val="006A52B6"/>
    <w:rsid w:val="006E1D7A"/>
    <w:rsid w:val="006F0034"/>
    <w:rsid w:val="006F3D32"/>
    <w:rsid w:val="007118F0"/>
    <w:rsid w:val="0072560B"/>
    <w:rsid w:val="007379A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3934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31E6C"/>
    <w:rsid w:val="009440B7"/>
    <w:rsid w:val="009462BD"/>
    <w:rsid w:val="009475A8"/>
    <w:rsid w:val="00952535"/>
    <w:rsid w:val="00956C26"/>
    <w:rsid w:val="00960337"/>
    <w:rsid w:val="00975019"/>
    <w:rsid w:val="00975C49"/>
    <w:rsid w:val="009847DE"/>
    <w:rsid w:val="00997D0F"/>
    <w:rsid w:val="009C7756"/>
    <w:rsid w:val="00A121FF"/>
    <w:rsid w:val="00A15F7E"/>
    <w:rsid w:val="00A166B0"/>
    <w:rsid w:val="00A22DCF"/>
    <w:rsid w:val="00A24C2D"/>
    <w:rsid w:val="00A276E4"/>
    <w:rsid w:val="00A3062E"/>
    <w:rsid w:val="00A347DE"/>
    <w:rsid w:val="00A863E7"/>
    <w:rsid w:val="00AE6FF2"/>
    <w:rsid w:val="00B0088C"/>
    <w:rsid w:val="00B15219"/>
    <w:rsid w:val="00B15FD3"/>
    <w:rsid w:val="00B34079"/>
    <w:rsid w:val="00B8005E"/>
    <w:rsid w:val="00B90E42"/>
    <w:rsid w:val="00B931A1"/>
    <w:rsid w:val="00BB0C3C"/>
    <w:rsid w:val="00C00215"/>
    <w:rsid w:val="00C014B5"/>
    <w:rsid w:val="00C113BF"/>
    <w:rsid w:val="00C4103F"/>
    <w:rsid w:val="00C57DEB"/>
    <w:rsid w:val="00C737A7"/>
    <w:rsid w:val="00C81012"/>
    <w:rsid w:val="00CB2F40"/>
    <w:rsid w:val="00CC1183"/>
    <w:rsid w:val="00CD0851"/>
    <w:rsid w:val="00D23F3D"/>
    <w:rsid w:val="00D34D9A"/>
    <w:rsid w:val="00D409DE"/>
    <w:rsid w:val="00D42C9B"/>
    <w:rsid w:val="00D531D5"/>
    <w:rsid w:val="00D61B33"/>
    <w:rsid w:val="00D7532C"/>
    <w:rsid w:val="00DA6EC7"/>
    <w:rsid w:val="00DB370E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84253"/>
    <w:rsid w:val="00FC0317"/>
    <w:rsid w:val="00FE4E2B"/>
    <w:rsid w:val="00FF1CC6"/>
    <w:rsid w:val="00FF5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D2BE1EC"/>
  <w15:chartTrackingRefBased/>
  <w15:docId w15:val="{9F879275-02B7-4A9A-9547-2A69201FD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A5163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6A5163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57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04F9E2-0073-43D2-95F0-0B437315B7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350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2023-07-12T07:58:00Z</dcterms:created>
  <dcterms:modified xsi:type="dcterms:W3CDTF">2023-07-12T07:58:00Z</dcterms:modified>
</cp:coreProperties>
</file>