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ADRES:………………………………………………………………………………………….</w:t>
      </w:r>
    </w:p>
    <w:p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 zamieszkania (dotyczy osób prowadzących działalność gospodarczą):…………………..</w:t>
      </w:r>
    </w:p>
    <w:p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TEL.………………………………………………………………………………………………</w:t>
      </w:r>
    </w:p>
    <w:p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FAX ……………………………………………………………………………………………..</w:t>
      </w:r>
    </w:p>
    <w:p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E-MAIL…………………………………………………………………………………………..</w:t>
      </w:r>
    </w:p>
    <w:p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NIP…………………………………. REGON:……………………………………………….....</w:t>
      </w:r>
    </w:p>
    <w:p w:rsidR="002C317E" w:rsidRDefault="002C317E" w:rsidP="002C317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…………………………………………………………………………….</w:t>
      </w:r>
    </w:p>
    <w:p w:rsidR="002C317E" w:rsidRDefault="002C317E" w:rsidP="002C317E">
      <w:pPr>
        <w:spacing w:line="360" w:lineRule="auto"/>
      </w:pPr>
      <w:r>
        <w:t>Do: Nazwa i siedziba Zamawiającego:</w:t>
      </w:r>
    </w:p>
    <w:p w:rsidR="002C317E" w:rsidRDefault="002C317E" w:rsidP="002C317E">
      <w:pPr>
        <w:ind w:right="-110"/>
        <w:rPr>
          <w:b/>
        </w:rPr>
      </w:pPr>
      <w:r>
        <w:rPr>
          <w:b/>
        </w:rPr>
        <w:t>Akademia Górniczo - Hutnicza</w:t>
      </w:r>
    </w:p>
    <w:p w:rsidR="002C317E" w:rsidRDefault="002C317E" w:rsidP="002C317E">
      <w:pPr>
        <w:ind w:right="-110"/>
        <w:rPr>
          <w:b/>
        </w:rPr>
      </w:pPr>
      <w:r>
        <w:rPr>
          <w:b/>
        </w:rPr>
        <w:t>im. Stanisława Staszica w Krakowie</w:t>
      </w:r>
    </w:p>
    <w:p w:rsidR="002C317E" w:rsidRDefault="002C317E" w:rsidP="002C317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2C317E" w:rsidRDefault="002C317E" w:rsidP="002C317E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2C317E" w:rsidRDefault="002C317E" w:rsidP="002C317E">
      <w:pPr>
        <w:rPr>
          <w:b/>
        </w:rPr>
      </w:pPr>
      <w:r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471A7" w:rsidRPr="006471A7">
        <w:rPr>
          <w:b/>
        </w:rPr>
        <w:t xml:space="preserve">dostawa elektrometru z adapterem interfejsu dla </w:t>
      </w:r>
      <w:proofErr w:type="spellStart"/>
      <w:r w:rsidR="006471A7" w:rsidRPr="006471A7">
        <w:rPr>
          <w:b/>
        </w:rPr>
        <w:t>WIMiIP</w:t>
      </w:r>
      <w:proofErr w:type="spellEnd"/>
      <w:r w:rsidR="006471A7" w:rsidRPr="006471A7">
        <w:rPr>
          <w:b/>
        </w:rPr>
        <w:t>- KC-zp.272-414/23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705" w:type="dxa"/>
        <w:tblInd w:w="-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7"/>
        <w:gridCol w:w="1617"/>
        <w:gridCol w:w="709"/>
        <w:gridCol w:w="1276"/>
        <w:gridCol w:w="8"/>
        <w:gridCol w:w="1024"/>
        <w:gridCol w:w="8"/>
        <w:gridCol w:w="843"/>
        <w:gridCol w:w="8"/>
        <w:gridCol w:w="1513"/>
        <w:gridCol w:w="8"/>
      </w:tblGrid>
      <w:tr w:rsidR="00C750B3" w:rsidTr="00C750B3">
        <w:trPr>
          <w:gridAfter w:val="1"/>
          <w:wAfter w:w="8" w:type="dxa"/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750B3" w:rsidRDefault="00C750B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750B3" w:rsidRDefault="00C750B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6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750B3" w:rsidRDefault="00C750B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producenta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750B3" w:rsidRDefault="00C750B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:rsidR="00C750B3" w:rsidRDefault="00C750B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750B3" w:rsidRDefault="00C750B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032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750B3" w:rsidRDefault="00C750B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:rsidR="00C750B3" w:rsidRDefault="00C750B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50B3" w:rsidRDefault="00C750B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:rsidR="00C750B3" w:rsidRDefault="00C750B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152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50B3" w:rsidRDefault="00C750B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C750B3" w:rsidRDefault="00C750B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:rsidR="00C750B3" w:rsidRDefault="00C750B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C750B3" w:rsidTr="00C750B3">
        <w:trPr>
          <w:gridAfter w:val="1"/>
          <w:wAfter w:w="8" w:type="dxa"/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2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C750B3" w:rsidTr="00C750B3">
        <w:trPr>
          <w:gridAfter w:val="1"/>
          <w:wAfter w:w="8" w:type="dxa"/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0B3" w:rsidRDefault="00C750B3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0B3" w:rsidRDefault="00C750B3">
            <w:pPr>
              <w:suppressAutoHyphens/>
              <w:spacing w:before="100" w:beforeAutospacing="1" w:after="12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Elektrometr </w:t>
            </w:r>
          </w:p>
        </w:tc>
        <w:tc>
          <w:tcPr>
            <w:tcW w:w="16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0B3" w:rsidRDefault="00C750B3">
            <w:pPr>
              <w:suppressAutoHyphens/>
              <w:spacing w:before="100" w:beforeAutospacing="1" w:after="1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3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2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750B3" w:rsidTr="00C750B3">
        <w:trPr>
          <w:gridAfter w:val="1"/>
          <w:wAfter w:w="8" w:type="dxa"/>
          <w:trHeight w:val="64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0B3" w:rsidRDefault="00C750B3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0B3" w:rsidRDefault="00C750B3">
            <w:pPr>
              <w:suppressAutoHyphens/>
              <w:spacing w:before="100" w:beforeAutospacing="1" w:after="1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Adapter interfejsu </w:t>
            </w:r>
          </w:p>
        </w:tc>
        <w:tc>
          <w:tcPr>
            <w:tcW w:w="16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0B3" w:rsidRDefault="00C750B3">
            <w:pPr>
              <w:suppressAutoHyphens/>
              <w:spacing w:before="100" w:beforeAutospacing="1" w:after="1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eastAsia="zh-CN"/>
              </w:rPr>
              <w:t> </w:t>
            </w:r>
          </w:p>
          <w:p w:rsidR="00C750B3" w:rsidRDefault="00C750B3">
            <w:pPr>
              <w:suppressAutoHyphens/>
              <w:spacing w:before="100" w:beforeAutospacing="1" w:after="1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eastAsia="zh-CN"/>
              </w:rPr>
              <w:t> </w:t>
            </w:r>
            <w:bookmarkStart w:id="0" w:name="_GoBack"/>
            <w:bookmarkEnd w:id="0"/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3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2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750B3" w:rsidTr="00C750B3">
        <w:trPr>
          <w:trHeight w:val="163"/>
        </w:trPr>
        <w:tc>
          <w:tcPr>
            <w:tcW w:w="6301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  <w:p w:rsidR="00C750B3" w:rsidRDefault="00C750B3">
            <w:pPr>
              <w:spacing w:before="100" w:beforeAutospacing="1" w:after="100" w:afterAutospacing="1"/>
              <w:ind w:right="425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RAZEM:</w:t>
            </w:r>
          </w:p>
          <w:p w:rsidR="00C750B3" w:rsidRDefault="00C750B3">
            <w:pPr>
              <w:spacing w:before="100" w:beforeAutospacing="1" w:after="100" w:afterAutospacing="1"/>
              <w:ind w:right="42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2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750B3" w:rsidTr="00C750B3">
        <w:trPr>
          <w:trHeight w:val="163"/>
        </w:trPr>
        <w:tc>
          <w:tcPr>
            <w:tcW w:w="6301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Cena netto za całość zamówienia /słownie: ……………………………………………………………/</w:t>
            </w:r>
          </w:p>
          <w:p w:rsidR="00C750B3" w:rsidRDefault="00C750B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2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750B3" w:rsidRDefault="00C750B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2C317E" w:rsidRDefault="002C317E" w:rsidP="002C317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 xml:space="preserve">do ………… dni od daty podpisania umowy </w:t>
      </w:r>
      <w:r>
        <w:rPr>
          <w:b/>
          <w:bCs/>
          <w:sz w:val="22"/>
          <w:szCs w:val="22"/>
          <w:highlight w:val="yellow"/>
        </w:rPr>
        <w:t>(kryterium oceny ofert)</w:t>
      </w:r>
    </w:p>
    <w:p w:rsidR="002C317E" w:rsidRDefault="002C317E" w:rsidP="002C317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gwarancji:</w:t>
      </w:r>
      <w:r>
        <w:rPr>
          <w:sz w:val="22"/>
          <w:szCs w:val="22"/>
        </w:rPr>
        <w:t xml:space="preserve"> ………… </w:t>
      </w:r>
      <w:r>
        <w:rPr>
          <w:b/>
          <w:bCs/>
          <w:sz w:val="22"/>
          <w:szCs w:val="22"/>
        </w:rPr>
        <w:t>m-</w:t>
      </w:r>
      <w:proofErr w:type="spellStart"/>
      <w:r>
        <w:rPr>
          <w:b/>
          <w:bCs/>
          <w:sz w:val="22"/>
          <w:szCs w:val="22"/>
        </w:rPr>
        <w:t>cy</w:t>
      </w:r>
      <w:proofErr w:type="spellEnd"/>
      <w:r>
        <w:rPr>
          <w:b/>
          <w:bCs/>
          <w:sz w:val="22"/>
          <w:szCs w:val="22"/>
        </w:rPr>
        <w:t xml:space="preserve"> </w:t>
      </w:r>
    </w:p>
    <w:p w:rsidR="002C317E" w:rsidRDefault="002C317E" w:rsidP="002C317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2C317E" w:rsidRPr="00C750B3" w:rsidRDefault="002C317E" w:rsidP="00C750B3">
      <w:pPr>
        <w:tabs>
          <w:tab w:val="left" w:pos="426"/>
        </w:tabs>
        <w:spacing w:after="120"/>
        <w:jc w:val="both"/>
        <w:rPr>
          <w:sz w:val="22"/>
        </w:rPr>
      </w:pPr>
      <w:r>
        <w:rPr>
          <w:b/>
          <w:sz w:val="22"/>
        </w:rPr>
        <w:t>Termin płatności</w:t>
      </w:r>
      <w:r>
        <w:rPr>
          <w:sz w:val="22"/>
        </w:rPr>
        <w:t xml:space="preserve">: 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>
        <w:rPr>
          <w:sz w:val="22"/>
        </w:rPr>
        <w:br/>
        <w:t>o podatku od towarów i usług.</w:t>
      </w:r>
    </w:p>
    <w:p w:rsidR="002C317E" w:rsidRDefault="002C317E" w:rsidP="002C317E">
      <w:pPr>
        <w:tabs>
          <w:tab w:val="left" w:pos="5040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2C317E" w:rsidRDefault="002C317E" w:rsidP="002C317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2C317E" w:rsidRDefault="002C317E" w:rsidP="002C317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2C317E" w:rsidRDefault="002C317E" w:rsidP="002C317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C317E" w:rsidRDefault="002C317E" w:rsidP="002C317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317E" w:rsidRDefault="002C317E" w:rsidP="002C317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C317E" w:rsidRDefault="002C317E" w:rsidP="002C317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C317E" w:rsidTr="002C317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17E" w:rsidRDefault="002C317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17E" w:rsidRDefault="002C317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2C317E" w:rsidRDefault="002C317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317E" w:rsidRDefault="002C317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2C317E" w:rsidTr="002C317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C317E" w:rsidRDefault="002C317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C317E" w:rsidRDefault="002C317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C317E" w:rsidRDefault="002C317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C317E" w:rsidTr="002C317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C317E" w:rsidRDefault="002C317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C317E" w:rsidRDefault="002C317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C317E" w:rsidRDefault="002C317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2C317E" w:rsidRDefault="002C317E" w:rsidP="002C317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2C317E" w:rsidRPr="00C750B3" w:rsidRDefault="002C317E" w:rsidP="00C750B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2C317E" w:rsidRDefault="002C317E" w:rsidP="00C750B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2C317E" w:rsidRDefault="002C317E" w:rsidP="002C317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2C317E" w:rsidRDefault="002C317E" w:rsidP="002C317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2C317E" w:rsidRDefault="002C317E" w:rsidP="002C317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2C317E" w:rsidRDefault="002C317E" w:rsidP="002C317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2C317E" w:rsidRDefault="002C317E" w:rsidP="002C317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2C317E" w:rsidRDefault="002C317E" w:rsidP="002C317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C750B3" w:rsidRDefault="002C317E" w:rsidP="00C750B3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FE545C" w:rsidRPr="00C750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5636" w:rsidRDefault="00805636">
      <w:r>
        <w:separator/>
      </w:r>
    </w:p>
  </w:endnote>
  <w:endnote w:type="continuationSeparator" w:id="0">
    <w:p w:rsidR="00805636" w:rsidRDefault="00805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566C" w:rsidRDefault="004256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566C" w:rsidRDefault="004256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5636" w:rsidRDefault="00805636">
      <w:r>
        <w:separator/>
      </w:r>
    </w:p>
  </w:footnote>
  <w:footnote w:type="continuationSeparator" w:id="0">
    <w:p w:rsidR="00805636" w:rsidRDefault="00805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566C" w:rsidRDefault="004256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566C" w:rsidRDefault="004256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20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182A"/>
    <w:rsid w:val="002723B0"/>
    <w:rsid w:val="002C317E"/>
    <w:rsid w:val="00315A4A"/>
    <w:rsid w:val="0042566C"/>
    <w:rsid w:val="004B7300"/>
    <w:rsid w:val="004C6111"/>
    <w:rsid w:val="004C6753"/>
    <w:rsid w:val="00595C87"/>
    <w:rsid w:val="005D2C65"/>
    <w:rsid w:val="005E6D94"/>
    <w:rsid w:val="0063384F"/>
    <w:rsid w:val="00643C6F"/>
    <w:rsid w:val="00646202"/>
    <w:rsid w:val="006471A7"/>
    <w:rsid w:val="0065290F"/>
    <w:rsid w:val="006815F6"/>
    <w:rsid w:val="007748F0"/>
    <w:rsid w:val="00795FAC"/>
    <w:rsid w:val="007A4321"/>
    <w:rsid w:val="00805636"/>
    <w:rsid w:val="00833933"/>
    <w:rsid w:val="00853083"/>
    <w:rsid w:val="008B2F0C"/>
    <w:rsid w:val="008B4928"/>
    <w:rsid w:val="008C126A"/>
    <w:rsid w:val="008D2AB8"/>
    <w:rsid w:val="008F1C66"/>
    <w:rsid w:val="009338F9"/>
    <w:rsid w:val="00970FE4"/>
    <w:rsid w:val="00A0022B"/>
    <w:rsid w:val="00A303BE"/>
    <w:rsid w:val="00A346FE"/>
    <w:rsid w:val="00A4446F"/>
    <w:rsid w:val="00A47B4D"/>
    <w:rsid w:val="00A83018"/>
    <w:rsid w:val="00A91E33"/>
    <w:rsid w:val="00B774DC"/>
    <w:rsid w:val="00C750B3"/>
    <w:rsid w:val="00C969A6"/>
    <w:rsid w:val="00CA7D36"/>
    <w:rsid w:val="00D24208"/>
    <w:rsid w:val="00D4505E"/>
    <w:rsid w:val="00D60C38"/>
    <w:rsid w:val="00D66893"/>
    <w:rsid w:val="00D90ACB"/>
    <w:rsid w:val="00DC1500"/>
    <w:rsid w:val="00E24205"/>
    <w:rsid w:val="00E40F35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274191"/>
  <w15:chartTrackingRefBased/>
  <w15:docId w15:val="{5C332982-2F2B-4AE7-A46B-56E176C86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ABA57-D43C-4431-811D-A689C0919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652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Katarzyna Breguła</cp:lastModifiedBy>
  <cp:revision>8</cp:revision>
  <cp:lastPrinted>1899-12-31T23:00:00Z</cp:lastPrinted>
  <dcterms:created xsi:type="dcterms:W3CDTF">2023-07-17T09:10:00Z</dcterms:created>
  <dcterms:modified xsi:type="dcterms:W3CDTF">2023-07-17T10:59:00Z</dcterms:modified>
</cp:coreProperties>
</file>