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6D31A" w14:textId="54D6ECB5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5D400C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31D600FD" w:rsidR="00963479" w:rsidRPr="00960B79" w:rsidRDefault="00963479" w:rsidP="00C82997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 xml:space="preserve">jest </w:t>
      </w:r>
      <w:r w:rsidR="008C2C63">
        <w:rPr>
          <w:bCs/>
          <w:iCs/>
          <w:color w:val="000000"/>
          <w:lang w:eastAsia="x-none"/>
        </w:rPr>
        <w:t>usługa</w:t>
      </w:r>
      <w:r w:rsidR="00C82997">
        <w:rPr>
          <w:bCs/>
          <w:iCs/>
          <w:color w:val="000000"/>
          <w:lang w:eastAsia="x-none"/>
        </w:rPr>
        <w:t>:</w:t>
      </w:r>
      <w:r w:rsidR="008C2C63">
        <w:rPr>
          <w:bCs/>
          <w:iCs/>
          <w:color w:val="000000"/>
          <w:lang w:eastAsia="x-none"/>
        </w:rPr>
        <w:t xml:space="preserve"> </w:t>
      </w:r>
      <w:r w:rsidR="00C82997" w:rsidRPr="00C82997">
        <w:rPr>
          <w:bCs/>
          <w:iCs/>
          <w:color w:val="000000"/>
          <w:lang w:eastAsia="x-none"/>
        </w:rPr>
        <w:t>obiady (usługi gastronomiczne) w formie bufetowej w miejscu zapewnionym przez Wykonawcę podczas Konferencji Radiokomunikacji i Teleinformatyki (</w:t>
      </w:r>
      <w:proofErr w:type="spellStart"/>
      <w:r w:rsidR="00C82997" w:rsidRPr="00C82997">
        <w:rPr>
          <w:bCs/>
          <w:iCs/>
          <w:color w:val="000000"/>
          <w:lang w:eastAsia="x-none"/>
        </w:rPr>
        <w:t>KRiT</w:t>
      </w:r>
      <w:proofErr w:type="spellEnd"/>
      <w:r w:rsidR="00C82997" w:rsidRPr="00C82997">
        <w:rPr>
          <w:bCs/>
          <w:iCs/>
          <w:color w:val="000000"/>
          <w:lang w:eastAsia="x-none"/>
        </w:rPr>
        <w:t>) 2023</w:t>
      </w:r>
      <w:r w:rsidR="00C82997">
        <w:rPr>
          <w:bCs/>
          <w:iCs/>
          <w:color w:val="000000"/>
          <w:lang w:eastAsia="x-none"/>
        </w:rPr>
        <w:t>.</w:t>
      </w:r>
    </w:p>
    <w:p w14:paraId="1696D331" w14:textId="6BD5E811" w:rsidR="009634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28354DFB" w:rsidR="003C4C83" w:rsidRDefault="003C4C83" w:rsidP="00BA7CB3">
      <w:pPr>
        <w:pStyle w:val="Akapitzlist"/>
        <w:numPr>
          <w:ilvl w:val="0"/>
          <w:numId w:val="34"/>
        </w:numPr>
        <w:ind w:left="284" w:hanging="284"/>
        <w:jc w:val="both"/>
        <w:rPr>
          <w:sz w:val="22"/>
          <w:szCs w:val="22"/>
        </w:rPr>
      </w:pPr>
      <w:r w:rsidRPr="00BA7CB3">
        <w:rPr>
          <w:sz w:val="22"/>
          <w:szCs w:val="22"/>
        </w:rPr>
        <w:t xml:space="preserve">Termin realizacji </w:t>
      </w:r>
      <w:r w:rsidR="008C2C63" w:rsidRPr="00BA7CB3">
        <w:rPr>
          <w:sz w:val="22"/>
          <w:szCs w:val="22"/>
        </w:rPr>
        <w:t>umowy</w:t>
      </w:r>
      <w:r w:rsidRPr="00BA7CB3">
        <w:rPr>
          <w:sz w:val="22"/>
          <w:szCs w:val="22"/>
        </w:rPr>
        <w:t>:</w:t>
      </w:r>
      <w:r w:rsidR="00974798" w:rsidRPr="00BA7CB3">
        <w:rPr>
          <w:sz w:val="22"/>
          <w:szCs w:val="22"/>
        </w:rPr>
        <w:t xml:space="preserve"> </w:t>
      </w:r>
      <w:r w:rsidR="00C82997" w:rsidRPr="00BA7CB3">
        <w:rPr>
          <w:sz w:val="22"/>
          <w:szCs w:val="22"/>
        </w:rPr>
        <w:t>20-22.09.2023 r.</w:t>
      </w:r>
    </w:p>
    <w:p w14:paraId="1FFD50DB" w14:textId="54139DA6" w:rsidR="00BA7CB3" w:rsidRPr="00BA7CB3" w:rsidRDefault="00BA7CB3" w:rsidP="00BA7CB3">
      <w:pPr>
        <w:pStyle w:val="Akapitzlist"/>
        <w:numPr>
          <w:ilvl w:val="0"/>
          <w:numId w:val="34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Miejsce świadczenia usługi ………………………………….</w:t>
      </w:r>
    </w:p>
    <w:p w14:paraId="2CCADBE7" w14:textId="77777777" w:rsidR="002F2CD0" w:rsidRDefault="002F2CD0" w:rsidP="00963479">
      <w:pPr>
        <w:jc w:val="center"/>
        <w:rPr>
          <w:sz w:val="22"/>
          <w:szCs w:val="22"/>
        </w:rPr>
      </w:pP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617D9416" w14:textId="6D74745E" w:rsidR="008C2C63" w:rsidRP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Wynagrodzenie za usługę dla ma</w:t>
      </w:r>
      <w:r w:rsidR="00BA7CB3">
        <w:rPr>
          <w:sz w:val="22"/>
          <w:szCs w:val="22"/>
        </w:rPr>
        <w:t>ksymalnej ilości uczestników Konferencji tj. 150</w:t>
      </w:r>
      <w:r w:rsidRPr="008C2C63">
        <w:rPr>
          <w:sz w:val="22"/>
          <w:szCs w:val="22"/>
        </w:rPr>
        <w:t xml:space="preserve"> osób nie przekroczy kwoty brutto ………….... (słownie: …………….. zł). </w:t>
      </w:r>
    </w:p>
    <w:p w14:paraId="1696D339" w14:textId="4285A670" w:rsidR="00963479" w:rsidRPr="008C2C63" w:rsidRDefault="003C4C83" w:rsidP="008C2C63">
      <w:pPr>
        <w:pStyle w:val="Akapitzlist"/>
        <w:numPr>
          <w:ilvl w:val="0"/>
          <w:numId w:val="33"/>
        </w:numPr>
        <w:ind w:left="142" w:hanging="142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Cena brutto</w:t>
      </w:r>
      <w:r w:rsidR="00963479" w:rsidRPr="008C2C63">
        <w:rPr>
          <w:sz w:val="22"/>
          <w:szCs w:val="22"/>
        </w:rPr>
        <w:t xml:space="preserve"> za </w:t>
      </w:r>
      <w:r w:rsidR="000E7251" w:rsidRPr="008C2C63">
        <w:rPr>
          <w:sz w:val="22"/>
          <w:szCs w:val="22"/>
        </w:rPr>
        <w:t xml:space="preserve">usługę dla </w:t>
      </w:r>
      <w:r w:rsidR="00DD341D" w:rsidRPr="008C2C63">
        <w:rPr>
          <w:sz w:val="22"/>
          <w:szCs w:val="22"/>
        </w:rPr>
        <w:t>1 osoby</w:t>
      </w:r>
      <w:r w:rsidR="000E7251" w:rsidRPr="008C2C63">
        <w:rPr>
          <w:sz w:val="22"/>
          <w:szCs w:val="22"/>
        </w:rPr>
        <w:t xml:space="preserve"> </w:t>
      </w:r>
      <w:r w:rsidR="00641F18">
        <w:rPr>
          <w:sz w:val="22"/>
          <w:szCs w:val="22"/>
        </w:rPr>
        <w:t xml:space="preserve">za 3 dni </w:t>
      </w:r>
      <w:r w:rsidRPr="008C2C63">
        <w:rPr>
          <w:sz w:val="22"/>
          <w:szCs w:val="22"/>
        </w:rPr>
        <w:t xml:space="preserve">wynosi …………… zł </w:t>
      </w:r>
      <w:r w:rsidR="00963479" w:rsidRPr="008C2C63">
        <w:rPr>
          <w:sz w:val="22"/>
          <w:szCs w:val="22"/>
        </w:rPr>
        <w:t xml:space="preserve">(słownie:  …………………… ). </w:t>
      </w:r>
      <w:r w:rsidR="00CF1E99" w:rsidRPr="008C2C63">
        <w:rPr>
          <w:sz w:val="22"/>
          <w:szCs w:val="22"/>
        </w:rPr>
        <w:t xml:space="preserve"> </w:t>
      </w:r>
    </w:p>
    <w:p w14:paraId="1696D33A" w14:textId="0334E78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 xml:space="preserve">atek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4DDD902D" w:rsidR="004E10CF" w:rsidRPr="004E10CF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 xml:space="preserve">4. Minimalna </w:t>
      </w:r>
      <w:r w:rsidR="00DD341D">
        <w:rPr>
          <w:sz w:val="22"/>
          <w:szCs w:val="22"/>
        </w:rPr>
        <w:t>zakres</w:t>
      </w:r>
      <w:r w:rsidRPr="005A4E7D">
        <w:rPr>
          <w:sz w:val="22"/>
          <w:szCs w:val="22"/>
        </w:rPr>
        <w:t xml:space="preserve"> świadczonej usługi </w:t>
      </w:r>
      <w:r w:rsidR="008C2C63">
        <w:rPr>
          <w:sz w:val="22"/>
          <w:szCs w:val="22"/>
        </w:rPr>
        <w:t xml:space="preserve">- </w:t>
      </w:r>
      <w:r w:rsidR="00BA7CB3">
        <w:rPr>
          <w:sz w:val="22"/>
          <w:szCs w:val="22"/>
        </w:rPr>
        <w:t>70%</w:t>
      </w:r>
      <w:r w:rsidR="008C2C63">
        <w:rPr>
          <w:sz w:val="22"/>
          <w:szCs w:val="22"/>
        </w:rPr>
        <w:t>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4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1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1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72E8C83E" w:rsidR="004B6656" w:rsidRPr="00EE6B9D" w:rsidRDefault="00BA7CB3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="00963479" w:rsidRPr="00960B79">
        <w:rPr>
          <w:sz w:val="22"/>
          <w:szCs w:val="22"/>
        </w:rPr>
        <w:t xml:space="preserve"> o której mowa w § 3 będzie regulowana przez </w:t>
      </w:r>
      <w:r w:rsidR="00963479"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="00963479"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0C0AE083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DD341D">
        <w:rPr>
          <w:sz w:val="22"/>
          <w:szCs w:val="22"/>
        </w:rPr>
        <w:t>osób.</w:t>
      </w:r>
    </w:p>
    <w:p w14:paraId="1696D340" w14:textId="47F0E44A" w:rsidR="005F1BCA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77FE8"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="00777FE8" w:rsidRPr="00960B79">
        <w:rPr>
          <w:sz w:val="22"/>
          <w:szCs w:val="22"/>
        </w:rPr>
        <w:t>.</w:t>
      </w:r>
    </w:p>
    <w:p w14:paraId="1696D341" w14:textId="7F72D1D5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</w:t>
      </w:r>
      <w:r w:rsidR="001619B5" w:rsidRPr="00960B79">
        <w:rPr>
          <w:sz w:val="22"/>
          <w:szCs w:val="22"/>
        </w:rPr>
        <w:lastRenderedPageBreak/>
        <w:t>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6756FA11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0EC44EA5" w:rsidR="001619B5" w:rsidRPr="00960B79" w:rsidRDefault="00BA7CB3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414C66FF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Strony ustanawiają odpowiedzialność za niewykonanie lub nienależyte wykonanie umowy  w formie kar umownych.</w:t>
      </w:r>
    </w:p>
    <w:p w14:paraId="1F69F8A2" w14:textId="1C09DC1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2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2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40C1EFD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7507F8EA" w14:textId="28012B49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c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z tytułu odstąpienia od umowy w części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umową:</w:t>
      </w:r>
    </w:p>
    <w:p w14:paraId="6C3CA4D9" w14:textId="386B24D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6D8CF84A" w14:textId="67F7B6EB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b)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części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</w:t>
      </w:r>
    </w:p>
    <w:p w14:paraId="541E189B" w14:textId="01A74635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</w:t>
      </w:r>
      <w:r w:rsidR="00BA7CB3">
        <w:rPr>
          <w:rFonts w:eastAsia="Calibri"/>
          <w:sz w:val="22"/>
          <w:szCs w:val="24"/>
          <w:lang w:eastAsia="en-US"/>
        </w:rPr>
        <w:t>,</w:t>
      </w:r>
      <w:r w:rsidRPr="00445D69">
        <w:rPr>
          <w:rFonts w:eastAsia="Calibri"/>
          <w:sz w:val="22"/>
          <w:szCs w:val="24"/>
          <w:lang w:eastAsia="en-US"/>
        </w:rPr>
        <w:t xml:space="preserve"> o którym mowa w § 3 ust. 1 umowy.</w:t>
      </w:r>
    </w:p>
    <w:p w14:paraId="21A2D78A" w14:textId="6C938947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Zastrzeżenia co do kar umownych pozostają w mocy w całości lub w części, pomimo oświadczenia 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1696D35B" w14:textId="45B768C6" w:rsidR="00BA77B3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A32E25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lastRenderedPageBreak/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44B61F9C" w14:textId="77777777" w:rsidR="006F5BC6" w:rsidRDefault="006F5BC6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3DB77853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5B795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49EE5E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C4A7319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2E75F2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46FCC76" w14:textId="77777777" w:rsidR="001372B2" w:rsidRPr="00C409B5" w:rsidRDefault="001372B2" w:rsidP="001372B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3DB47C0" w14:textId="283B5A3F" w:rsidR="002A2EFC" w:rsidRDefault="002A2EFC" w:rsidP="001372B2">
      <w:pPr>
        <w:rPr>
          <w:sz w:val="22"/>
          <w:szCs w:val="22"/>
        </w:rPr>
      </w:pPr>
    </w:p>
    <w:p w14:paraId="0801EAAC" w14:textId="4C947C69" w:rsidR="00BA7CB3" w:rsidRDefault="00BA7CB3" w:rsidP="001372B2">
      <w:pPr>
        <w:rPr>
          <w:sz w:val="22"/>
          <w:szCs w:val="22"/>
        </w:rPr>
      </w:pPr>
    </w:p>
    <w:p w14:paraId="77759D43" w14:textId="761EFA5D" w:rsidR="00BA7CB3" w:rsidRDefault="00BA7CB3" w:rsidP="001372B2">
      <w:pPr>
        <w:rPr>
          <w:sz w:val="22"/>
          <w:szCs w:val="22"/>
        </w:rPr>
      </w:pPr>
    </w:p>
    <w:p w14:paraId="1D77B8B3" w14:textId="14F568B2" w:rsidR="00BA7CB3" w:rsidRDefault="00BA7CB3" w:rsidP="001372B2">
      <w:pPr>
        <w:rPr>
          <w:sz w:val="22"/>
          <w:szCs w:val="22"/>
        </w:rPr>
      </w:pPr>
    </w:p>
    <w:p w14:paraId="25BE3AF3" w14:textId="0DE83E4B" w:rsidR="00BA7CB3" w:rsidRDefault="00BA7CB3" w:rsidP="001372B2">
      <w:pPr>
        <w:rPr>
          <w:sz w:val="22"/>
          <w:szCs w:val="22"/>
        </w:rPr>
      </w:pPr>
    </w:p>
    <w:p w14:paraId="21AA77B3" w14:textId="23BEC733" w:rsidR="00BA7CB3" w:rsidRDefault="00BA7CB3" w:rsidP="001372B2">
      <w:pPr>
        <w:rPr>
          <w:sz w:val="22"/>
          <w:szCs w:val="22"/>
        </w:rPr>
      </w:pPr>
    </w:p>
    <w:p w14:paraId="68ECB9B4" w14:textId="5C9D27D9" w:rsidR="00BA7CB3" w:rsidRDefault="00BA7CB3" w:rsidP="001372B2">
      <w:pPr>
        <w:rPr>
          <w:sz w:val="22"/>
          <w:szCs w:val="22"/>
        </w:rPr>
      </w:pPr>
    </w:p>
    <w:p w14:paraId="140E9A88" w14:textId="0F4B2010" w:rsidR="00BA7CB3" w:rsidRDefault="00BA7CB3" w:rsidP="001372B2">
      <w:pPr>
        <w:rPr>
          <w:sz w:val="22"/>
          <w:szCs w:val="22"/>
        </w:rPr>
      </w:pPr>
    </w:p>
    <w:p w14:paraId="5019B252" w14:textId="04DAC996" w:rsidR="00BA7CB3" w:rsidRDefault="00BA7CB3" w:rsidP="001372B2">
      <w:pPr>
        <w:rPr>
          <w:sz w:val="22"/>
          <w:szCs w:val="22"/>
        </w:rPr>
      </w:pPr>
    </w:p>
    <w:p w14:paraId="58743224" w14:textId="7CB4872F" w:rsidR="00BA7CB3" w:rsidRDefault="00BA7CB3" w:rsidP="001372B2">
      <w:pPr>
        <w:rPr>
          <w:sz w:val="22"/>
          <w:szCs w:val="22"/>
        </w:rPr>
      </w:pPr>
    </w:p>
    <w:p w14:paraId="34B31CCC" w14:textId="5664885D" w:rsidR="00BA7CB3" w:rsidRDefault="00BA7CB3" w:rsidP="001372B2">
      <w:pPr>
        <w:rPr>
          <w:sz w:val="22"/>
          <w:szCs w:val="22"/>
        </w:rPr>
      </w:pPr>
    </w:p>
    <w:p w14:paraId="69D031D9" w14:textId="73153868" w:rsidR="00BA7CB3" w:rsidRDefault="00BA7CB3" w:rsidP="001372B2">
      <w:pPr>
        <w:rPr>
          <w:sz w:val="22"/>
          <w:szCs w:val="22"/>
        </w:rPr>
      </w:pPr>
    </w:p>
    <w:p w14:paraId="1021E12D" w14:textId="7EC82454" w:rsidR="00BA7CB3" w:rsidRDefault="00BA7CB3" w:rsidP="001372B2">
      <w:pPr>
        <w:rPr>
          <w:sz w:val="22"/>
          <w:szCs w:val="22"/>
        </w:rPr>
      </w:pPr>
    </w:p>
    <w:p w14:paraId="5F26B86E" w14:textId="6B7E2EFF" w:rsidR="00BA7CB3" w:rsidRDefault="00BA7CB3" w:rsidP="001372B2">
      <w:pPr>
        <w:rPr>
          <w:sz w:val="22"/>
          <w:szCs w:val="22"/>
        </w:rPr>
      </w:pPr>
    </w:p>
    <w:p w14:paraId="62DDE113" w14:textId="75107A3A" w:rsidR="00BA7CB3" w:rsidRDefault="00BA7CB3" w:rsidP="001372B2">
      <w:pPr>
        <w:rPr>
          <w:sz w:val="22"/>
          <w:szCs w:val="22"/>
        </w:rPr>
      </w:pPr>
    </w:p>
    <w:p w14:paraId="142E0B98" w14:textId="457F77E5" w:rsidR="00BA7CB3" w:rsidRDefault="00BA7CB3" w:rsidP="001372B2">
      <w:pPr>
        <w:rPr>
          <w:sz w:val="22"/>
          <w:szCs w:val="22"/>
        </w:rPr>
      </w:pPr>
    </w:p>
    <w:p w14:paraId="46277671" w14:textId="72F79641" w:rsidR="00BA7CB3" w:rsidRDefault="00BA7CB3" w:rsidP="001372B2">
      <w:pPr>
        <w:rPr>
          <w:sz w:val="22"/>
          <w:szCs w:val="22"/>
        </w:rPr>
      </w:pPr>
    </w:p>
    <w:p w14:paraId="1F4C2736" w14:textId="47891629" w:rsidR="00BA7CB3" w:rsidRDefault="00BA7CB3" w:rsidP="001372B2">
      <w:pPr>
        <w:rPr>
          <w:sz w:val="22"/>
          <w:szCs w:val="22"/>
        </w:rPr>
      </w:pPr>
    </w:p>
    <w:p w14:paraId="71241109" w14:textId="0FAE86ED" w:rsidR="00BA7CB3" w:rsidRDefault="00BA7CB3" w:rsidP="001372B2">
      <w:pPr>
        <w:rPr>
          <w:sz w:val="22"/>
          <w:szCs w:val="22"/>
        </w:rPr>
      </w:pPr>
    </w:p>
    <w:p w14:paraId="64F3B7D5" w14:textId="74E04965" w:rsidR="00BA7CB3" w:rsidRDefault="00BA7CB3" w:rsidP="001372B2">
      <w:pPr>
        <w:rPr>
          <w:sz w:val="22"/>
          <w:szCs w:val="22"/>
        </w:rPr>
      </w:pPr>
    </w:p>
    <w:p w14:paraId="4CAB2BC5" w14:textId="77777777" w:rsidR="00BA7CB3" w:rsidRDefault="00BA7CB3" w:rsidP="00BA7CB3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bookmarkStart w:id="3" w:name="_Hlk104894231"/>
    </w:p>
    <w:p w14:paraId="5DBB0DD7" w14:textId="77777777" w:rsidR="00BA7CB3" w:rsidRDefault="00BA7CB3" w:rsidP="00BA7CB3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6C0ED2CF" w14:textId="77777777" w:rsidR="00BA7CB3" w:rsidRDefault="00BA7CB3" w:rsidP="00BA7CB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0FBA4A03" w14:textId="77777777" w:rsidR="00BA7CB3" w:rsidRDefault="00BA7CB3" w:rsidP="00BA7CB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78B5FD79" w14:textId="77777777" w:rsidR="00BA7CB3" w:rsidRPr="001A7899" w:rsidRDefault="00BA7CB3" w:rsidP="00BA7CB3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78CA077C" w14:textId="77777777" w:rsidR="00BA7CB3" w:rsidRPr="001A7899" w:rsidRDefault="00BA7CB3" w:rsidP="00BA7CB3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798E1C0D" w14:textId="77777777" w:rsidR="00BA7CB3" w:rsidRPr="001A7899" w:rsidRDefault="00BA7CB3" w:rsidP="00BA7CB3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BD7103D" w14:textId="77777777" w:rsidR="00BA7CB3" w:rsidRPr="001A7899" w:rsidRDefault="00BA7CB3" w:rsidP="00BA7CB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6496D531" w14:textId="77777777" w:rsidR="00BA7CB3" w:rsidRPr="001A7899" w:rsidRDefault="00BA7CB3" w:rsidP="00BA7CB3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097D9B43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2BA0061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4AD5511" w14:textId="77777777" w:rsidR="00BA7CB3" w:rsidRPr="001A7899" w:rsidRDefault="00BA7CB3" w:rsidP="00BA7CB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8A54020" w14:textId="77777777" w:rsidR="00BA7CB3" w:rsidRPr="001A7899" w:rsidRDefault="00BA7CB3" w:rsidP="00BA7CB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699C205" w14:textId="77777777" w:rsidR="00BA7CB3" w:rsidRPr="001A7899" w:rsidRDefault="00BA7CB3" w:rsidP="00BA7CB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33B53513" w14:textId="77777777" w:rsidR="00BA7CB3" w:rsidRPr="001A7899" w:rsidRDefault="00BA7CB3" w:rsidP="00BA7CB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49C1EC06" w14:textId="77777777" w:rsidR="00BA7CB3" w:rsidRPr="001A7899" w:rsidRDefault="00BA7CB3" w:rsidP="00BA7CB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F887F04" w14:textId="77777777" w:rsidR="00BA7CB3" w:rsidRPr="001A7899" w:rsidRDefault="00BA7CB3" w:rsidP="00BA7CB3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227D9851" w14:textId="77777777" w:rsidR="00BA7CB3" w:rsidRPr="001A7899" w:rsidRDefault="00BA7CB3" w:rsidP="00BA7CB3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4749296D" w14:textId="77777777" w:rsidR="00BA7CB3" w:rsidRPr="001A7899" w:rsidRDefault="00BA7CB3" w:rsidP="00BA7CB3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5CC717CF" w14:textId="77777777" w:rsidR="00BA7CB3" w:rsidRPr="001A7899" w:rsidRDefault="00BA7CB3" w:rsidP="00BA7CB3">
      <w:pPr>
        <w:widowControl w:val="0"/>
        <w:numPr>
          <w:ilvl w:val="0"/>
          <w:numId w:val="3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5CE9388A" w14:textId="77777777" w:rsidR="00BA7CB3" w:rsidRPr="001A7899" w:rsidRDefault="00BA7CB3" w:rsidP="00BA7CB3">
      <w:pPr>
        <w:widowControl w:val="0"/>
        <w:numPr>
          <w:ilvl w:val="0"/>
          <w:numId w:val="30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lastRenderedPageBreak/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7A2AE5E3" w14:textId="77777777" w:rsidR="00BA7CB3" w:rsidRPr="001A7899" w:rsidRDefault="00BA7CB3" w:rsidP="00BA7CB3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5AC23AE9" w14:textId="77777777" w:rsidR="00BA7CB3" w:rsidRPr="001A7899" w:rsidRDefault="00BA7CB3" w:rsidP="00BA7CB3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685AE9D0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2C8C35B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AFB3806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2A12057" w14:textId="77777777" w:rsidR="00BA7CB3" w:rsidRPr="001A7899" w:rsidRDefault="00BA7CB3" w:rsidP="00BA7CB3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BA7CB3" w:rsidRPr="001A7899" w14:paraId="2103C888" w14:textId="77777777" w:rsidTr="00693C3F">
        <w:tc>
          <w:tcPr>
            <w:tcW w:w="4105" w:type="dxa"/>
            <w:shd w:val="clear" w:color="auto" w:fill="auto"/>
          </w:tcPr>
          <w:p w14:paraId="3A627236" w14:textId="77777777" w:rsidR="00BA7CB3" w:rsidRPr="001A7899" w:rsidRDefault="00BA7CB3" w:rsidP="00693C3F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6DC45BD4" w14:textId="77777777" w:rsidR="00BA7CB3" w:rsidRPr="001A7899" w:rsidRDefault="00BA7CB3" w:rsidP="00693C3F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2930CE44" w14:textId="77777777" w:rsidR="00BA7CB3" w:rsidRPr="001A7899" w:rsidRDefault="00BA7CB3" w:rsidP="00BA7CB3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5065DDC5" w14:textId="77777777" w:rsidR="00BA7CB3" w:rsidRPr="001A7899" w:rsidRDefault="00BA7CB3" w:rsidP="00BA7CB3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6EF9AAF3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B202B0D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C209ED1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A796C9A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F481E06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CB489FE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1ECFDC" w14:textId="77777777" w:rsidR="00BA7CB3" w:rsidRPr="001A7899" w:rsidRDefault="00BA7CB3" w:rsidP="00BA7CB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bookmarkEnd w:id="3"/>
    <w:p w14:paraId="5A18E4B1" w14:textId="77777777" w:rsidR="00BA7CB3" w:rsidRPr="00C409B5" w:rsidRDefault="00BA7CB3" w:rsidP="00BA7CB3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7BC92853" w14:textId="77777777" w:rsidR="00BA7CB3" w:rsidRPr="002A2EFC" w:rsidRDefault="00BA7CB3" w:rsidP="001372B2">
      <w:pPr>
        <w:rPr>
          <w:sz w:val="22"/>
          <w:szCs w:val="22"/>
        </w:rPr>
      </w:pPr>
    </w:p>
    <w:sectPr w:rsidR="00BA7CB3" w:rsidRPr="002A2EFC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89A89" w14:textId="77777777" w:rsidR="00EE5096" w:rsidRDefault="00EE5096">
      <w:r>
        <w:separator/>
      </w:r>
    </w:p>
  </w:endnote>
  <w:endnote w:type="continuationSeparator" w:id="0">
    <w:p w14:paraId="578E2AFE" w14:textId="77777777" w:rsidR="00EE5096" w:rsidRDefault="00EE5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45B8D" w14:textId="77777777" w:rsidR="00EE5096" w:rsidRDefault="00EE5096">
      <w:r>
        <w:separator/>
      </w:r>
    </w:p>
  </w:footnote>
  <w:footnote w:type="continuationSeparator" w:id="0">
    <w:p w14:paraId="774F52D0" w14:textId="77777777" w:rsidR="00EE5096" w:rsidRDefault="00EE5096">
      <w:r>
        <w:continuationSeparator/>
      </w:r>
    </w:p>
  </w:footnote>
  <w:footnote w:id="1">
    <w:p w14:paraId="080A35DE" w14:textId="77777777" w:rsidR="00BA7CB3" w:rsidRPr="001A7899" w:rsidRDefault="00BA7CB3" w:rsidP="00BA7CB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AC137C7" w14:textId="77777777" w:rsidR="00BA7CB3" w:rsidRPr="00011950" w:rsidRDefault="00BA7CB3" w:rsidP="00BA7CB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8594A0" w14:textId="77777777" w:rsidR="00BA7CB3" w:rsidRPr="00011950" w:rsidRDefault="00BA7CB3" w:rsidP="00BA7CB3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A394F7" w14:textId="77777777" w:rsidR="00BA7CB3" w:rsidRPr="00011950" w:rsidRDefault="00BA7CB3" w:rsidP="00BA7CB3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96B593" w14:textId="77777777" w:rsidR="00BA7CB3" w:rsidRPr="00011950" w:rsidRDefault="00BA7CB3" w:rsidP="00BA7CB3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C0AD54" w14:textId="77777777" w:rsidR="00BA7CB3" w:rsidRPr="00011950" w:rsidRDefault="00BA7CB3" w:rsidP="00BA7CB3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C6630F" w14:textId="77777777" w:rsidR="00BA7CB3" w:rsidRPr="00011950" w:rsidRDefault="00BA7CB3" w:rsidP="00BA7C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D2ED60" w14:textId="77777777" w:rsidR="00BA7CB3" w:rsidRPr="00011950" w:rsidRDefault="00BA7CB3" w:rsidP="00BA7CB3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BE934D2" w14:textId="77777777" w:rsidR="00BA7CB3" w:rsidRPr="00011950" w:rsidRDefault="00BA7CB3" w:rsidP="00BA7CB3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9C37ED" w14:textId="77777777" w:rsidR="00BA7CB3" w:rsidRPr="00011950" w:rsidRDefault="00BA7CB3" w:rsidP="00BA7CB3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1A5E8F" w14:textId="77777777" w:rsidR="00BA7CB3" w:rsidRPr="00011950" w:rsidRDefault="00BA7CB3" w:rsidP="00BA7CB3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AA5729" w14:textId="77777777" w:rsidR="00BA7CB3" w:rsidRPr="00011950" w:rsidRDefault="00BA7CB3" w:rsidP="00BA7CB3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7DE971C" w14:textId="77777777" w:rsidR="00BA7CB3" w:rsidRPr="005F4BFA" w:rsidRDefault="00BA7CB3" w:rsidP="00BA7CB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157F780" w14:textId="77777777" w:rsidR="00BA7CB3" w:rsidRPr="001A7899" w:rsidRDefault="00BA7CB3" w:rsidP="00BA7CB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6BE934F" w14:textId="77777777" w:rsidR="00BA7CB3" w:rsidRPr="001A7899" w:rsidRDefault="00BA7CB3" w:rsidP="00BA7CB3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r w:rsidRPr="001A7899">
        <w:rPr>
          <w:rFonts w:ascii="Verdana" w:hAnsi="Verdana"/>
          <w:sz w:val="16"/>
          <w:szCs w:val="16"/>
          <w:lang w:val="pl-PL"/>
        </w:rPr>
        <w:t>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826252E" w14:textId="77777777" w:rsidR="00BA7CB3" w:rsidRPr="001A7899" w:rsidRDefault="00BA7CB3" w:rsidP="00BA7CB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A6D0358" w14:textId="77777777" w:rsidR="00BA7CB3" w:rsidRPr="001A7899" w:rsidRDefault="00BA7CB3" w:rsidP="00BA7CB3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3261233" w14:textId="77777777" w:rsidR="00BA7CB3" w:rsidRPr="001A7899" w:rsidRDefault="00BA7CB3" w:rsidP="00BA7CB3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694F016" w14:textId="77777777" w:rsidR="00BA7CB3" w:rsidRPr="001A7899" w:rsidRDefault="00BA7CB3" w:rsidP="00BA7CB3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ACB79B9" w14:textId="77777777" w:rsidR="00BA7CB3" w:rsidRPr="001A7899" w:rsidRDefault="00BA7CB3" w:rsidP="00BA7CB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B09971B" w14:textId="77777777" w:rsidR="00BA7CB3" w:rsidRPr="001A7899" w:rsidRDefault="00BA7CB3" w:rsidP="00BA7CB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69F6CC09" w14:textId="77777777" w:rsidR="00BA7CB3" w:rsidRPr="001A7899" w:rsidRDefault="00BA7CB3" w:rsidP="00BA7CB3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BFE5E65" w14:textId="77777777" w:rsidR="00BA7CB3" w:rsidRPr="001A7899" w:rsidRDefault="00BA7CB3" w:rsidP="00BA7CB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8781C77" w14:textId="77777777" w:rsidR="00BA7CB3" w:rsidRPr="001A7899" w:rsidRDefault="00BA7CB3" w:rsidP="00BA7CB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2E8B78E" w14:textId="77777777" w:rsidR="00BA7CB3" w:rsidRPr="001A7899" w:rsidRDefault="00BA7CB3" w:rsidP="00BA7CB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4D69083" w14:textId="77777777" w:rsidR="00BA7CB3" w:rsidRPr="001A7899" w:rsidRDefault="00BA7CB3" w:rsidP="00BA7CB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4672C7D5" w14:textId="77777777" w:rsidR="00BA7CB3" w:rsidRPr="001A7899" w:rsidRDefault="00BA7CB3" w:rsidP="00BA7CB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C6912D7" w14:textId="77777777" w:rsidR="00BA7CB3" w:rsidRPr="001A7899" w:rsidRDefault="00BA7CB3" w:rsidP="00BA7CB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604A17E" w14:textId="77777777" w:rsidR="00BA7CB3" w:rsidRPr="001A7899" w:rsidRDefault="00BA7CB3" w:rsidP="00BA7CB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AB41B05" w14:textId="77777777" w:rsidR="00BA7CB3" w:rsidRPr="001A7899" w:rsidRDefault="00BA7CB3" w:rsidP="00BA7CB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 w:rsidRPr="001A7899"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65645B5"/>
    <w:multiLevelType w:val="hybridMultilevel"/>
    <w:tmpl w:val="066A8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5927637">
    <w:abstractNumId w:val="28"/>
  </w:num>
  <w:num w:numId="2" w16cid:durableId="474835224">
    <w:abstractNumId w:val="32"/>
  </w:num>
  <w:num w:numId="3" w16cid:durableId="1505052934">
    <w:abstractNumId w:val="4"/>
  </w:num>
  <w:num w:numId="4" w16cid:durableId="1354456922">
    <w:abstractNumId w:val="20"/>
  </w:num>
  <w:num w:numId="5" w16cid:durableId="589312010">
    <w:abstractNumId w:val="27"/>
  </w:num>
  <w:num w:numId="6" w16cid:durableId="962341767">
    <w:abstractNumId w:val="19"/>
  </w:num>
  <w:num w:numId="7" w16cid:durableId="487013397">
    <w:abstractNumId w:val="31"/>
  </w:num>
  <w:num w:numId="8" w16cid:durableId="1100293184">
    <w:abstractNumId w:val="21"/>
  </w:num>
  <w:num w:numId="9" w16cid:durableId="1069234518">
    <w:abstractNumId w:val="3"/>
  </w:num>
  <w:num w:numId="10" w16cid:durableId="1239435879">
    <w:abstractNumId w:val="15"/>
  </w:num>
  <w:num w:numId="11" w16cid:durableId="2082290661">
    <w:abstractNumId w:val="10"/>
  </w:num>
  <w:num w:numId="12" w16cid:durableId="488517718">
    <w:abstractNumId w:val="14"/>
  </w:num>
  <w:num w:numId="13" w16cid:durableId="194727218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4531824">
    <w:abstractNumId w:val="24"/>
  </w:num>
  <w:num w:numId="15" w16cid:durableId="263542308">
    <w:abstractNumId w:val="18"/>
  </w:num>
  <w:num w:numId="16" w16cid:durableId="405762196">
    <w:abstractNumId w:val="29"/>
  </w:num>
  <w:num w:numId="17" w16cid:durableId="1712456799">
    <w:abstractNumId w:val="0"/>
  </w:num>
  <w:num w:numId="18" w16cid:durableId="1696691003">
    <w:abstractNumId w:val="12"/>
  </w:num>
  <w:num w:numId="19" w16cid:durableId="1775783190">
    <w:abstractNumId w:val="17"/>
  </w:num>
  <w:num w:numId="20" w16cid:durableId="368605255">
    <w:abstractNumId w:val="22"/>
  </w:num>
  <w:num w:numId="21" w16cid:durableId="882325905">
    <w:abstractNumId w:val="26"/>
  </w:num>
  <w:num w:numId="22" w16cid:durableId="1637833497">
    <w:abstractNumId w:val="25"/>
  </w:num>
  <w:num w:numId="23" w16cid:durableId="1044256055">
    <w:abstractNumId w:val="8"/>
  </w:num>
  <w:num w:numId="24" w16cid:durableId="85728030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85635498">
    <w:abstractNumId w:val="13"/>
  </w:num>
  <w:num w:numId="26" w16cid:durableId="1056900261">
    <w:abstractNumId w:val="5"/>
  </w:num>
  <w:num w:numId="27" w16cid:durableId="1060516091">
    <w:abstractNumId w:val="11"/>
  </w:num>
  <w:num w:numId="28" w16cid:durableId="1625691812">
    <w:abstractNumId w:val="2"/>
  </w:num>
  <w:num w:numId="29" w16cid:durableId="2100052687">
    <w:abstractNumId w:val="9"/>
  </w:num>
  <w:num w:numId="30" w16cid:durableId="251354931">
    <w:abstractNumId w:val="16"/>
  </w:num>
  <w:num w:numId="31" w16cid:durableId="1342659594">
    <w:abstractNumId w:val="7"/>
  </w:num>
  <w:num w:numId="32" w16cid:durableId="18170679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4997941">
    <w:abstractNumId w:val="6"/>
  </w:num>
  <w:num w:numId="34" w16cid:durableId="74379348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35C78"/>
    <w:rsid w:val="001372B2"/>
    <w:rsid w:val="001619B5"/>
    <w:rsid w:val="001655EA"/>
    <w:rsid w:val="001761C3"/>
    <w:rsid w:val="00181657"/>
    <w:rsid w:val="001836C1"/>
    <w:rsid w:val="00195139"/>
    <w:rsid w:val="001C7FB8"/>
    <w:rsid w:val="001F10E7"/>
    <w:rsid w:val="002147FF"/>
    <w:rsid w:val="00225BCB"/>
    <w:rsid w:val="002517A3"/>
    <w:rsid w:val="002702D1"/>
    <w:rsid w:val="002847DD"/>
    <w:rsid w:val="002A2EFC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C4C83"/>
    <w:rsid w:val="003F612A"/>
    <w:rsid w:val="0041057B"/>
    <w:rsid w:val="00412949"/>
    <w:rsid w:val="00412D7C"/>
    <w:rsid w:val="004218C1"/>
    <w:rsid w:val="00422D52"/>
    <w:rsid w:val="00445D69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41F18"/>
    <w:rsid w:val="0065220D"/>
    <w:rsid w:val="00667C73"/>
    <w:rsid w:val="00691104"/>
    <w:rsid w:val="006D0F7E"/>
    <w:rsid w:val="006F5BC6"/>
    <w:rsid w:val="007007FD"/>
    <w:rsid w:val="0070352E"/>
    <w:rsid w:val="00726043"/>
    <w:rsid w:val="007335C9"/>
    <w:rsid w:val="00761F3A"/>
    <w:rsid w:val="00774622"/>
    <w:rsid w:val="00777FE8"/>
    <w:rsid w:val="007858A8"/>
    <w:rsid w:val="007C72A2"/>
    <w:rsid w:val="00813A7C"/>
    <w:rsid w:val="008149D9"/>
    <w:rsid w:val="00835EDB"/>
    <w:rsid w:val="00850869"/>
    <w:rsid w:val="00892E0C"/>
    <w:rsid w:val="008C2C63"/>
    <w:rsid w:val="008C634A"/>
    <w:rsid w:val="008E4D6B"/>
    <w:rsid w:val="008E6D9E"/>
    <w:rsid w:val="00952C96"/>
    <w:rsid w:val="00960B79"/>
    <w:rsid w:val="00963479"/>
    <w:rsid w:val="00974798"/>
    <w:rsid w:val="00976B68"/>
    <w:rsid w:val="009809D7"/>
    <w:rsid w:val="00995C8E"/>
    <w:rsid w:val="009B1B81"/>
    <w:rsid w:val="009C5935"/>
    <w:rsid w:val="009D554D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4159A"/>
    <w:rsid w:val="00B46AF2"/>
    <w:rsid w:val="00B540CA"/>
    <w:rsid w:val="00B75500"/>
    <w:rsid w:val="00B8264E"/>
    <w:rsid w:val="00BA00EB"/>
    <w:rsid w:val="00BA77B3"/>
    <w:rsid w:val="00BA7CB3"/>
    <w:rsid w:val="00BB56E7"/>
    <w:rsid w:val="00BC77C0"/>
    <w:rsid w:val="00BF6AA6"/>
    <w:rsid w:val="00C53875"/>
    <w:rsid w:val="00C665CD"/>
    <w:rsid w:val="00C82997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96530"/>
    <w:rsid w:val="00ED2BA1"/>
    <w:rsid w:val="00EE5096"/>
    <w:rsid w:val="00EE6B9D"/>
    <w:rsid w:val="00F16EC6"/>
    <w:rsid w:val="00F20D4C"/>
    <w:rsid w:val="00F41F25"/>
    <w:rsid w:val="00F54208"/>
    <w:rsid w:val="00F80C0D"/>
    <w:rsid w:val="00F97949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C44D5-B7E0-45E8-BE1E-01800C7DF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5</Pages>
  <Words>1218</Words>
  <Characters>8604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8</cp:revision>
  <cp:lastPrinted>2023-07-25T12:29:00Z</cp:lastPrinted>
  <dcterms:created xsi:type="dcterms:W3CDTF">2023-03-17T11:30:00Z</dcterms:created>
  <dcterms:modified xsi:type="dcterms:W3CDTF">2023-07-31T12:00:00Z</dcterms:modified>
</cp:coreProperties>
</file>