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D02B3" w14:textId="2A31D30B" w:rsidR="00EB1359" w:rsidRPr="003261E7" w:rsidRDefault="00532DB5" w:rsidP="00EB1359">
      <w:pPr>
        <w:spacing w:after="240"/>
        <w:jc w:val="right"/>
        <w:rPr>
          <w:sz w:val="22"/>
          <w:szCs w:val="22"/>
        </w:rPr>
      </w:pPr>
      <w:r w:rsidRPr="00532DB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103305">
        <w:rPr>
          <w:sz w:val="22"/>
          <w:szCs w:val="22"/>
        </w:rPr>
        <w:t>……………………..</w:t>
      </w:r>
    </w:p>
    <w:p w14:paraId="0F6D7FF8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6D31925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B78884B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A1175CA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AE0D0B4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7236BD5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4ECBC1F" w14:textId="3C55506A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PAKIETU</w:t>
      </w:r>
      <w:r w:rsidR="00103305">
        <w:rPr>
          <w:b/>
          <w:sz w:val="28"/>
          <w:szCs w:val="24"/>
        </w:rPr>
        <w:t xml:space="preserve"> </w:t>
      </w:r>
      <w:r w:rsidR="00103305">
        <w:rPr>
          <w:b/>
          <w:sz w:val="28"/>
          <w:szCs w:val="24"/>
        </w:rPr>
        <w:br/>
        <w:t>5, 17, 30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32DB5" w:rsidRPr="003261E7" w14:paraId="61E4F528" w14:textId="77777777" w:rsidTr="00395821">
        <w:trPr>
          <w:trHeight w:val="638"/>
        </w:trPr>
        <w:tc>
          <w:tcPr>
            <w:tcW w:w="959" w:type="dxa"/>
            <w:shd w:val="clear" w:color="auto" w:fill="auto"/>
          </w:tcPr>
          <w:p w14:paraId="28F9C0EA" w14:textId="77777777" w:rsidR="00532DB5" w:rsidRPr="003261E7" w:rsidRDefault="00532DB5" w:rsidP="003958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06A87B5" w14:textId="2114057B" w:rsidR="00532DB5" w:rsidRPr="003261E7" w:rsidRDefault="00532DB5" w:rsidP="003958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2DB5">
              <w:rPr>
                <w:sz w:val="22"/>
                <w:szCs w:val="22"/>
              </w:rPr>
              <w:t>przetarg</w:t>
            </w:r>
            <w:r w:rsidR="00430E81">
              <w:rPr>
                <w:sz w:val="22"/>
                <w:szCs w:val="22"/>
              </w:rPr>
              <w:t>u</w:t>
            </w:r>
            <w:r w:rsidRPr="00532DB5">
              <w:rPr>
                <w:sz w:val="22"/>
                <w:szCs w:val="22"/>
              </w:rPr>
              <w:t xml:space="preserve"> nieograniczon</w:t>
            </w:r>
            <w:r w:rsidR="00430E81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32DB5">
              <w:rPr>
                <w:b/>
                <w:bCs/>
                <w:sz w:val="22"/>
                <w:szCs w:val="22"/>
              </w:rPr>
              <w:t xml:space="preserve">Zakup i dostawa leków stosowanych w chemioterapii </w:t>
            </w:r>
            <w:r w:rsidR="00103305">
              <w:rPr>
                <w:b/>
                <w:bCs/>
                <w:sz w:val="22"/>
                <w:szCs w:val="22"/>
              </w:rPr>
              <w:br/>
            </w:r>
            <w:r w:rsidRPr="00532DB5">
              <w:rPr>
                <w:b/>
                <w:bCs/>
                <w:sz w:val="22"/>
                <w:szCs w:val="22"/>
              </w:rPr>
              <w:t>i w programach lekowych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32DB5">
              <w:rPr>
                <w:b/>
                <w:sz w:val="22"/>
                <w:szCs w:val="22"/>
              </w:rPr>
              <w:t>ZP/20/2023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79DE78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FC82ABD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D1C88CC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AB8E8ED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FDE668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CBED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0F0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06939E2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532DB5" w:rsidRPr="00EB1359" w14:paraId="337A6139" w14:textId="77777777" w:rsidTr="003958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F659" w14:textId="77777777" w:rsidR="00532DB5" w:rsidRPr="00710915" w:rsidRDefault="00532DB5" w:rsidP="0039582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32DB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7081" w14:textId="77777777" w:rsidR="00532DB5" w:rsidRPr="00EB1359" w:rsidRDefault="00532DB5" w:rsidP="0039582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32DB5">
              <w:rPr>
                <w:b/>
                <w:sz w:val="22"/>
                <w:szCs w:val="22"/>
              </w:rPr>
              <w:t>Pakiet 5* - Cyclofosfamide</w:t>
            </w:r>
          </w:p>
          <w:p w14:paraId="35A1B2DF" w14:textId="23EFF2F4" w:rsidR="00532DB5" w:rsidRDefault="00532DB5" w:rsidP="0039582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</w:t>
            </w:r>
            <w:r w:rsidR="00103305">
              <w:rPr>
                <w:sz w:val="22"/>
                <w:szCs w:val="22"/>
              </w:rPr>
              <w:t xml:space="preserve"> i faktyczne: </w:t>
            </w:r>
          </w:p>
          <w:p w14:paraId="50BE66CB" w14:textId="77777777" w:rsidR="00532DB5" w:rsidRPr="00EB1359" w:rsidRDefault="00532DB5" w:rsidP="003958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32DB5">
              <w:rPr>
                <w:sz w:val="22"/>
                <w:szCs w:val="22"/>
              </w:rPr>
              <w:t>art. 255 pkt 1 ustawy Pzp- nie złożono żadnej oferty</w:t>
            </w:r>
          </w:p>
        </w:tc>
      </w:tr>
      <w:tr w:rsidR="00532DB5" w:rsidRPr="00EB1359" w14:paraId="078A1A17" w14:textId="77777777" w:rsidTr="003958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9BA0" w14:textId="77777777" w:rsidR="00532DB5" w:rsidRPr="00710915" w:rsidRDefault="00532DB5" w:rsidP="0039582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32DB5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33C0" w14:textId="77777777" w:rsidR="00532DB5" w:rsidRPr="00EB1359" w:rsidRDefault="00532DB5" w:rsidP="0039582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32DB5">
              <w:rPr>
                <w:b/>
                <w:sz w:val="22"/>
                <w:szCs w:val="22"/>
              </w:rPr>
              <w:t>Pakiet 17  – Calcii folinas</w:t>
            </w:r>
          </w:p>
          <w:p w14:paraId="5BA02E97" w14:textId="77777777" w:rsidR="00103305" w:rsidRDefault="00103305" w:rsidP="0010330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 i faktyczne: </w:t>
            </w:r>
          </w:p>
          <w:p w14:paraId="0FA9FE36" w14:textId="2B284514" w:rsidR="00532DB5" w:rsidRPr="00EB1359" w:rsidRDefault="00103305" w:rsidP="0010330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32DB5">
              <w:rPr>
                <w:sz w:val="22"/>
                <w:szCs w:val="22"/>
              </w:rPr>
              <w:t>art. 255 pkt 1 ustawy Pzp- nie złożono żadnej oferty</w:t>
            </w:r>
          </w:p>
        </w:tc>
      </w:tr>
      <w:tr w:rsidR="00532DB5" w:rsidRPr="00EB1359" w14:paraId="26E30B26" w14:textId="77777777" w:rsidTr="0039582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87DF" w14:textId="77777777" w:rsidR="00532DB5" w:rsidRPr="00710915" w:rsidRDefault="00532DB5" w:rsidP="0039582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32DB5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539A" w14:textId="77777777" w:rsidR="00532DB5" w:rsidRPr="00EB1359" w:rsidRDefault="00532DB5" w:rsidP="0039582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32DB5">
              <w:rPr>
                <w:b/>
                <w:sz w:val="22"/>
                <w:szCs w:val="22"/>
              </w:rPr>
              <w:t>Pakiet 30* -Enzalutamidum</w:t>
            </w:r>
          </w:p>
          <w:p w14:paraId="1BC7E967" w14:textId="66F0E1F9" w:rsidR="00532DB5" w:rsidRDefault="00532DB5" w:rsidP="0039582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</w:t>
            </w:r>
            <w:r w:rsidR="00103305">
              <w:rPr>
                <w:sz w:val="22"/>
                <w:szCs w:val="22"/>
              </w:rPr>
              <w:t xml:space="preserve"> i faktyczne </w:t>
            </w:r>
            <w:r>
              <w:rPr>
                <w:sz w:val="22"/>
                <w:szCs w:val="22"/>
              </w:rPr>
              <w:t>:</w:t>
            </w:r>
          </w:p>
          <w:p w14:paraId="49644620" w14:textId="4745C666" w:rsidR="00532DB5" w:rsidRPr="00EB1359" w:rsidRDefault="00532DB5" w:rsidP="003958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32DB5">
              <w:rPr>
                <w:sz w:val="22"/>
                <w:szCs w:val="22"/>
              </w:rPr>
              <w:t>art. 255 pkt 3</w:t>
            </w:r>
            <w:r w:rsidR="00103305">
              <w:rPr>
                <w:sz w:val="22"/>
                <w:szCs w:val="22"/>
              </w:rPr>
              <w:t xml:space="preserve"> ustawy Pzp</w:t>
            </w:r>
            <w:r w:rsidRPr="00532DB5">
              <w:rPr>
                <w:sz w:val="22"/>
                <w:szCs w:val="22"/>
              </w:rPr>
              <w:t>- cena jedynej złożonej oferty przewyższa kwotę jaką Zamawiający zamierza przeznaczyć na sfinansowanie zamówienia</w:t>
            </w:r>
          </w:p>
        </w:tc>
      </w:tr>
    </w:tbl>
    <w:p w14:paraId="6F2F7C41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23DE8" w14:textId="77777777" w:rsidR="00532DB5" w:rsidRDefault="00532DB5" w:rsidP="00532DB5">
      <w:r>
        <w:separator/>
      </w:r>
    </w:p>
  </w:endnote>
  <w:endnote w:type="continuationSeparator" w:id="0">
    <w:p w14:paraId="77A1AE46" w14:textId="77777777" w:rsidR="00532DB5" w:rsidRDefault="00532DB5" w:rsidP="00532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6777F" w14:textId="77777777" w:rsidR="00532DB5" w:rsidRDefault="00532D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A6F82" w14:textId="77777777" w:rsidR="00532DB5" w:rsidRDefault="00532DB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1C7DC" w14:textId="77777777" w:rsidR="00532DB5" w:rsidRDefault="00532D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1984C" w14:textId="77777777" w:rsidR="00532DB5" w:rsidRDefault="00532DB5" w:rsidP="00532DB5">
      <w:r>
        <w:separator/>
      </w:r>
    </w:p>
  </w:footnote>
  <w:footnote w:type="continuationSeparator" w:id="0">
    <w:p w14:paraId="0D4EB193" w14:textId="77777777" w:rsidR="00532DB5" w:rsidRDefault="00532DB5" w:rsidP="00532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EF61B" w14:textId="77777777" w:rsidR="00532DB5" w:rsidRDefault="00532D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83461" w14:textId="77777777" w:rsidR="00532DB5" w:rsidRDefault="00532D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3D2A6" w14:textId="77777777" w:rsidR="00532DB5" w:rsidRDefault="00532D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616"/>
    <w:rsid w:val="00010B31"/>
    <w:rsid w:val="00103305"/>
    <w:rsid w:val="00104963"/>
    <w:rsid w:val="00150F65"/>
    <w:rsid w:val="00430E81"/>
    <w:rsid w:val="00532DB5"/>
    <w:rsid w:val="00775DAE"/>
    <w:rsid w:val="00823326"/>
    <w:rsid w:val="0083561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F5669"/>
  <w15:chartTrackingRefBased/>
  <w15:docId w15:val="{CBA408A5-0446-4E0A-94E5-16D760CE9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532D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32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156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4</cp:revision>
  <dcterms:created xsi:type="dcterms:W3CDTF">2023-07-19T09:02:00Z</dcterms:created>
  <dcterms:modified xsi:type="dcterms:W3CDTF">2023-07-19T09:03:00Z</dcterms:modified>
</cp:coreProperties>
</file>