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4E7B2" w14:textId="4845E950" w:rsidR="00FB7F50" w:rsidRPr="002245BE" w:rsidRDefault="004669E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669E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447E8">
        <w:rPr>
          <w:sz w:val="22"/>
          <w:szCs w:val="22"/>
        </w:rPr>
        <w:t>02.08.2023r.</w:t>
      </w:r>
    </w:p>
    <w:p w14:paraId="518951C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C144A3E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5170F068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4C3B559" w14:textId="77777777" w:rsidR="002032C0" w:rsidRPr="002032C0" w:rsidRDefault="002032C0" w:rsidP="002032C0">
      <w:r w:rsidRPr="002032C0">
        <w:t>ul. Prądnicka 35-37</w:t>
      </w:r>
    </w:p>
    <w:p w14:paraId="131102EF" w14:textId="77777777" w:rsidR="002032C0" w:rsidRPr="002032C0" w:rsidRDefault="002032C0" w:rsidP="002032C0">
      <w:r w:rsidRPr="002032C0">
        <w:t>31-202 Kraków</w:t>
      </w:r>
    </w:p>
    <w:p w14:paraId="0EAA380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336C8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669E6" w:rsidRPr="00607F9B" w14:paraId="13BB7B92" w14:textId="77777777" w:rsidTr="004A4F23">
        <w:trPr>
          <w:trHeight w:val="638"/>
        </w:trPr>
        <w:tc>
          <w:tcPr>
            <w:tcW w:w="959" w:type="dxa"/>
            <w:shd w:val="clear" w:color="auto" w:fill="auto"/>
          </w:tcPr>
          <w:p w14:paraId="56D69184" w14:textId="77777777" w:rsidR="004669E6" w:rsidRPr="00607F9B" w:rsidRDefault="004669E6" w:rsidP="004A4F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994A13" w14:textId="3607062A" w:rsidR="004669E6" w:rsidRPr="00607F9B" w:rsidRDefault="004669E6" w:rsidP="004A4F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669E6">
              <w:rPr>
                <w:sz w:val="22"/>
                <w:szCs w:val="22"/>
              </w:rPr>
              <w:t>przetarg</w:t>
            </w:r>
            <w:r w:rsidR="009631AD">
              <w:rPr>
                <w:sz w:val="22"/>
                <w:szCs w:val="22"/>
              </w:rPr>
              <w:t>u</w:t>
            </w:r>
            <w:r w:rsidRPr="004669E6">
              <w:rPr>
                <w:sz w:val="22"/>
                <w:szCs w:val="22"/>
              </w:rPr>
              <w:t xml:space="preserve"> nieograniczon</w:t>
            </w:r>
            <w:r w:rsidR="009631A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669E6">
              <w:rPr>
                <w:b/>
                <w:bCs/>
                <w:sz w:val="22"/>
                <w:szCs w:val="22"/>
              </w:rPr>
              <w:t xml:space="preserve">Zakup i dostawa leków stosowanych w chemioterapii </w:t>
            </w:r>
            <w:r w:rsidR="009631AD">
              <w:rPr>
                <w:b/>
                <w:bCs/>
                <w:sz w:val="22"/>
                <w:szCs w:val="22"/>
              </w:rPr>
              <w:br/>
            </w:r>
            <w:r w:rsidRPr="004669E6">
              <w:rPr>
                <w:b/>
                <w:bCs/>
                <w:sz w:val="22"/>
                <w:szCs w:val="22"/>
              </w:rPr>
              <w:t>i w programach lekowych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669E6">
              <w:rPr>
                <w:b/>
                <w:sz w:val="22"/>
                <w:szCs w:val="22"/>
              </w:rPr>
              <w:t>ZP/20/2023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A803A2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669E6" w14:paraId="5B7447BC" w14:textId="77777777" w:rsidTr="004A4F23">
        <w:trPr>
          <w:cantSplit/>
        </w:trPr>
        <w:tc>
          <w:tcPr>
            <w:tcW w:w="9072" w:type="dxa"/>
          </w:tcPr>
          <w:p w14:paraId="4443AC4B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Asclepios S.A.</w:t>
            </w:r>
          </w:p>
          <w:p w14:paraId="73358B54" w14:textId="5A63FB0F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Hubska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44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682F0202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67C6A919" w14:textId="7A384D72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1- Leki onkologiczne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B520304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4A8F9D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770F190C" w14:textId="77777777" w:rsidTr="004A4F23">
        <w:trPr>
          <w:cantSplit/>
        </w:trPr>
        <w:tc>
          <w:tcPr>
            <w:tcW w:w="9072" w:type="dxa"/>
          </w:tcPr>
          <w:p w14:paraId="16F0DF00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Asclepios S.A.</w:t>
            </w:r>
          </w:p>
          <w:p w14:paraId="31A7C576" w14:textId="4BE5F028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Hubska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44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0C4F1E21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072FC48A" w14:textId="4F3AFD21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669E6">
              <w:rPr>
                <w:sz w:val="22"/>
                <w:szCs w:val="22"/>
              </w:rPr>
              <w:t>Pakiet 2 -Bleomycini*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E93A019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71C13E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76E368AD" w14:textId="77777777" w:rsidTr="004A4F23">
        <w:trPr>
          <w:cantSplit/>
        </w:trPr>
        <w:tc>
          <w:tcPr>
            <w:tcW w:w="9072" w:type="dxa"/>
          </w:tcPr>
          <w:p w14:paraId="1940E409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Asclepios S.A.</w:t>
            </w:r>
          </w:p>
          <w:p w14:paraId="6978FEB7" w14:textId="6C749F0A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Hubska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44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61D09D54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2DC92870" w14:textId="3915DB45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3 - Vinblastine*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921273B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7EAD468" w14:textId="6CEEF788" w:rsidR="009631AD" w:rsidRPr="009631AD" w:rsidRDefault="004669E6" w:rsidP="009631A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2AF094F0" w14:textId="77777777" w:rsidTr="004A4F23">
        <w:trPr>
          <w:cantSplit/>
        </w:trPr>
        <w:tc>
          <w:tcPr>
            <w:tcW w:w="9072" w:type="dxa"/>
          </w:tcPr>
          <w:p w14:paraId="0D33BF52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Salus International Sp. z o.o.</w:t>
            </w:r>
          </w:p>
          <w:p w14:paraId="153F53AE" w14:textId="7C933B5E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Pułaskiego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9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3979F81A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Katowice</w:t>
            </w:r>
          </w:p>
          <w:p w14:paraId="21969ADE" w14:textId="4420B06A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4 - Methotrexate*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9BFEC39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D61BAD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61761CDF" w14:textId="77777777" w:rsidTr="004A4F23">
        <w:trPr>
          <w:cantSplit/>
        </w:trPr>
        <w:tc>
          <w:tcPr>
            <w:tcW w:w="9072" w:type="dxa"/>
          </w:tcPr>
          <w:p w14:paraId="6A8E93E6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7ACCE127" w14:textId="3EAE6B9C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Pułaskiego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9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20E68603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Katowice</w:t>
            </w:r>
          </w:p>
          <w:p w14:paraId="65AAEB9E" w14:textId="0460B080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6* - Epirubicinum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91DF8AB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D9A405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5602285E" w14:textId="77777777" w:rsidTr="004A4F23">
        <w:trPr>
          <w:cantSplit/>
        </w:trPr>
        <w:tc>
          <w:tcPr>
            <w:tcW w:w="9072" w:type="dxa"/>
          </w:tcPr>
          <w:p w14:paraId="0B3E74AD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Bialmed Sp. z o.o.</w:t>
            </w:r>
          </w:p>
          <w:p w14:paraId="760EC645" w14:textId="46AA2D03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Kazimierzowska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46/48/35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2FD93277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Warszawa</w:t>
            </w:r>
          </w:p>
          <w:p w14:paraId="38010E7E" w14:textId="0A665208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 7 - Etoposide*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B95DB0E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F017569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5E8C1A01" w14:textId="77777777" w:rsidTr="004A4F23">
        <w:trPr>
          <w:cantSplit/>
        </w:trPr>
        <w:tc>
          <w:tcPr>
            <w:tcW w:w="9072" w:type="dxa"/>
          </w:tcPr>
          <w:p w14:paraId="2BD37537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Farmacol Logistyka Sp. z o.o.</w:t>
            </w:r>
          </w:p>
          <w:p w14:paraId="6A449B5D" w14:textId="04E600D9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Szopienicka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77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65093D90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Katowice</w:t>
            </w:r>
          </w:p>
          <w:p w14:paraId="3E20EE99" w14:textId="350D427C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8 - Vinorelbine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06E2AB1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688A3C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771FE917" w14:textId="77777777" w:rsidTr="004A4F23">
        <w:trPr>
          <w:cantSplit/>
        </w:trPr>
        <w:tc>
          <w:tcPr>
            <w:tcW w:w="9072" w:type="dxa"/>
          </w:tcPr>
          <w:p w14:paraId="3FCE7C18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Bialmed Sp. z o.o.</w:t>
            </w:r>
          </w:p>
          <w:p w14:paraId="6F7B757D" w14:textId="2ABDE498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Kazimierzowska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46/48/35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6E573544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Warszawa</w:t>
            </w:r>
          </w:p>
          <w:p w14:paraId="734463CD" w14:textId="29374A5A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9 - Topotecanum I*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1B5A88F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1103DCE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003B029D" w14:textId="77777777" w:rsidTr="004A4F23">
        <w:trPr>
          <w:cantSplit/>
        </w:trPr>
        <w:tc>
          <w:tcPr>
            <w:tcW w:w="9072" w:type="dxa"/>
          </w:tcPr>
          <w:p w14:paraId="1E3E0EB8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Salus International Sp. z o.o.</w:t>
            </w:r>
          </w:p>
          <w:p w14:paraId="4DC769F5" w14:textId="371ED57B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Pułaskiego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9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7638AFEC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Katowice</w:t>
            </w:r>
          </w:p>
          <w:p w14:paraId="63091E2E" w14:textId="63425CFF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10  - Topotecanum II*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FD7A8BE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717FA7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450D548D" w14:textId="77777777" w:rsidTr="004A4F23">
        <w:trPr>
          <w:cantSplit/>
        </w:trPr>
        <w:tc>
          <w:tcPr>
            <w:tcW w:w="9072" w:type="dxa"/>
          </w:tcPr>
          <w:p w14:paraId="72DFE573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Urtica Sp. z o.o.</w:t>
            </w:r>
          </w:p>
          <w:p w14:paraId="12725143" w14:textId="5FF2A764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Krzemieniecka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120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46A4292B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0D385E61" w14:textId="6FC14BE0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11 - Cisplatinum*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6897539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62D836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73E35D69" w14:textId="77777777" w:rsidTr="004A4F23">
        <w:trPr>
          <w:cantSplit/>
        </w:trPr>
        <w:tc>
          <w:tcPr>
            <w:tcW w:w="9072" w:type="dxa"/>
          </w:tcPr>
          <w:p w14:paraId="2B718342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Urtica Sp. z o.o.</w:t>
            </w:r>
          </w:p>
          <w:p w14:paraId="3CC5533E" w14:textId="055154EB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Krzemieniecka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120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79174A4F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1F4B976D" w14:textId="72C7F4B9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12 - Doxorubicin*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1FCF994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FF7975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26CF82D3" w14:textId="77777777" w:rsidTr="004A4F23">
        <w:trPr>
          <w:cantSplit/>
        </w:trPr>
        <w:tc>
          <w:tcPr>
            <w:tcW w:w="9072" w:type="dxa"/>
          </w:tcPr>
          <w:p w14:paraId="7483722A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71BF9A2F" w14:textId="46546755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Krzemieniecka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120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5E8AF0B0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2AB936DC" w14:textId="62E492CB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13 - Gemcitabine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E7A6DD1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9D3A0DF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4D6476F0" w14:textId="77777777" w:rsidTr="004A4F23">
        <w:trPr>
          <w:cantSplit/>
        </w:trPr>
        <w:tc>
          <w:tcPr>
            <w:tcW w:w="9072" w:type="dxa"/>
          </w:tcPr>
          <w:p w14:paraId="01DA9D24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Fresenius Kabi Polska Sp.  z o.o.</w:t>
            </w:r>
          </w:p>
          <w:p w14:paraId="3ACB224E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EFD4F8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Warszawa</w:t>
            </w:r>
          </w:p>
          <w:p w14:paraId="22D36DB3" w14:textId="29F77BB5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14  - Irinotecani 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243BC1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1518C8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0DD826F5" w14:textId="77777777" w:rsidTr="004A4F23">
        <w:trPr>
          <w:cantSplit/>
        </w:trPr>
        <w:tc>
          <w:tcPr>
            <w:tcW w:w="9072" w:type="dxa"/>
          </w:tcPr>
          <w:p w14:paraId="2233BD91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Urtica Sp. z o.o.</w:t>
            </w:r>
          </w:p>
          <w:p w14:paraId="35FC1820" w14:textId="7C5AD8A2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Krzemieniecka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120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23366329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6A3539FF" w14:textId="06B80991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15 - Carboplatinum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FED66A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744DC4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3259AB44" w14:textId="77777777" w:rsidTr="004A4F23">
        <w:trPr>
          <w:cantSplit/>
        </w:trPr>
        <w:tc>
          <w:tcPr>
            <w:tcW w:w="9072" w:type="dxa"/>
          </w:tcPr>
          <w:p w14:paraId="385B34CF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Urtica Sp. z o.o.</w:t>
            </w:r>
          </w:p>
          <w:p w14:paraId="1E05BEB2" w14:textId="4FED757F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Krzemieniecka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120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5D716FCE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669DAF08" w14:textId="7E539A9D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16 - Fluorouracil*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A50C476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8DB4B1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4A0A5A22" w14:textId="77777777" w:rsidTr="004A4F23">
        <w:trPr>
          <w:cantSplit/>
        </w:trPr>
        <w:tc>
          <w:tcPr>
            <w:tcW w:w="9072" w:type="dxa"/>
          </w:tcPr>
          <w:p w14:paraId="350C15B0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Fresenius Kabi Polska Sp.  z o.o.</w:t>
            </w:r>
          </w:p>
          <w:p w14:paraId="2BA8CD71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5DE2CFD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Warszawa</w:t>
            </w:r>
          </w:p>
          <w:p w14:paraId="765A3564" w14:textId="4DDF253B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18 - Paclitaxelum*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DBF3C7A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801DF7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4FA573CE" w14:textId="77777777" w:rsidTr="004A4F23">
        <w:trPr>
          <w:cantSplit/>
        </w:trPr>
        <w:tc>
          <w:tcPr>
            <w:tcW w:w="9072" w:type="dxa"/>
          </w:tcPr>
          <w:p w14:paraId="0A30962F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Urtica Sp. z o.o.</w:t>
            </w:r>
          </w:p>
          <w:p w14:paraId="04FE35A9" w14:textId="2A60CF05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Krzemieniecka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120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275D4ACB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633CBFB3" w14:textId="3E6DFFC0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19* - Trastuzumabum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C9312DD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478426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081C1DE1" w14:textId="77777777" w:rsidTr="004A4F23">
        <w:trPr>
          <w:cantSplit/>
        </w:trPr>
        <w:tc>
          <w:tcPr>
            <w:tcW w:w="9072" w:type="dxa"/>
          </w:tcPr>
          <w:p w14:paraId="1958830D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Farmacol Logistyka Sp. z o.o.</w:t>
            </w:r>
          </w:p>
          <w:p w14:paraId="73A83BB2" w14:textId="028DFF40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Szopienicka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77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180721CA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Katowice</w:t>
            </w:r>
          </w:p>
          <w:p w14:paraId="1B5EC149" w14:textId="7DA07F43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20* - Natalizumabum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D29CABD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753777E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3D70B33A" w14:textId="77777777" w:rsidTr="004A4F23">
        <w:trPr>
          <w:cantSplit/>
        </w:trPr>
        <w:tc>
          <w:tcPr>
            <w:tcW w:w="9072" w:type="dxa"/>
          </w:tcPr>
          <w:p w14:paraId="39B2F2F1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211ED5DA" w14:textId="4ABC68E7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Szopienicka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77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36FEDEEB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Katowice</w:t>
            </w:r>
          </w:p>
          <w:p w14:paraId="15618355" w14:textId="45BD9DD1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21 - Bevacizumabum*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8F7FE83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EBCEFE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7F437D37" w14:textId="77777777" w:rsidTr="004A4F23">
        <w:trPr>
          <w:cantSplit/>
        </w:trPr>
        <w:tc>
          <w:tcPr>
            <w:tcW w:w="9072" w:type="dxa"/>
          </w:tcPr>
          <w:p w14:paraId="27988074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Roche Polska Sp. z o.o.</w:t>
            </w:r>
          </w:p>
          <w:p w14:paraId="2084A774" w14:textId="1C93F617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Domaniewska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28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1C18C14B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Warszawa</w:t>
            </w:r>
          </w:p>
          <w:p w14:paraId="57D427F2" w14:textId="67C0C003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22* - Ocrelizumabum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10D40AA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47673C0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74A63B91" w14:textId="77777777" w:rsidTr="004A4F23">
        <w:trPr>
          <w:cantSplit/>
        </w:trPr>
        <w:tc>
          <w:tcPr>
            <w:tcW w:w="9072" w:type="dxa"/>
          </w:tcPr>
          <w:p w14:paraId="5B27A515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Urtica Sp. z o.o.</w:t>
            </w:r>
          </w:p>
          <w:p w14:paraId="1AF50B72" w14:textId="03C3A8C6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Krzemieniecka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120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45C4CEB5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2F0C76F1" w14:textId="4AAE4168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23* - Ozanimodum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C3BC582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14CA6A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2BBA74A1" w14:textId="77777777" w:rsidTr="004A4F23">
        <w:trPr>
          <w:cantSplit/>
        </w:trPr>
        <w:tc>
          <w:tcPr>
            <w:tcW w:w="9072" w:type="dxa"/>
          </w:tcPr>
          <w:p w14:paraId="28481BA5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Farmacol Logistyka Sp. z o.o.</w:t>
            </w:r>
          </w:p>
          <w:p w14:paraId="7159470E" w14:textId="7ACAEBC1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Szopienicka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77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0907D42F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Katowice</w:t>
            </w:r>
          </w:p>
          <w:p w14:paraId="68A47E7B" w14:textId="7BACF0C7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24* - Abirateroni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9952574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CA94C7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  <w:tr w:rsidR="004669E6" w14:paraId="0C7FD5AE" w14:textId="77777777" w:rsidTr="004A4F23">
        <w:trPr>
          <w:cantSplit/>
        </w:trPr>
        <w:tc>
          <w:tcPr>
            <w:tcW w:w="9072" w:type="dxa"/>
          </w:tcPr>
          <w:p w14:paraId="2B191244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Roche Polska Sp. z o.o.</w:t>
            </w:r>
          </w:p>
          <w:p w14:paraId="7BDE8301" w14:textId="58AC8989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Domaniewska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28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2254C86F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Warszawa</w:t>
            </w:r>
          </w:p>
          <w:p w14:paraId="14626ADF" w14:textId="7D1D50D9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25* - Satralizumabum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EAAA4D6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826596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6DCFEF76" w14:textId="77777777" w:rsidTr="004A4F23">
        <w:trPr>
          <w:cantSplit/>
        </w:trPr>
        <w:tc>
          <w:tcPr>
            <w:tcW w:w="9072" w:type="dxa"/>
          </w:tcPr>
          <w:p w14:paraId="1F3531CE" w14:textId="3378973C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 xml:space="preserve">GSK Services </w:t>
            </w:r>
            <w:r w:rsidR="009631AD">
              <w:rPr>
                <w:b/>
                <w:sz w:val="22"/>
                <w:szCs w:val="22"/>
              </w:rPr>
              <w:t>Sp. z o.o.</w:t>
            </w:r>
          </w:p>
          <w:p w14:paraId="56C46B26" w14:textId="1FFF5534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Grunwaldzka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189</w:t>
            </w:r>
          </w:p>
          <w:p w14:paraId="484F7D4D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60-322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Poznań</w:t>
            </w:r>
          </w:p>
          <w:p w14:paraId="4A831833" w14:textId="21DFA3FA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26* -Niraparibum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2443B50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A43D49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356F441B" w14:textId="77777777" w:rsidTr="004A4F23">
        <w:trPr>
          <w:cantSplit/>
        </w:trPr>
        <w:tc>
          <w:tcPr>
            <w:tcW w:w="9072" w:type="dxa"/>
          </w:tcPr>
          <w:p w14:paraId="5D2268D1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AstraZeneca Kft.</w:t>
            </w:r>
          </w:p>
          <w:p w14:paraId="084B1DD2" w14:textId="77777777" w:rsidR="009631AD" w:rsidRPr="009631AD" w:rsidRDefault="009631AD" w:rsidP="009631AD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>1117 Budapest,</w:t>
            </w:r>
          </w:p>
          <w:p w14:paraId="44C3AA33" w14:textId="77777777" w:rsidR="009631AD" w:rsidRPr="009631AD" w:rsidRDefault="009631AD" w:rsidP="009631AD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>Alíz utca 4. B. ép.</w:t>
            </w:r>
          </w:p>
          <w:p w14:paraId="6FBCB6D6" w14:textId="77777777" w:rsidR="009631AD" w:rsidRDefault="009631AD" w:rsidP="009631AD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>HUNGARY</w:t>
            </w:r>
          </w:p>
          <w:p w14:paraId="53F2DA72" w14:textId="7D36F0FC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27* -Olaparibum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6B332F0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3B5EDC4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1D9AAEF3" w14:textId="77777777" w:rsidTr="004A4F23">
        <w:trPr>
          <w:cantSplit/>
        </w:trPr>
        <w:tc>
          <w:tcPr>
            <w:tcW w:w="9072" w:type="dxa"/>
          </w:tcPr>
          <w:p w14:paraId="089499BA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lastRenderedPageBreak/>
              <w:t>Amgen Sp. z o.o.</w:t>
            </w:r>
          </w:p>
          <w:p w14:paraId="47DA26D9" w14:textId="5B269C39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Puławska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145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1711281A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02-715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Warszawa</w:t>
            </w:r>
          </w:p>
          <w:p w14:paraId="09D86098" w14:textId="3F092336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28* -Panitumumabum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CFE5E97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7FA99C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7277D870" w14:textId="77777777" w:rsidTr="004A4F23">
        <w:trPr>
          <w:cantSplit/>
        </w:trPr>
        <w:tc>
          <w:tcPr>
            <w:tcW w:w="9072" w:type="dxa"/>
          </w:tcPr>
          <w:p w14:paraId="52365B9F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Roche Polska Sp. z o.o.</w:t>
            </w:r>
          </w:p>
          <w:p w14:paraId="0A65B736" w14:textId="0DDD229F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Domaniewska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28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7B323AED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Warszawa</w:t>
            </w:r>
          </w:p>
          <w:p w14:paraId="42F9AC15" w14:textId="34768C23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29* - Atezolizumabum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F4B8BB9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3C4035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4FC55C4B" w14:textId="77777777" w:rsidTr="004A4F23">
        <w:trPr>
          <w:cantSplit/>
        </w:trPr>
        <w:tc>
          <w:tcPr>
            <w:tcW w:w="9072" w:type="dxa"/>
          </w:tcPr>
          <w:p w14:paraId="7AB740D0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Urtica Sp. z o.o.</w:t>
            </w:r>
          </w:p>
          <w:p w14:paraId="633E5CC7" w14:textId="60167CE6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Krzemieniecka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120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6A7A29D0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Wrocław</w:t>
            </w:r>
          </w:p>
          <w:p w14:paraId="67CA37C3" w14:textId="4FA360BB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31* - Avelumabum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3CA3431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411B6A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3BEAA63B" w14:textId="77777777" w:rsidTr="004A4F23">
        <w:trPr>
          <w:cantSplit/>
        </w:trPr>
        <w:tc>
          <w:tcPr>
            <w:tcW w:w="9072" w:type="dxa"/>
          </w:tcPr>
          <w:p w14:paraId="5D607AEC" w14:textId="77777777" w:rsidR="009631AD" w:rsidRPr="009631AD" w:rsidRDefault="009631AD" w:rsidP="009631A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631AD">
              <w:rPr>
                <w:b/>
                <w:sz w:val="22"/>
                <w:szCs w:val="22"/>
              </w:rPr>
              <w:t>AstraZeneca Kft.</w:t>
            </w:r>
          </w:p>
          <w:p w14:paraId="5958A42C" w14:textId="77777777" w:rsidR="009631AD" w:rsidRPr="009631AD" w:rsidRDefault="009631AD" w:rsidP="009631AD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>1117 Budapest,</w:t>
            </w:r>
          </w:p>
          <w:p w14:paraId="389F102A" w14:textId="77777777" w:rsidR="009631AD" w:rsidRPr="009631AD" w:rsidRDefault="009631AD" w:rsidP="009631AD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>Alíz utca 4. B. ép.</w:t>
            </w:r>
          </w:p>
          <w:p w14:paraId="20655E70" w14:textId="77777777" w:rsidR="009631AD" w:rsidRPr="009631AD" w:rsidRDefault="009631AD" w:rsidP="009631AD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9631AD">
              <w:rPr>
                <w:bCs/>
                <w:sz w:val="22"/>
                <w:szCs w:val="22"/>
              </w:rPr>
              <w:t>HUNGARY</w:t>
            </w:r>
          </w:p>
          <w:p w14:paraId="7E353127" w14:textId="5D2977F8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32* -Benralizumabum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9AB92F0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30DF13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23F55082" w14:textId="77777777" w:rsidTr="004A4F23">
        <w:trPr>
          <w:cantSplit/>
        </w:trPr>
        <w:tc>
          <w:tcPr>
            <w:tcW w:w="9072" w:type="dxa"/>
          </w:tcPr>
          <w:p w14:paraId="33F80677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Sanofi-Aventis Sp. z o.o.</w:t>
            </w:r>
          </w:p>
          <w:p w14:paraId="4D1CE5B0" w14:textId="3E9D671D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Bonifraterska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17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68A45E56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Warszawa</w:t>
            </w:r>
          </w:p>
          <w:p w14:paraId="6D91A444" w14:textId="2BE03AC3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33* - Dupilumabum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757C7D5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99E50F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Jedyna złożona oferta. Spełnia wymogi Zamawiającego.</w:t>
            </w:r>
          </w:p>
        </w:tc>
      </w:tr>
      <w:tr w:rsidR="004669E6" w14:paraId="386E0EAA" w14:textId="77777777" w:rsidTr="004A4F23">
        <w:trPr>
          <w:cantSplit/>
        </w:trPr>
        <w:tc>
          <w:tcPr>
            <w:tcW w:w="9072" w:type="dxa"/>
          </w:tcPr>
          <w:p w14:paraId="151E5FD3" w14:textId="77777777" w:rsidR="004669E6" w:rsidRPr="00D26ED6" w:rsidRDefault="004669E6" w:rsidP="004A4F2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669E6">
              <w:rPr>
                <w:b/>
                <w:sz w:val="22"/>
                <w:szCs w:val="22"/>
              </w:rPr>
              <w:t>Bialmed Sp. z o.o.</w:t>
            </w:r>
          </w:p>
          <w:p w14:paraId="494ED7E6" w14:textId="321183F5" w:rsidR="004669E6" w:rsidRPr="009F0E5C" w:rsidRDefault="009631AD" w:rsidP="004A4F2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669E6" w:rsidRPr="004669E6">
              <w:rPr>
                <w:bCs/>
                <w:sz w:val="22"/>
                <w:szCs w:val="22"/>
              </w:rPr>
              <w:t>Kazimierzowska</w:t>
            </w:r>
            <w:r w:rsidR="004669E6" w:rsidRPr="009F0E5C">
              <w:rPr>
                <w:bCs/>
                <w:sz w:val="22"/>
                <w:szCs w:val="22"/>
              </w:rPr>
              <w:t xml:space="preserve"> </w:t>
            </w:r>
            <w:r w:rsidR="004669E6" w:rsidRPr="004669E6">
              <w:rPr>
                <w:bCs/>
                <w:sz w:val="22"/>
                <w:szCs w:val="22"/>
              </w:rPr>
              <w:t>46/48/35</w:t>
            </w:r>
            <w:r w:rsidR="004669E6">
              <w:rPr>
                <w:bCs/>
                <w:sz w:val="22"/>
                <w:szCs w:val="22"/>
              </w:rPr>
              <w:t xml:space="preserve"> </w:t>
            </w:r>
          </w:p>
          <w:p w14:paraId="70BD7FDF" w14:textId="77777777" w:rsidR="004669E6" w:rsidRPr="009F0E5C" w:rsidRDefault="004669E6" w:rsidP="004A4F23">
            <w:pPr>
              <w:jc w:val="both"/>
              <w:rPr>
                <w:bCs/>
                <w:sz w:val="22"/>
                <w:szCs w:val="22"/>
              </w:rPr>
            </w:pPr>
            <w:r w:rsidRPr="004669E6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669E6">
              <w:rPr>
                <w:bCs/>
                <w:sz w:val="22"/>
                <w:szCs w:val="22"/>
              </w:rPr>
              <w:t>Warszawa</w:t>
            </w:r>
          </w:p>
          <w:p w14:paraId="0B73C4E7" w14:textId="5FEE78BF" w:rsidR="004669E6" w:rsidRPr="00211A34" w:rsidRDefault="004669E6" w:rsidP="004A4F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9631AD">
              <w:rPr>
                <w:sz w:val="22"/>
                <w:szCs w:val="22"/>
              </w:rPr>
              <w:t xml:space="preserve"> </w:t>
            </w:r>
            <w:r w:rsidRPr="004669E6">
              <w:rPr>
                <w:sz w:val="22"/>
                <w:szCs w:val="22"/>
              </w:rPr>
              <w:t>Pakiet 34 - Oxaliplatinum*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3557608" w14:textId="77777777" w:rsidR="004669E6" w:rsidRPr="00D26ED6" w:rsidRDefault="004669E6" w:rsidP="004A4F2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9DFFE0" w14:textId="77777777" w:rsidR="004669E6" w:rsidRDefault="004669E6" w:rsidP="004A4F2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669E6">
              <w:t>Najkorzystniejsza oferta spełniająca wymogi Zamawiającego.</w:t>
            </w:r>
          </w:p>
        </w:tc>
      </w:tr>
    </w:tbl>
    <w:p w14:paraId="0CB26009" w14:textId="77777777" w:rsidR="009631AD" w:rsidRDefault="009631A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C4A0075" w14:textId="77777777" w:rsidR="009631AD" w:rsidRDefault="009631A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05F14EB" w14:textId="77777777" w:rsidR="009631AD" w:rsidRDefault="009631A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2AD1EC8" w14:textId="77777777" w:rsidR="009631AD" w:rsidRDefault="009631A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13564E0" w14:textId="05E1CE1F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402"/>
        <w:gridCol w:w="2126"/>
        <w:gridCol w:w="1418"/>
      </w:tblGrid>
      <w:tr w:rsidR="00211A34" w:rsidRPr="00834EF4" w14:paraId="24D935D4" w14:textId="77777777" w:rsidTr="009631AD">
        <w:tc>
          <w:tcPr>
            <w:tcW w:w="3119" w:type="dxa"/>
            <w:shd w:val="clear" w:color="auto" w:fill="F3F3F3"/>
            <w:vAlign w:val="center"/>
          </w:tcPr>
          <w:p w14:paraId="286BCC67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4A8D5BF7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402" w:type="dxa"/>
            <w:shd w:val="clear" w:color="auto" w:fill="F3F3F3"/>
          </w:tcPr>
          <w:p w14:paraId="2C0DF6B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14:paraId="2EBD7D4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367AECB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669E6" w:rsidRPr="00834EF4" w14:paraId="14F24271" w14:textId="77777777" w:rsidTr="009631AD">
        <w:tc>
          <w:tcPr>
            <w:tcW w:w="3119" w:type="dxa"/>
            <w:shd w:val="clear" w:color="auto" w:fill="auto"/>
          </w:tcPr>
          <w:p w14:paraId="3BF2C2B5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1- Leki onkologiczne I</w:t>
            </w:r>
          </w:p>
        </w:tc>
        <w:tc>
          <w:tcPr>
            <w:tcW w:w="3402" w:type="dxa"/>
            <w:shd w:val="clear" w:color="auto" w:fill="auto"/>
          </w:tcPr>
          <w:p w14:paraId="6B247889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Asclepios S.A.</w:t>
            </w:r>
          </w:p>
          <w:p w14:paraId="7131175A" w14:textId="197B89B5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Hubska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44</w:t>
            </w:r>
          </w:p>
          <w:p w14:paraId="0359D401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2826EB07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133C03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477EA27C" w14:textId="77777777" w:rsidTr="009631AD">
        <w:tc>
          <w:tcPr>
            <w:tcW w:w="3119" w:type="dxa"/>
            <w:shd w:val="clear" w:color="auto" w:fill="auto"/>
          </w:tcPr>
          <w:p w14:paraId="2CEBAC90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2 -Bleomycini*</w:t>
            </w:r>
          </w:p>
        </w:tc>
        <w:tc>
          <w:tcPr>
            <w:tcW w:w="3402" w:type="dxa"/>
            <w:shd w:val="clear" w:color="auto" w:fill="auto"/>
          </w:tcPr>
          <w:p w14:paraId="6847DD09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Asclepios S.A.</w:t>
            </w:r>
          </w:p>
          <w:p w14:paraId="27F7A279" w14:textId="5044D29F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Hubska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44</w:t>
            </w:r>
          </w:p>
          <w:p w14:paraId="6220CDA1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1F7D72E1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ACEFF7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5B4EB9D7" w14:textId="77777777" w:rsidTr="009631AD">
        <w:tc>
          <w:tcPr>
            <w:tcW w:w="3119" w:type="dxa"/>
            <w:shd w:val="clear" w:color="auto" w:fill="auto"/>
          </w:tcPr>
          <w:p w14:paraId="602C3B06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3 - Vinblastine*</w:t>
            </w:r>
          </w:p>
        </w:tc>
        <w:tc>
          <w:tcPr>
            <w:tcW w:w="3402" w:type="dxa"/>
            <w:shd w:val="clear" w:color="auto" w:fill="auto"/>
          </w:tcPr>
          <w:p w14:paraId="1BE13611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Asclepios S.A.</w:t>
            </w:r>
          </w:p>
          <w:p w14:paraId="29E3D855" w14:textId="7B50F5F3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Hubska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44</w:t>
            </w:r>
          </w:p>
          <w:p w14:paraId="24EF0A86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017381C3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45C977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74262F65" w14:textId="77777777" w:rsidTr="009631AD">
        <w:tc>
          <w:tcPr>
            <w:tcW w:w="3119" w:type="dxa"/>
            <w:shd w:val="clear" w:color="auto" w:fill="auto"/>
          </w:tcPr>
          <w:p w14:paraId="763C49B7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3 - Vinblastine*</w:t>
            </w:r>
          </w:p>
        </w:tc>
        <w:tc>
          <w:tcPr>
            <w:tcW w:w="3402" w:type="dxa"/>
            <w:shd w:val="clear" w:color="auto" w:fill="auto"/>
          </w:tcPr>
          <w:p w14:paraId="01E4DECE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44438E9" w14:textId="6BF86376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084825B5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52DB39D0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- 316.02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45CF15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316,02</w:t>
            </w:r>
          </w:p>
        </w:tc>
      </w:tr>
      <w:tr w:rsidR="004669E6" w:rsidRPr="00834EF4" w14:paraId="682CA18C" w14:textId="77777777" w:rsidTr="009631AD">
        <w:tc>
          <w:tcPr>
            <w:tcW w:w="3119" w:type="dxa"/>
            <w:shd w:val="clear" w:color="auto" w:fill="auto"/>
          </w:tcPr>
          <w:p w14:paraId="77F51C91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3 - Vinblastine*</w:t>
            </w:r>
          </w:p>
        </w:tc>
        <w:tc>
          <w:tcPr>
            <w:tcW w:w="3402" w:type="dxa"/>
            <w:shd w:val="clear" w:color="auto" w:fill="auto"/>
          </w:tcPr>
          <w:p w14:paraId="1155CFA7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GENESIS PHARM Sp. z o. o. Sp. K.</w:t>
            </w:r>
          </w:p>
          <w:p w14:paraId="240BFF94" w14:textId="330C8D32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Obywatelska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128/152</w:t>
            </w:r>
          </w:p>
          <w:p w14:paraId="7B58964C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Łódź</w:t>
            </w:r>
          </w:p>
        </w:tc>
        <w:tc>
          <w:tcPr>
            <w:tcW w:w="2126" w:type="dxa"/>
            <w:shd w:val="clear" w:color="auto" w:fill="auto"/>
          </w:tcPr>
          <w:p w14:paraId="108AD108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- 237.00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81D747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237,00</w:t>
            </w:r>
          </w:p>
        </w:tc>
      </w:tr>
      <w:tr w:rsidR="004669E6" w:rsidRPr="00834EF4" w14:paraId="4FFC128B" w14:textId="77777777" w:rsidTr="009631AD">
        <w:tc>
          <w:tcPr>
            <w:tcW w:w="3119" w:type="dxa"/>
            <w:shd w:val="clear" w:color="auto" w:fill="auto"/>
          </w:tcPr>
          <w:p w14:paraId="133E6123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4 - Methotrexate*</w:t>
            </w:r>
          </w:p>
        </w:tc>
        <w:tc>
          <w:tcPr>
            <w:tcW w:w="3402" w:type="dxa"/>
            <w:shd w:val="clear" w:color="auto" w:fill="auto"/>
          </w:tcPr>
          <w:p w14:paraId="5B21370F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44A0EE5" w14:textId="03917D3A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482A35DE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166154DA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00E273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159580F2" w14:textId="77777777" w:rsidTr="009631AD">
        <w:tc>
          <w:tcPr>
            <w:tcW w:w="3119" w:type="dxa"/>
            <w:shd w:val="clear" w:color="auto" w:fill="auto"/>
          </w:tcPr>
          <w:p w14:paraId="14604440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6* - Epirubicinum</w:t>
            </w:r>
          </w:p>
        </w:tc>
        <w:tc>
          <w:tcPr>
            <w:tcW w:w="3402" w:type="dxa"/>
            <w:shd w:val="clear" w:color="auto" w:fill="auto"/>
          </w:tcPr>
          <w:p w14:paraId="4C27185A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2DE0B04" w14:textId="7F7DC72C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6B595584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5D32AA9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C6D2E4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1F390604" w14:textId="77777777" w:rsidTr="009631AD">
        <w:tc>
          <w:tcPr>
            <w:tcW w:w="3119" w:type="dxa"/>
            <w:shd w:val="clear" w:color="auto" w:fill="auto"/>
          </w:tcPr>
          <w:p w14:paraId="2380912B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 7 - Etoposide*</w:t>
            </w:r>
          </w:p>
        </w:tc>
        <w:tc>
          <w:tcPr>
            <w:tcW w:w="3402" w:type="dxa"/>
            <w:shd w:val="clear" w:color="auto" w:fill="auto"/>
          </w:tcPr>
          <w:p w14:paraId="164DDC84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Bialmed Sp. z o.o.</w:t>
            </w:r>
          </w:p>
          <w:p w14:paraId="441168C7" w14:textId="174EF087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Kazimierzowska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46/48/35</w:t>
            </w:r>
          </w:p>
          <w:p w14:paraId="6AED764D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32E06A46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59D479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452F018A" w14:textId="77777777" w:rsidTr="009631AD">
        <w:tc>
          <w:tcPr>
            <w:tcW w:w="3119" w:type="dxa"/>
            <w:shd w:val="clear" w:color="auto" w:fill="auto"/>
          </w:tcPr>
          <w:p w14:paraId="69A89C0C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 7 - Etoposide*</w:t>
            </w:r>
          </w:p>
        </w:tc>
        <w:tc>
          <w:tcPr>
            <w:tcW w:w="3402" w:type="dxa"/>
            <w:shd w:val="clear" w:color="auto" w:fill="auto"/>
          </w:tcPr>
          <w:p w14:paraId="047754FA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039B69" w14:textId="4A6E232A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326E0BDF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42CA4640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- 554.16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F5CFBA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554,16</w:t>
            </w:r>
          </w:p>
        </w:tc>
      </w:tr>
      <w:tr w:rsidR="004669E6" w:rsidRPr="00834EF4" w14:paraId="36827569" w14:textId="77777777" w:rsidTr="009631AD">
        <w:tc>
          <w:tcPr>
            <w:tcW w:w="3119" w:type="dxa"/>
            <w:shd w:val="clear" w:color="auto" w:fill="auto"/>
          </w:tcPr>
          <w:p w14:paraId="375AE559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8 - Vinorelbine</w:t>
            </w:r>
          </w:p>
        </w:tc>
        <w:tc>
          <w:tcPr>
            <w:tcW w:w="3402" w:type="dxa"/>
            <w:shd w:val="clear" w:color="auto" w:fill="auto"/>
          </w:tcPr>
          <w:p w14:paraId="351D557C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1653AD5" w14:textId="7E47DDF7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638ECD7A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786DA1D3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E61A0F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7CC032ED" w14:textId="77777777" w:rsidTr="009631AD">
        <w:tc>
          <w:tcPr>
            <w:tcW w:w="3119" w:type="dxa"/>
            <w:shd w:val="clear" w:color="auto" w:fill="auto"/>
          </w:tcPr>
          <w:p w14:paraId="45DF0D51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8 - Vinorelbine</w:t>
            </w:r>
          </w:p>
        </w:tc>
        <w:tc>
          <w:tcPr>
            <w:tcW w:w="3402" w:type="dxa"/>
            <w:shd w:val="clear" w:color="auto" w:fill="auto"/>
          </w:tcPr>
          <w:p w14:paraId="190EC3E8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67E48D6" w14:textId="261B5986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Szopienicka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77</w:t>
            </w:r>
          </w:p>
          <w:p w14:paraId="15BD245E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1428EFD6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- 569.76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859560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569,76</w:t>
            </w:r>
          </w:p>
        </w:tc>
      </w:tr>
      <w:tr w:rsidR="004669E6" w:rsidRPr="00834EF4" w14:paraId="0DB7FD32" w14:textId="77777777" w:rsidTr="009631AD">
        <w:tc>
          <w:tcPr>
            <w:tcW w:w="3119" w:type="dxa"/>
            <w:shd w:val="clear" w:color="auto" w:fill="auto"/>
          </w:tcPr>
          <w:p w14:paraId="746EB0FF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8 - Vinorelbine</w:t>
            </w:r>
          </w:p>
        </w:tc>
        <w:tc>
          <w:tcPr>
            <w:tcW w:w="3402" w:type="dxa"/>
            <w:shd w:val="clear" w:color="auto" w:fill="auto"/>
          </w:tcPr>
          <w:p w14:paraId="5589189A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0781B06E" w14:textId="31434591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155A0F54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3B0AD92A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- 544.92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39FD52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544,92</w:t>
            </w:r>
          </w:p>
        </w:tc>
      </w:tr>
      <w:tr w:rsidR="004669E6" w:rsidRPr="00834EF4" w14:paraId="78D1BF86" w14:textId="77777777" w:rsidTr="009631AD">
        <w:tc>
          <w:tcPr>
            <w:tcW w:w="3119" w:type="dxa"/>
            <w:shd w:val="clear" w:color="auto" w:fill="auto"/>
          </w:tcPr>
          <w:p w14:paraId="667928CD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8 - Vinorelbine</w:t>
            </w:r>
          </w:p>
        </w:tc>
        <w:tc>
          <w:tcPr>
            <w:tcW w:w="3402" w:type="dxa"/>
            <w:shd w:val="clear" w:color="auto" w:fill="auto"/>
          </w:tcPr>
          <w:p w14:paraId="511F1ECF" w14:textId="09D5005A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Bialmed Sp. z o.o.</w:t>
            </w:r>
          </w:p>
          <w:p w14:paraId="31EDB8FA" w14:textId="4B7B28D4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Kazimierzowska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46/48/35</w:t>
            </w:r>
          </w:p>
          <w:p w14:paraId="07DE1721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6E2A0B53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- 544.92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017426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544,92</w:t>
            </w:r>
          </w:p>
        </w:tc>
      </w:tr>
      <w:tr w:rsidR="004669E6" w:rsidRPr="00834EF4" w14:paraId="719F3A86" w14:textId="77777777" w:rsidTr="009631AD">
        <w:tc>
          <w:tcPr>
            <w:tcW w:w="3119" w:type="dxa"/>
            <w:shd w:val="clear" w:color="auto" w:fill="auto"/>
          </w:tcPr>
          <w:p w14:paraId="21AD8333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8 - Vinorelbine</w:t>
            </w:r>
          </w:p>
        </w:tc>
        <w:tc>
          <w:tcPr>
            <w:tcW w:w="3402" w:type="dxa"/>
            <w:shd w:val="clear" w:color="auto" w:fill="auto"/>
          </w:tcPr>
          <w:p w14:paraId="188EF766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Asclepios S.A.</w:t>
            </w:r>
          </w:p>
          <w:p w14:paraId="3FB5BC8D" w14:textId="0E44D897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Hubska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44</w:t>
            </w:r>
          </w:p>
          <w:p w14:paraId="3A0F456A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76E6C55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- 534.78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2D0ED8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534,78</w:t>
            </w:r>
          </w:p>
        </w:tc>
      </w:tr>
      <w:tr w:rsidR="004669E6" w:rsidRPr="00834EF4" w14:paraId="4C4E2D00" w14:textId="77777777" w:rsidTr="009631AD">
        <w:tc>
          <w:tcPr>
            <w:tcW w:w="3119" w:type="dxa"/>
            <w:shd w:val="clear" w:color="auto" w:fill="auto"/>
          </w:tcPr>
          <w:p w14:paraId="0495208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9 - Topotecanum I*</w:t>
            </w:r>
          </w:p>
        </w:tc>
        <w:tc>
          <w:tcPr>
            <w:tcW w:w="3402" w:type="dxa"/>
            <w:shd w:val="clear" w:color="auto" w:fill="auto"/>
          </w:tcPr>
          <w:p w14:paraId="680D28EA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Bialmed Sp. z o.o.</w:t>
            </w:r>
          </w:p>
          <w:p w14:paraId="5BE7855A" w14:textId="1AE8ED69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Kazimierzowska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46/48/35</w:t>
            </w:r>
          </w:p>
          <w:p w14:paraId="5BF3C08F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312F193F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E863EB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6C5B5C20" w14:textId="77777777" w:rsidTr="009631AD">
        <w:tc>
          <w:tcPr>
            <w:tcW w:w="3119" w:type="dxa"/>
            <w:shd w:val="clear" w:color="auto" w:fill="auto"/>
          </w:tcPr>
          <w:p w14:paraId="6E2131F0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10  - Topotecanum II*</w:t>
            </w:r>
          </w:p>
        </w:tc>
        <w:tc>
          <w:tcPr>
            <w:tcW w:w="3402" w:type="dxa"/>
            <w:shd w:val="clear" w:color="auto" w:fill="auto"/>
          </w:tcPr>
          <w:p w14:paraId="0A85B555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68A3C25" w14:textId="310FB001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40322F1C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60460C9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5D6793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636AC740" w14:textId="77777777" w:rsidTr="009631AD">
        <w:tc>
          <w:tcPr>
            <w:tcW w:w="3119" w:type="dxa"/>
            <w:shd w:val="clear" w:color="auto" w:fill="auto"/>
          </w:tcPr>
          <w:p w14:paraId="07EA1CDB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lastRenderedPageBreak/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11 - Cisplatinum*</w:t>
            </w:r>
          </w:p>
        </w:tc>
        <w:tc>
          <w:tcPr>
            <w:tcW w:w="3402" w:type="dxa"/>
            <w:shd w:val="clear" w:color="auto" w:fill="auto"/>
          </w:tcPr>
          <w:p w14:paraId="3B61C052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301BDD8F" w14:textId="02504510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380F93A3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489FA22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1C1552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5104A1EC" w14:textId="77777777" w:rsidTr="009631AD">
        <w:tc>
          <w:tcPr>
            <w:tcW w:w="3119" w:type="dxa"/>
            <w:shd w:val="clear" w:color="auto" w:fill="auto"/>
          </w:tcPr>
          <w:p w14:paraId="126AC1A3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11 - Cisplatinum*</w:t>
            </w:r>
          </w:p>
        </w:tc>
        <w:tc>
          <w:tcPr>
            <w:tcW w:w="3402" w:type="dxa"/>
            <w:shd w:val="clear" w:color="auto" w:fill="auto"/>
          </w:tcPr>
          <w:p w14:paraId="24934676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102D1D7" w14:textId="69D8CDBB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24390F0E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3C035FC8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- 550.26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7E515F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550,26</w:t>
            </w:r>
          </w:p>
        </w:tc>
      </w:tr>
      <w:tr w:rsidR="004669E6" w:rsidRPr="00834EF4" w14:paraId="1BD3526B" w14:textId="77777777" w:rsidTr="009631AD">
        <w:tc>
          <w:tcPr>
            <w:tcW w:w="3119" w:type="dxa"/>
            <w:shd w:val="clear" w:color="auto" w:fill="auto"/>
          </w:tcPr>
          <w:p w14:paraId="39C4B09A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12 - Doxorubicin*</w:t>
            </w:r>
          </w:p>
        </w:tc>
        <w:tc>
          <w:tcPr>
            <w:tcW w:w="3402" w:type="dxa"/>
            <w:shd w:val="clear" w:color="auto" w:fill="auto"/>
          </w:tcPr>
          <w:p w14:paraId="49B7E3EE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2EAFEF17" w14:textId="675CE748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2E73FFBA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33264927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D13B0D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175565A3" w14:textId="77777777" w:rsidTr="009631AD">
        <w:tc>
          <w:tcPr>
            <w:tcW w:w="3119" w:type="dxa"/>
            <w:shd w:val="clear" w:color="auto" w:fill="auto"/>
          </w:tcPr>
          <w:p w14:paraId="150D8D8B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12 - Doxorubicin*</w:t>
            </w:r>
          </w:p>
        </w:tc>
        <w:tc>
          <w:tcPr>
            <w:tcW w:w="3402" w:type="dxa"/>
            <w:shd w:val="clear" w:color="auto" w:fill="auto"/>
          </w:tcPr>
          <w:p w14:paraId="43FBC997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Bialmed Sp. z o.o.</w:t>
            </w:r>
          </w:p>
          <w:p w14:paraId="2D717342" w14:textId="344AC5D1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Kazimierzowska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46/48/35</w:t>
            </w:r>
          </w:p>
          <w:p w14:paraId="745F76CD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0D5D8FC9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- 571.02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61C87E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571,02</w:t>
            </w:r>
          </w:p>
        </w:tc>
      </w:tr>
      <w:tr w:rsidR="004669E6" w:rsidRPr="00834EF4" w14:paraId="7BD60935" w14:textId="77777777" w:rsidTr="009631AD">
        <w:tc>
          <w:tcPr>
            <w:tcW w:w="3119" w:type="dxa"/>
            <w:shd w:val="clear" w:color="auto" w:fill="auto"/>
          </w:tcPr>
          <w:p w14:paraId="4228EC37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12 - Doxorubicin*</w:t>
            </w:r>
          </w:p>
        </w:tc>
        <w:tc>
          <w:tcPr>
            <w:tcW w:w="3402" w:type="dxa"/>
            <w:shd w:val="clear" w:color="auto" w:fill="auto"/>
          </w:tcPr>
          <w:p w14:paraId="36FAD731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01E4B24" w14:textId="4753E7BC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353583D6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610F87D3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- 512.22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DA96C0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512,22</w:t>
            </w:r>
          </w:p>
        </w:tc>
      </w:tr>
      <w:tr w:rsidR="004669E6" w:rsidRPr="00834EF4" w14:paraId="24E91B93" w14:textId="77777777" w:rsidTr="009631AD">
        <w:tc>
          <w:tcPr>
            <w:tcW w:w="3119" w:type="dxa"/>
            <w:shd w:val="clear" w:color="auto" w:fill="auto"/>
          </w:tcPr>
          <w:p w14:paraId="5D2C1EB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13 - Gemcitabine</w:t>
            </w:r>
          </w:p>
        </w:tc>
        <w:tc>
          <w:tcPr>
            <w:tcW w:w="3402" w:type="dxa"/>
            <w:shd w:val="clear" w:color="auto" w:fill="auto"/>
          </w:tcPr>
          <w:p w14:paraId="00A2C153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7EDF5022" w14:textId="07FCF061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58123764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4DE3D34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2CACAC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56B05BFB" w14:textId="77777777" w:rsidTr="009631AD">
        <w:tc>
          <w:tcPr>
            <w:tcW w:w="3119" w:type="dxa"/>
            <w:shd w:val="clear" w:color="auto" w:fill="auto"/>
          </w:tcPr>
          <w:p w14:paraId="1DD3AF1F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13 - Gemcitabine</w:t>
            </w:r>
          </w:p>
        </w:tc>
        <w:tc>
          <w:tcPr>
            <w:tcW w:w="3402" w:type="dxa"/>
            <w:shd w:val="clear" w:color="auto" w:fill="auto"/>
          </w:tcPr>
          <w:p w14:paraId="5CF1EE22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8497F32" w14:textId="0159B58E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46A169C5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396384C8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- 557.82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E9BACF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557,82</w:t>
            </w:r>
          </w:p>
        </w:tc>
      </w:tr>
      <w:tr w:rsidR="004669E6" w:rsidRPr="00834EF4" w14:paraId="2416B9D6" w14:textId="77777777" w:rsidTr="009631AD">
        <w:tc>
          <w:tcPr>
            <w:tcW w:w="3119" w:type="dxa"/>
            <w:shd w:val="clear" w:color="auto" w:fill="auto"/>
          </w:tcPr>
          <w:p w14:paraId="46C5A2A5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14  - Irinotecani *</w:t>
            </w:r>
          </w:p>
        </w:tc>
        <w:tc>
          <w:tcPr>
            <w:tcW w:w="3402" w:type="dxa"/>
            <w:shd w:val="clear" w:color="auto" w:fill="auto"/>
          </w:tcPr>
          <w:p w14:paraId="26FD7473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46937D1" w14:textId="77777777" w:rsidR="004669E6" w:rsidRPr="00211A34" w:rsidRDefault="004669E6" w:rsidP="004A4F23">
            <w:pPr>
              <w:rPr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134</w:t>
            </w:r>
          </w:p>
          <w:p w14:paraId="338F372D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1844828E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5146D3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0D736193" w14:textId="77777777" w:rsidTr="009631AD">
        <w:tc>
          <w:tcPr>
            <w:tcW w:w="3119" w:type="dxa"/>
            <w:shd w:val="clear" w:color="auto" w:fill="auto"/>
          </w:tcPr>
          <w:p w14:paraId="16E40E87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14  - Irinotecani *</w:t>
            </w:r>
          </w:p>
        </w:tc>
        <w:tc>
          <w:tcPr>
            <w:tcW w:w="3402" w:type="dxa"/>
            <w:shd w:val="clear" w:color="auto" w:fill="auto"/>
          </w:tcPr>
          <w:p w14:paraId="460E04F8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Bialmed Sp. z o.o.</w:t>
            </w:r>
          </w:p>
          <w:p w14:paraId="22E17337" w14:textId="6D58DDC3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Kazimierzowska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46/48/35</w:t>
            </w:r>
          </w:p>
          <w:p w14:paraId="3E0DC5A5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31641B6A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- 593.70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7C8E7E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593,70</w:t>
            </w:r>
          </w:p>
        </w:tc>
      </w:tr>
      <w:tr w:rsidR="004669E6" w:rsidRPr="00834EF4" w14:paraId="722032E7" w14:textId="77777777" w:rsidTr="009631AD">
        <w:tc>
          <w:tcPr>
            <w:tcW w:w="3119" w:type="dxa"/>
            <w:shd w:val="clear" w:color="auto" w:fill="auto"/>
          </w:tcPr>
          <w:p w14:paraId="1E730A2A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15 - Carboplatinum</w:t>
            </w:r>
          </w:p>
        </w:tc>
        <w:tc>
          <w:tcPr>
            <w:tcW w:w="3402" w:type="dxa"/>
            <w:shd w:val="clear" w:color="auto" w:fill="auto"/>
          </w:tcPr>
          <w:p w14:paraId="3E59A4DB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101636DC" w14:textId="020D9F6A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3F434C78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13D97A6D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3A717B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73B178EC" w14:textId="77777777" w:rsidTr="009631AD">
        <w:tc>
          <w:tcPr>
            <w:tcW w:w="3119" w:type="dxa"/>
            <w:shd w:val="clear" w:color="auto" w:fill="auto"/>
          </w:tcPr>
          <w:p w14:paraId="584DC319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15 - Carboplatinum</w:t>
            </w:r>
          </w:p>
        </w:tc>
        <w:tc>
          <w:tcPr>
            <w:tcW w:w="3402" w:type="dxa"/>
            <w:shd w:val="clear" w:color="auto" w:fill="auto"/>
          </w:tcPr>
          <w:p w14:paraId="3A428799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Asclepios S.A.</w:t>
            </w:r>
          </w:p>
          <w:p w14:paraId="2558D98B" w14:textId="4C4F55DD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Hubska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44</w:t>
            </w:r>
          </w:p>
          <w:p w14:paraId="5C9E5E9E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42A0CB49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- 565.68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A37AF9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565,68</w:t>
            </w:r>
          </w:p>
        </w:tc>
      </w:tr>
      <w:tr w:rsidR="004669E6" w:rsidRPr="00834EF4" w14:paraId="0C208861" w14:textId="77777777" w:rsidTr="009631AD">
        <w:tc>
          <w:tcPr>
            <w:tcW w:w="3119" w:type="dxa"/>
            <w:shd w:val="clear" w:color="auto" w:fill="auto"/>
          </w:tcPr>
          <w:p w14:paraId="7A78E719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15 - Carboplatinum</w:t>
            </w:r>
          </w:p>
        </w:tc>
        <w:tc>
          <w:tcPr>
            <w:tcW w:w="3402" w:type="dxa"/>
            <w:shd w:val="clear" w:color="auto" w:fill="auto"/>
          </w:tcPr>
          <w:p w14:paraId="0B46A38B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FFCCFE8" w14:textId="130B65D1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10C0CAE8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4F34CEAB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- 546.06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E94C4A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546,06</w:t>
            </w:r>
          </w:p>
        </w:tc>
      </w:tr>
      <w:tr w:rsidR="004669E6" w:rsidRPr="00834EF4" w14:paraId="1E6C9E7A" w14:textId="77777777" w:rsidTr="009631AD">
        <w:tc>
          <w:tcPr>
            <w:tcW w:w="3119" w:type="dxa"/>
            <w:shd w:val="clear" w:color="auto" w:fill="auto"/>
          </w:tcPr>
          <w:p w14:paraId="571CAE61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16 - Fluorouracil*</w:t>
            </w:r>
          </w:p>
        </w:tc>
        <w:tc>
          <w:tcPr>
            <w:tcW w:w="3402" w:type="dxa"/>
            <w:shd w:val="clear" w:color="auto" w:fill="auto"/>
          </w:tcPr>
          <w:p w14:paraId="025AA179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69F15773" w14:textId="623F6BC5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6AB4D555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366906B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3305A6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782908C1" w14:textId="77777777" w:rsidTr="009631AD">
        <w:tc>
          <w:tcPr>
            <w:tcW w:w="3119" w:type="dxa"/>
            <w:shd w:val="clear" w:color="auto" w:fill="auto"/>
          </w:tcPr>
          <w:p w14:paraId="48087AD2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16 - Fluorouracil*</w:t>
            </w:r>
          </w:p>
        </w:tc>
        <w:tc>
          <w:tcPr>
            <w:tcW w:w="3402" w:type="dxa"/>
            <w:shd w:val="clear" w:color="auto" w:fill="auto"/>
          </w:tcPr>
          <w:p w14:paraId="085CB597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Asclepios S.A.</w:t>
            </w:r>
          </w:p>
          <w:p w14:paraId="67AF1986" w14:textId="351EB891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Hubska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44</w:t>
            </w:r>
          </w:p>
          <w:p w14:paraId="4373284F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33DE377E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- 538.74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03999D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538,74</w:t>
            </w:r>
          </w:p>
        </w:tc>
      </w:tr>
      <w:tr w:rsidR="004669E6" w:rsidRPr="00834EF4" w14:paraId="5015B48A" w14:textId="77777777" w:rsidTr="009631AD">
        <w:tc>
          <w:tcPr>
            <w:tcW w:w="3119" w:type="dxa"/>
            <w:shd w:val="clear" w:color="auto" w:fill="auto"/>
          </w:tcPr>
          <w:p w14:paraId="5941C388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16 - Fluorouracil*</w:t>
            </w:r>
          </w:p>
        </w:tc>
        <w:tc>
          <w:tcPr>
            <w:tcW w:w="3402" w:type="dxa"/>
            <w:shd w:val="clear" w:color="auto" w:fill="auto"/>
          </w:tcPr>
          <w:p w14:paraId="4AF71624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41945D6" w14:textId="62CA43B3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5898E5A7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7CAF195F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- 516.90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6D4C51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516,90</w:t>
            </w:r>
          </w:p>
        </w:tc>
      </w:tr>
      <w:tr w:rsidR="004669E6" w:rsidRPr="00834EF4" w14:paraId="5CEC735C" w14:textId="77777777" w:rsidTr="009631AD">
        <w:tc>
          <w:tcPr>
            <w:tcW w:w="3119" w:type="dxa"/>
            <w:shd w:val="clear" w:color="auto" w:fill="auto"/>
          </w:tcPr>
          <w:p w14:paraId="6BBBE84C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18 - Paclitaxelum*</w:t>
            </w:r>
          </w:p>
        </w:tc>
        <w:tc>
          <w:tcPr>
            <w:tcW w:w="3402" w:type="dxa"/>
            <w:shd w:val="clear" w:color="auto" w:fill="auto"/>
          </w:tcPr>
          <w:p w14:paraId="22CBA778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79E463CF" w14:textId="77777777" w:rsidR="004669E6" w:rsidRPr="00211A34" w:rsidRDefault="004669E6" w:rsidP="004A4F23">
            <w:pPr>
              <w:rPr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134</w:t>
            </w:r>
          </w:p>
          <w:p w14:paraId="49D5E566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2DCE54CB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97C84F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4632B091" w14:textId="77777777" w:rsidTr="009631AD">
        <w:tc>
          <w:tcPr>
            <w:tcW w:w="3119" w:type="dxa"/>
            <w:shd w:val="clear" w:color="auto" w:fill="auto"/>
          </w:tcPr>
          <w:p w14:paraId="76128981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18 - Paclitaxelum*</w:t>
            </w:r>
          </w:p>
        </w:tc>
        <w:tc>
          <w:tcPr>
            <w:tcW w:w="3402" w:type="dxa"/>
            <w:shd w:val="clear" w:color="auto" w:fill="auto"/>
          </w:tcPr>
          <w:p w14:paraId="40320815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5A6CEEF6" w14:textId="691F2284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20182B56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5A433F28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- 476.46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DAD538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476,46</w:t>
            </w:r>
          </w:p>
        </w:tc>
      </w:tr>
      <w:tr w:rsidR="004669E6" w:rsidRPr="00834EF4" w14:paraId="5FEB736B" w14:textId="77777777" w:rsidTr="009631AD">
        <w:tc>
          <w:tcPr>
            <w:tcW w:w="3119" w:type="dxa"/>
            <w:shd w:val="clear" w:color="auto" w:fill="auto"/>
          </w:tcPr>
          <w:p w14:paraId="6F43B000" w14:textId="77777777" w:rsidR="009631AD" w:rsidRDefault="009631AD" w:rsidP="004A4F23">
            <w:pPr>
              <w:spacing w:before="40" w:after="40"/>
              <w:rPr>
                <w:sz w:val="20"/>
                <w:szCs w:val="20"/>
              </w:rPr>
            </w:pPr>
          </w:p>
          <w:p w14:paraId="21AC81BF" w14:textId="592EB0DB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lastRenderedPageBreak/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18 - Paclitaxelum*</w:t>
            </w:r>
          </w:p>
        </w:tc>
        <w:tc>
          <w:tcPr>
            <w:tcW w:w="3402" w:type="dxa"/>
            <w:shd w:val="clear" w:color="auto" w:fill="auto"/>
          </w:tcPr>
          <w:p w14:paraId="00619DF9" w14:textId="77777777" w:rsidR="009631AD" w:rsidRDefault="009631AD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71FA3268" w14:textId="12C3E62A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lastRenderedPageBreak/>
              <w:t>Salus International Sp. z o.o.</w:t>
            </w:r>
          </w:p>
          <w:p w14:paraId="266CBE90" w14:textId="5F15A010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34D75AAD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66D9FB56" w14:textId="77777777" w:rsidR="009631AD" w:rsidRDefault="009631AD" w:rsidP="004A4F23">
            <w:pPr>
              <w:spacing w:before="40" w:after="40"/>
              <w:rPr>
                <w:sz w:val="20"/>
                <w:szCs w:val="20"/>
              </w:rPr>
            </w:pPr>
          </w:p>
          <w:p w14:paraId="44BE79D0" w14:textId="3BF5FC39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lastRenderedPageBreak/>
              <w:t>1 - Cena - 469.62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C13E39" w14:textId="77777777" w:rsidR="009631AD" w:rsidRDefault="009631AD" w:rsidP="004A4F23">
            <w:pPr>
              <w:jc w:val="center"/>
              <w:rPr>
                <w:sz w:val="20"/>
                <w:szCs w:val="20"/>
              </w:rPr>
            </w:pPr>
          </w:p>
          <w:p w14:paraId="5A53E7AB" w14:textId="538BF84B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lastRenderedPageBreak/>
              <w:t xml:space="preserve">  469,62</w:t>
            </w:r>
          </w:p>
        </w:tc>
      </w:tr>
      <w:tr w:rsidR="004669E6" w:rsidRPr="00834EF4" w14:paraId="5438BDBE" w14:textId="77777777" w:rsidTr="009631AD">
        <w:tc>
          <w:tcPr>
            <w:tcW w:w="3119" w:type="dxa"/>
            <w:shd w:val="clear" w:color="auto" w:fill="auto"/>
          </w:tcPr>
          <w:p w14:paraId="66B7CA1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lastRenderedPageBreak/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19* - Trastuzumabum</w:t>
            </w:r>
          </w:p>
        </w:tc>
        <w:tc>
          <w:tcPr>
            <w:tcW w:w="3402" w:type="dxa"/>
            <w:shd w:val="clear" w:color="auto" w:fill="auto"/>
          </w:tcPr>
          <w:p w14:paraId="33D044EC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57F0DB8A" w14:textId="0652DAB1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4E2313C0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32B985B1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4AA215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33548898" w14:textId="77777777" w:rsidTr="009631AD">
        <w:tc>
          <w:tcPr>
            <w:tcW w:w="3119" w:type="dxa"/>
            <w:shd w:val="clear" w:color="auto" w:fill="auto"/>
          </w:tcPr>
          <w:p w14:paraId="1FD4121E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19* - Trastuzumabum</w:t>
            </w:r>
          </w:p>
        </w:tc>
        <w:tc>
          <w:tcPr>
            <w:tcW w:w="3402" w:type="dxa"/>
            <w:shd w:val="clear" w:color="auto" w:fill="auto"/>
          </w:tcPr>
          <w:p w14:paraId="25C7D88D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Bialmed Sp. z o.o.</w:t>
            </w:r>
          </w:p>
          <w:p w14:paraId="7ECB4FEB" w14:textId="5AC3BD83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Kazimierzowska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46/48/35</w:t>
            </w:r>
          </w:p>
          <w:p w14:paraId="58C5DB23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3974B5CA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- 576.36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6EEBAF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576,36</w:t>
            </w:r>
          </w:p>
        </w:tc>
      </w:tr>
      <w:tr w:rsidR="004669E6" w:rsidRPr="00834EF4" w14:paraId="184C3758" w14:textId="77777777" w:rsidTr="009631AD">
        <w:tc>
          <w:tcPr>
            <w:tcW w:w="3119" w:type="dxa"/>
            <w:shd w:val="clear" w:color="auto" w:fill="auto"/>
          </w:tcPr>
          <w:p w14:paraId="4D08F7E6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20* - Natalizumabum</w:t>
            </w:r>
          </w:p>
        </w:tc>
        <w:tc>
          <w:tcPr>
            <w:tcW w:w="3402" w:type="dxa"/>
            <w:shd w:val="clear" w:color="auto" w:fill="auto"/>
          </w:tcPr>
          <w:p w14:paraId="6C1B13BC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5D103B0" w14:textId="21C28026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Szopienicka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77</w:t>
            </w:r>
          </w:p>
          <w:p w14:paraId="1E876276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4AD91572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188252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2E4E5F0F" w14:textId="77777777" w:rsidTr="009631AD">
        <w:tc>
          <w:tcPr>
            <w:tcW w:w="3119" w:type="dxa"/>
            <w:shd w:val="clear" w:color="auto" w:fill="auto"/>
          </w:tcPr>
          <w:p w14:paraId="3EF3DD3F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21 - Bevacizumabum*</w:t>
            </w:r>
          </w:p>
        </w:tc>
        <w:tc>
          <w:tcPr>
            <w:tcW w:w="3402" w:type="dxa"/>
            <w:shd w:val="clear" w:color="auto" w:fill="auto"/>
          </w:tcPr>
          <w:p w14:paraId="2C7B8F28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B2FC022" w14:textId="138313E8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Szopienicka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77</w:t>
            </w:r>
          </w:p>
          <w:p w14:paraId="11EAA096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711F51DD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946E0A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6B1F8956" w14:textId="77777777" w:rsidTr="009631AD">
        <w:tc>
          <w:tcPr>
            <w:tcW w:w="3119" w:type="dxa"/>
            <w:shd w:val="clear" w:color="auto" w:fill="auto"/>
          </w:tcPr>
          <w:p w14:paraId="0FA18BBB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21 - Bevacizumabum*</w:t>
            </w:r>
          </w:p>
        </w:tc>
        <w:tc>
          <w:tcPr>
            <w:tcW w:w="3402" w:type="dxa"/>
            <w:shd w:val="clear" w:color="auto" w:fill="auto"/>
          </w:tcPr>
          <w:p w14:paraId="437A5123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Bialmed Sp. z o.o.</w:t>
            </w:r>
          </w:p>
          <w:p w14:paraId="46877B24" w14:textId="7D477794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Kazimierzowska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46/48/35</w:t>
            </w:r>
          </w:p>
          <w:p w14:paraId="568BDC3C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4E8CC090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- 581.04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C43B31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581,04</w:t>
            </w:r>
          </w:p>
        </w:tc>
      </w:tr>
      <w:tr w:rsidR="004669E6" w:rsidRPr="00834EF4" w14:paraId="147626AF" w14:textId="77777777" w:rsidTr="009631AD">
        <w:tc>
          <w:tcPr>
            <w:tcW w:w="3119" w:type="dxa"/>
            <w:shd w:val="clear" w:color="auto" w:fill="auto"/>
          </w:tcPr>
          <w:p w14:paraId="33E48D79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21 - Bevacizumabum*</w:t>
            </w:r>
          </w:p>
        </w:tc>
        <w:tc>
          <w:tcPr>
            <w:tcW w:w="3402" w:type="dxa"/>
            <w:shd w:val="clear" w:color="auto" w:fill="auto"/>
          </w:tcPr>
          <w:p w14:paraId="62141DB7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PROFARM PS SP. Z O.O.</w:t>
            </w:r>
          </w:p>
          <w:p w14:paraId="38C4EF9D" w14:textId="77777777" w:rsidR="004669E6" w:rsidRPr="00211A34" w:rsidRDefault="004669E6" w:rsidP="004A4F23">
            <w:pPr>
              <w:rPr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96</w:t>
            </w:r>
          </w:p>
          <w:p w14:paraId="762936B8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Stara Iwiczna</w:t>
            </w:r>
          </w:p>
        </w:tc>
        <w:tc>
          <w:tcPr>
            <w:tcW w:w="2126" w:type="dxa"/>
            <w:shd w:val="clear" w:color="auto" w:fill="auto"/>
          </w:tcPr>
          <w:p w14:paraId="26252522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- 572.22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0E5F97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572,22</w:t>
            </w:r>
          </w:p>
        </w:tc>
      </w:tr>
      <w:tr w:rsidR="004669E6" w:rsidRPr="00834EF4" w14:paraId="248FE841" w14:textId="77777777" w:rsidTr="009631AD">
        <w:tc>
          <w:tcPr>
            <w:tcW w:w="3119" w:type="dxa"/>
            <w:shd w:val="clear" w:color="auto" w:fill="auto"/>
          </w:tcPr>
          <w:p w14:paraId="13B6C0BF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21 - Bevacizumabum*</w:t>
            </w:r>
          </w:p>
        </w:tc>
        <w:tc>
          <w:tcPr>
            <w:tcW w:w="3402" w:type="dxa"/>
            <w:shd w:val="clear" w:color="auto" w:fill="auto"/>
          </w:tcPr>
          <w:p w14:paraId="650D2990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50072C5" w14:textId="1BC30E6D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3D3FDA44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55A52F5B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- 566.64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1688EE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566,64</w:t>
            </w:r>
          </w:p>
        </w:tc>
      </w:tr>
      <w:tr w:rsidR="004669E6" w:rsidRPr="00834EF4" w14:paraId="69DBD8DF" w14:textId="77777777" w:rsidTr="009631AD">
        <w:tc>
          <w:tcPr>
            <w:tcW w:w="3119" w:type="dxa"/>
            <w:shd w:val="clear" w:color="auto" w:fill="auto"/>
          </w:tcPr>
          <w:p w14:paraId="3FCDDEA1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21 - Bevacizumabum*</w:t>
            </w:r>
          </w:p>
        </w:tc>
        <w:tc>
          <w:tcPr>
            <w:tcW w:w="3402" w:type="dxa"/>
            <w:shd w:val="clear" w:color="auto" w:fill="auto"/>
          </w:tcPr>
          <w:p w14:paraId="57E2983C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2AF71628" w14:textId="5C7FD6E2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6419C6A2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4BE62757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- 208.92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80236C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208,92</w:t>
            </w:r>
          </w:p>
        </w:tc>
      </w:tr>
      <w:tr w:rsidR="004669E6" w:rsidRPr="00834EF4" w14:paraId="7E4DB1B6" w14:textId="77777777" w:rsidTr="009631AD">
        <w:tc>
          <w:tcPr>
            <w:tcW w:w="3119" w:type="dxa"/>
            <w:shd w:val="clear" w:color="auto" w:fill="auto"/>
          </w:tcPr>
          <w:p w14:paraId="321BDFC5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22* - Ocrelizumabum</w:t>
            </w:r>
          </w:p>
        </w:tc>
        <w:tc>
          <w:tcPr>
            <w:tcW w:w="3402" w:type="dxa"/>
            <w:shd w:val="clear" w:color="auto" w:fill="auto"/>
          </w:tcPr>
          <w:p w14:paraId="72644C99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0CDB8717" w14:textId="6EB188D3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Domaniewska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28</w:t>
            </w:r>
          </w:p>
          <w:p w14:paraId="5CDA3A6C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3B001C7F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52171F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320644E5" w14:textId="77777777" w:rsidTr="009631AD">
        <w:tc>
          <w:tcPr>
            <w:tcW w:w="3119" w:type="dxa"/>
            <w:shd w:val="clear" w:color="auto" w:fill="auto"/>
          </w:tcPr>
          <w:p w14:paraId="05A78ED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23* - Ozanimodum</w:t>
            </w:r>
          </w:p>
        </w:tc>
        <w:tc>
          <w:tcPr>
            <w:tcW w:w="3402" w:type="dxa"/>
            <w:shd w:val="clear" w:color="auto" w:fill="auto"/>
          </w:tcPr>
          <w:p w14:paraId="081F0A4D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29DAD0B0" w14:textId="6765636B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4A84C9ED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634368B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14B8E7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5630A478" w14:textId="77777777" w:rsidTr="009631AD">
        <w:tc>
          <w:tcPr>
            <w:tcW w:w="3119" w:type="dxa"/>
            <w:shd w:val="clear" w:color="auto" w:fill="auto"/>
          </w:tcPr>
          <w:p w14:paraId="358DC9E7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24* - Abirateroni</w:t>
            </w:r>
          </w:p>
        </w:tc>
        <w:tc>
          <w:tcPr>
            <w:tcW w:w="3402" w:type="dxa"/>
            <w:shd w:val="clear" w:color="auto" w:fill="auto"/>
          </w:tcPr>
          <w:p w14:paraId="1B876C0D" w14:textId="14148764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 xml:space="preserve">OPTIFARMA </w:t>
            </w:r>
            <w:r w:rsidR="009631AD"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3548ECFD" w14:textId="1A6C7D54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Sokołowska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14</w:t>
            </w:r>
          </w:p>
          <w:p w14:paraId="49B87D93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Sokołów</w:t>
            </w:r>
          </w:p>
        </w:tc>
        <w:tc>
          <w:tcPr>
            <w:tcW w:w="2126" w:type="dxa"/>
            <w:shd w:val="clear" w:color="auto" w:fill="auto"/>
          </w:tcPr>
          <w:p w14:paraId="45B65E2C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- 490.02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479BCC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490,02</w:t>
            </w:r>
          </w:p>
        </w:tc>
      </w:tr>
      <w:tr w:rsidR="004669E6" w:rsidRPr="00834EF4" w14:paraId="30740972" w14:textId="77777777" w:rsidTr="009631AD">
        <w:tc>
          <w:tcPr>
            <w:tcW w:w="3119" w:type="dxa"/>
            <w:shd w:val="clear" w:color="auto" w:fill="auto"/>
          </w:tcPr>
          <w:p w14:paraId="232274C0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24* - Abirateroni</w:t>
            </w:r>
          </w:p>
        </w:tc>
        <w:tc>
          <w:tcPr>
            <w:tcW w:w="3402" w:type="dxa"/>
            <w:shd w:val="clear" w:color="auto" w:fill="auto"/>
          </w:tcPr>
          <w:p w14:paraId="7BE5B3DA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631A4B0" w14:textId="6C6F1FBB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Szopienicka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77</w:t>
            </w:r>
          </w:p>
          <w:p w14:paraId="2987BC65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57533AF8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0A127D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46FE1411" w14:textId="77777777" w:rsidTr="009631AD">
        <w:tc>
          <w:tcPr>
            <w:tcW w:w="3119" w:type="dxa"/>
            <w:shd w:val="clear" w:color="auto" w:fill="auto"/>
          </w:tcPr>
          <w:p w14:paraId="6E9B318E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24* - Abirateroni</w:t>
            </w:r>
          </w:p>
        </w:tc>
        <w:tc>
          <w:tcPr>
            <w:tcW w:w="3402" w:type="dxa"/>
            <w:shd w:val="clear" w:color="auto" w:fill="auto"/>
          </w:tcPr>
          <w:p w14:paraId="52C8F7F1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02DCAD00" w14:textId="32FC945D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66E5814F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0D9EA944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- 563.16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D05FF6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563,16</w:t>
            </w:r>
          </w:p>
        </w:tc>
      </w:tr>
      <w:tr w:rsidR="004669E6" w:rsidRPr="00834EF4" w14:paraId="7D62CD18" w14:textId="77777777" w:rsidTr="009631AD">
        <w:tc>
          <w:tcPr>
            <w:tcW w:w="3119" w:type="dxa"/>
            <w:shd w:val="clear" w:color="auto" w:fill="auto"/>
          </w:tcPr>
          <w:p w14:paraId="1C54B6C1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24* - Abirateroni</w:t>
            </w:r>
          </w:p>
        </w:tc>
        <w:tc>
          <w:tcPr>
            <w:tcW w:w="3402" w:type="dxa"/>
            <w:shd w:val="clear" w:color="auto" w:fill="auto"/>
          </w:tcPr>
          <w:p w14:paraId="78F3D723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D914F6D" w14:textId="64FAEE9C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Pułaskiego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9</w:t>
            </w:r>
          </w:p>
          <w:p w14:paraId="0AA0F03A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5B2C9C90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- 415.86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7F22B1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415,86</w:t>
            </w:r>
          </w:p>
        </w:tc>
      </w:tr>
      <w:tr w:rsidR="004669E6" w:rsidRPr="00834EF4" w14:paraId="675EB6CF" w14:textId="77777777" w:rsidTr="009631AD">
        <w:tc>
          <w:tcPr>
            <w:tcW w:w="3119" w:type="dxa"/>
            <w:shd w:val="clear" w:color="auto" w:fill="auto"/>
          </w:tcPr>
          <w:p w14:paraId="52630808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25* - Satralizumabum</w:t>
            </w:r>
          </w:p>
        </w:tc>
        <w:tc>
          <w:tcPr>
            <w:tcW w:w="3402" w:type="dxa"/>
            <w:shd w:val="clear" w:color="auto" w:fill="auto"/>
          </w:tcPr>
          <w:p w14:paraId="3C37ED8D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48A12179" w14:textId="340F093D" w:rsidR="004669E6" w:rsidRPr="00211A34" w:rsidRDefault="009631AD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Domaniewska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28</w:t>
            </w:r>
          </w:p>
          <w:p w14:paraId="688E0455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2B4927DE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8B3436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240E6554" w14:textId="77777777" w:rsidTr="009631AD">
        <w:tc>
          <w:tcPr>
            <w:tcW w:w="3119" w:type="dxa"/>
            <w:shd w:val="clear" w:color="auto" w:fill="auto"/>
          </w:tcPr>
          <w:p w14:paraId="37981012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26* -Niraparibum</w:t>
            </w:r>
          </w:p>
        </w:tc>
        <w:tc>
          <w:tcPr>
            <w:tcW w:w="3402" w:type="dxa"/>
            <w:shd w:val="clear" w:color="auto" w:fill="auto"/>
          </w:tcPr>
          <w:p w14:paraId="5FAD5974" w14:textId="18010455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 xml:space="preserve">GSK Services </w:t>
            </w:r>
            <w:r w:rsidR="009631AD">
              <w:rPr>
                <w:b/>
                <w:bCs/>
                <w:sz w:val="20"/>
                <w:szCs w:val="20"/>
              </w:rPr>
              <w:t>Sp. z o.o.</w:t>
            </w:r>
          </w:p>
          <w:p w14:paraId="184DABF5" w14:textId="3AAC26AB" w:rsidR="004669E6" w:rsidRPr="00211A34" w:rsidRDefault="00E71E8A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Grunwaldzka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189</w:t>
            </w:r>
          </w:p>
          <w:p w14:paraId="76CA904C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Poznań</w:t>
            </w:r>
          </w:p>
        </w:tc>
        <w:tc>
          <w:tcPr>
            <w:tcW w:w="2126" w:type="dxa"/>
            <w:shd w:val="clear" w:color="auto" w:fill="auto"/>
          </w:tcPr>
          <w:p w14:paraId="540E9996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26F193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6D7BE6BC" w14:textId="77777777" w:rsidTr="009631AD">
        <w:tc>
          <w:tcPr>
            <w:tcW w:w="3119" w:type="dxa"/>
            <w:shd w:val="clear" w:color="auto" w:fill="auto"/>
          </w:tcPr>
          <w:p w14:paraId="5383D1D2" w14:textId="77777777" w:rsidR="00E71E8A" w:rsidRDefault="00E71E8A" w:rsidP="004A4F23">
            <w:pPr>
              <w:spacing w:before="40" w:after="40"/>
              <w:rPr>
                <w:sz w:val="20"/>
                <w:szCs w:val="20"/>
              </w:rPr>
            </w:pPr>
          </w:p>
          <w:p w14:paraId="57520195" w14:textId="6DEDB69F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lastRenderedPageBreak/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27* -Olaparibum</w:t>
            </w:r>
          </w:p>
        </w:tc>
        <w:tc>
          <w:tcPr>
            <w:tcW w:w="3402" w:type="dxa"/>
            <w:shd w:val="clear" w:color="auto" w:fill="auto"/>
          </w:tcPr>
          <w:p w14:paraId="60602F74" w14:textId="77777777" w:rsidR="00E71E8A" w:rsidRDefault="00E71E8A" w:rsidP="009631AD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61D4EF47" w14:textId="03153A09" w:rsidR="009631AD" w:rsidRPr="009631AD" w:rsidRDefault="009631AD" w:rsidP="009631A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631AD">
              <w:rPr>
                <w:b/>
                <w:bCs/>
                <w:sz w:val="20"/>
                <w:szCs w:val="20"/>
              </w:rPr>
              <w:lastRenderedPageBreak/>
              <w:t>AstraZeneca Kft.</w:t>
            </w:r>
          </w:p>
          <w:p w14:paraId="40EC525B" w14:textId="77777777" w:rsidR="009631AD" w:rsidRPr="009631AD" w:rsidRDefault="009631AD" w:rsidP="009631AD">
            <w:pPr>
              <w:spacing w:before="40" w:after="40"/>
              <w:rPr>
                <w:sz w:val="20"/>
                <w:szCs w:val="20"/>
              </w:rPr>
            </w:pPr>
            <w:r w:rsidRPr="009631AD">
              <w:rPr>
                <w:sz w:val="20"/>
                <w:szCs w:val="20"/>
              </w:rPr>
              <w:t>1117 Budapest,</w:t>
            </w:r>
          </w:p>
          <w:p w14:paraId="4520458D" w14:textId="77777777" w:rsidR="009631AD" w:rsidRPr="009631AD" w:rsidRDefault="009631AD" w:rsidP="009631AD">
            <w:pPr>
              <w:spacing w:before="40" w:after="40"/>
              <w:rPr>
                <w:sz w:val="20"/>
                <w:szCs w:val="20"/>
              </w:rPr>
            </w:pPr>
            <w:r w:rsidRPr="009631AD">
              <w:rPr>
                <w:sz w:val="20"/>
                <w:szCs w:val="20"/>
              </w:rPr>
              <w:t>Alíz utca 4. B. ép.</w:t>
            </w:r>
          </w:p>
          <w:p w14:paraId="00732469" w14:textId="0218F98F" w:rsidR="004669E6" w:rsidRPr="00211A34" w:rsidRDefault="009631AD" w:rsidP="009631AD">
            <w:pPr>
              <w:spacing w:after="40"/>
              <w:rPr>
                <w:color w:val="000000"/>
                <w:sz w:val="20"/>
                <w:szCs w:val="20"/>
              </w:rPr>
            </w:pPr>
            <w:r w:rsidRPr="009631AD">
              <w:rPr>
                <w:sz w:val="20"/>
                <w:szCs w:val="20"/>
              </w:rPr>
              <w:t>HUNGARY</w:t>
            </w:r>
          </w:p>
        </w:tc>
        <w:tc>
          <w:tcPr>
            <w:tcW w:w="2126" w:type="dxa"/>
            <w:shd w:val="clear" w:color="auto" w:fill="auto"/>
          </w:tcPr>
          <w:p w14:paraId="32D70876" w14:textId="77777777" w:rsidR="00E71E8A" w:rsidRDefault="00E71E8A" w:rsidP="004A4F23">
            <w:pPr>
              <w:spacing w:before="40" w:after="40"/>
              <w:rPr>
                <w:sz w:val="20"/>
                <w:szCs w:val="20"/>
              </w:rPr>
            </w:pPr>
          </w:p>
          <w:p w14:paraId="5C488031" w14:textId="65095A38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lastRenderedPageBreak/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18D95A" w14:textId="77777777" w:rsidR="00E71E8A" w:rsidRDefault="00E71E8A" w:rsidP="004A4F23">
            <w:pPr>
              <w:jc w:val="center"/>
              <w:rPr>
                <w:sz w:val="20"/>
                <w:szCs w:val="20"/>
              </w:rPr>
            </w:pPr>
          </w:p>
          <w:p w14:paraId="646ABA59" w14:textId="7E6C62D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lastRenderedPageBreak/>
              <w:t xml:space="preserve">  600,00</w:t>
            </w:r>
          </w:p>
        </w:tc>
      </w:tr>
      <w:tr w:rsidR="004669E6" w:rsidRPr="00834EF4" w14:paraId="4EB0D74D" w14:textId="77777777" w:rsidTr="009631AD">
        <w:tc>
          <w:tcPr>
            <w:tcW w:w="3119" w:type="dxa"/>
            <w:shd w:val="clear" w:color="auto" w:fill="auto"/>
          </w:tcPr>
          <w:p w14:paraId="454FA48C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lastRenderedPageBreak/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28* -Panitumumabum</w:t>
            </w:r>
          </w:p>
        </w:tc>
        <w:tc>
          <w:tcPr>
            <w:tcW w:w="3402" w:type="dxa"/>
            <w:shd w:val="clear" w:color="auto" w:fill="auto"/>
          </w:tcPr>
          <w:p w14:paraId="1B685837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Amgen Sp. z o.o.</w:t>
            </w:r>
          </w:p>
          <w:p w14:paraId="0D0D0928" w14:textId="1757264B" w:rsidR="004669E6" w:rsidRPr="00211A34" w:rsidRDefault="00E71E8A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Puławska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145</w:t>
            </w:r>
          </w:p>
          <w:p w14:paraId="4824E879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4AF7327D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58B8A9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6C8A0D77" w14:textId="77777777" w:rsidTr="009631AD">
        <w:tc>
          <w:tcPr>
            <w:tcW w:w="3119" w:type="dxa"/>
            <w:shd w:val="clear" w:color="auto" w:fill="auto"/>
          </w:tcPr>
          <w:p w14:paraId="71408FBE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29* - Atezolizumabum</w:t>
            </w:r>
          </w:p>
        </w:tc>
        <w:tc>
          <w:tcPr>
            <w:tcW w:w="3402" w:type="dxa"/>
            <w:shd w:val="clear" w:color="auto" w:fill="auto"/>
          </w:tcPr>
          <w:p w14:paraId="54D76601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66712979" w14:textId="4BF12F15" w:rsidR="004669E6" w:rsidRPr="00211A34" w:rsidRDefault="00E71E8A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Domaniewska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28</w:t>
            </w:r>
          </w:p>
          <w:p w14:paraId="1E51037D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24FFA7E8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D92C6B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07AA1F6B" w14:textId="77777777" w:rsidTr="009631AD">
        <w:tc>
          <w:tcPr>
            <w:tcW w:w="3119" w:type="dxa"/>
            <w:shd w:val="clear" w:color="auto" w:fill="auto"/>
          </w:tcPr>
          <w:p w14:paraId="07336D2B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31* - Avelumabum</w:t>
            </w:r>
          </w:p>
        </w:tc>
        <w:tc>
          <w:tcPr>
            <w:tcW w:w="3402" w:type="dxa"/>
            <w:shd w:val="clear" w:color="auto" w:fill="auto"/>
          </w:tcPr>
          <w:p w14:paraId="5AEFC37E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Urtica Sp. z o.o.</w:t>
            </w:r>
          </w:p>
          <w:p w14:paraId="3B2B8D71" w14:textId="69360DCF" w:rsidR="004669E6" w:rsidRPr="00211A34" w:rsidRDefault="00E71E8A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Krzemieniecka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120</w:t>
            </w:r>
          </w:p>
          <w:p w14:paraId="10DE0BA2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317108B0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6722AD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0A3D006F" w14:textId="77777777" w:rsidTr="009631AD">
        <w:tc>
          <w:tcPr>
            <w:tcW w:w="3119" w:type="dxa"/>
            <w:shd w:val="clear" w:color="auto" w:fill="auto"/>
          </w:tcPr>
          <w:p w14:paraId="2483F3CF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32* -Benralizumabum</w:t>
            </w:r>
          </w:p>
        </w:tc>
        <w:tc>
          <w:tcPr>
            <w:tcW w:w="3402" w:type="dxa"/>
            <w:shd w:val="clear" w:color="auto" w:fill="auto"/>
          </w:tcPr>
          <w:p w14:paraId="56397AD9" w14:textId="77777777" w:rsidR="009631AD" w:rsidRPr="009631AD" w:rsidRDefault="009631AD" w:rsidP="009631A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631AD">
              <w:rPr>
                <w:b/>
                <w:bCs/>
                <w:sz w:val="20"/>
                <w:szCs w:val="20"/>
              </w:rPr>
              <w:t>AstraZeneca Kft.</w:t>
            </w:r>
          </w:p>
          <w:p w14:paraId="762AB53D" w14:textId="77777777" w:rsidR="009631AD" w:rsidRPr="009631AD" w:rsidRDefault="009631AD" w:rsidP="009631AD">
            <w:pPr>
              <w:spacing w:before="40" w:after="40"/>
              <w:rPr>
                <w:sz w:val="20"/>
                <w:szCs w:val="20"/>
              </w:rPr>
            </w:pPr>
            <w:r w:rsidRPr="009631AD">
              <w:rPr>
                <w:sz w:val="20"/>
                <w:szCs w:val="20"/>
              </w:rPr>
              <w:t>1117 Budapest,</w:t>
            </w:r>
          </w:p>
          <w:p w14:paraId="5F77E044" w14:textId="77777777" w:rsidR="009631AD" w:rsidRPr="009631AD" w:rsidRDefault="009631AD" w:rsidP="009631AD">
            <w:pPr>
              <w:spacing w:before="40" w:after="40"/>
              <w:rPr>
                <w:sz w:val="20"/>
                <w:szCs w:val="20"/>
              </w:rPr>
            </w:pPr>
            <w:r w:rsidRPr="009631AD">
              <w:rPr>
                <w:sz w:val="20"/>
                <w:szCs w:val="20"/>
              </w:rPr>
              <w:t>Alíz utca 4. B. ép.</w:t>
            </w:r>
          </w:p>
          <w:p w14:paraId="52B18130" w14:textId="14E37B54" w:rsidR="004669E6" w:rsidRPr="00211A34" w:rsidRDefault="009631AD" w:rsidP="009631AD">
            <w:pPr>
              <w:spacing w:after="40"/>
              <w:rPr>
                <w:color w:val="000000"/>
                <w:sz w:val="20"/>
                <w:szCs w:val="20"/>
              </w:rPr>
            </w:pPr>
            <w:r w:rsidRPr="009631AD">
              <w:rPr>
                <w:sz w:val="20"/>
                <w:szCs w:val="20"/>
              </w:rPr>
              <w:t>HUNGARY</w:t>
            </w:r>
          </w:p>
        </w:tc>
        <w:tc>
          <w:tcPr>
            <w:tcW w:w="2126" w:type="dxa"/>
            <w:shd w:val="clear" w:color="auto" w:fill="auto"/>
          </w:tcPr>
          <w:p w14:paraId="7EB5E666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54E0B3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58C09C61" w14:textId="77777777" w:rsidTr="009631AD">
        <w:tc>
          <w:tcPr>
            <w:tcW w:w="3119" w:type="dxa"/>
            <w:shd w:val="clear" w:color="auto" w:fill="auto"/>
          </w:tcPr>
          <w:p w14:paraId="614647C9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33* - Dupilumabum</w:t>
            </w:r>
          </w:p>
        </w:tc>
        <w:tc>
          <w:tcPr>
            <w:tcW w:w="3402" w:type="dxa"/>
            <w:shd w:val="clear" w:color="auto" w:fill="auto"/>
          </w:tcPr>
          <w:p w14:paraId="603CE354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1AE9EA48" w14:textId="0E11054C" w:rsidR="004669E6" w:rsidRPr="00211A34" w:rsidRDefault="00E71E8A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Bonifraterska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17</w:t>
            </w:r>
          </w:p>
          <w:p w14:paraId="1ACD7AB0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57E8840F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1F104A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42934BA8" w14:textId="77777777" w:rsidTr="009631AD">
        <w:tc>
          <w:tcPr>
            <w:tcW w:w="3119" w:type="dxa"/>
            <w:shd w:val="clear" w:color="auto" w:fill="auto"/>
          </w:tcPr>
          <w:p w14:paraId="703C2999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34 - Oxaliplatinum*</w:t>
            </w:r>
          </w:p>
        </w:tc>
        <w:tc>
          <w:tcPr>
            <w:tcW w:w="3402" w:type="dxa"/>
            <w:shd w:val="clear" w:color="auto" w:fill="auto"/>
          </w:tcPr>
          <w:p w14:paraId="4F14D628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Bialmed Sp. z o.o.</w:t>
            </w:r>
          </w:p>
          <w:p w14:paraId="6D6894DF" w14:textId="33EE8FD4" w:rsidR="004669E6" w:rsidRPr="00211A34" w:rsidRDefault="00E71E8A" w:rsidP="004A4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669E6" w:rsidRPr="004669E6">
              <w:rPr>
                <w:sz w:val="20"/>
                <w:szCs w:val="20"/>
              </w:rPr>
              <w:t>Kazimierzowska</w:t>
            </w:r>
            <w:r w:rsidR="004669E6" w:rsidRPr="00211A34">
              <w:rPr>
                <w:sz w:val="20"/>
                <w:szCs w:val="20"/>
              </w:rPr>
              <w:t xml:space="preserve"> </w:t>
            </w:r>
            <w:r w:rsidR="004669E6" w:rsidRPr="004669E6">
              <w:rPr>
                <w:sz w:val="20"/>
                <w:szCs w:val="20"/>
              </w:rPr>
              <w:t>46/48/35</w:t>
            </w:r>
          </w:p>
          <w:p w14:paraId="60240EC5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62577ACC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0EDF24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600,00</w:t>
            </w:r>
          </w:p>
        </w:tc>
      </w:tr>
      <w:tr w:rsidR="004669E6" w:rsidRPr="00834EF4" w14:paraId="77D1EAAF" w14:textId="77777777" w:rsidTr="009631AD">
        <w:tc>
          <w:tcPr>
            <w:tcW w:w="3119" w:type="dxa"/>
            <w:shd w:val="clear" w:color="auto" w:fill="auto"/>
          </w:tcPr>
          <w:p w14:paraId="27CA553B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669E6">
              <w:rPr>
                <w:sz w:val="20"/>
                <w:szCs w:val="20"/>
              </w:rPr>
              <w:t>Pakiet 34 - Oxaliplatinum*</w:t>
            </w:r>
          </w:p>
        </w:tc>
        <w:tc>
          <w:tcPr>
            <w:tcW w:w="3402" w:type="dxa"/>
            <w:shd w:val="clear" w:color="auto" w:fill="auto"/>
          </w:tcPr>
          <w:p w14:paraId="1834932D" w14:textId="77777777" w:rsidR="004669E6" w:rsidRPr="00211A34" w:rsidRDefault="004669E6" w:rsidP="004A4F2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669E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33FED78D" w14:textId="77777777" w:rsidR="004669E6" w:rsidRPr="00211A34" w:rsidRDefault="004669E6" w:rsidP="004A4F23">
            <w:pPr>
              <w:rPr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134</w:t>
            </w:r>
          </w:p>
          <w:p w14:paraId="52A00A86" w14:textId="77777777" w:rsidR="004669E6" w:rsidRPr="00211A34" w:rsidRDefault="004669E6" w:rsidP="004A4F23">
            <w:pPr>
              <w:spacing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669E6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60C08966" w14:textId="77777777" w:rsidR="004669E6" w:rsidRPr="00211A34" w:rsidRDefault="004669E6" w:rsidP="004A4F2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>1 - Cena - 587.10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63FC46" w14:textId="77777777" w:rsidR="004669E6" w:rsidRPr="00211A34" w:rsidRDefault="004669E6" w:rsidP="004A4F23">
            <w:pPr>
              <w:jc w:val="center"/>
              <w:rPr>
                <w:color w:val="000000"/>
                <w:sz w:val="20"/>
                <w:szCs w:val="20"/>
              </w:rPr>
            </w:pPr>
            <w:r w:rsidRPr="004669E6">
              <w:rPr>
                <w:sz w:val="20"/>
                <w:szCs w:val="20"/>
              </w:rPr>
              <w:t xml:space="preserve">  587,10</w:t>
            </w:r>
          </w:p>
        </w:tc>
      </w:tr>
    </w:tbl>
    <w:p w14:paraId="4B2532EF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FE56A" w14:textId="77777777" w:rsidR="00332477" w:rsidRDefault="00332477">
      <w:r>
        <w:separator/>
      </w:r>
    </w:p>
  </w:endnote>
  <w:endnote w:type="continuationSeparator" w:id="0">
    <w:p w14:paraId="4F4F0A00" w14:textId="77777777" w:rsidR="00332477" w:rsidRDefault="00332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5CFD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6D1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E8B7F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E6750A" w14:textId="5C06930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1DFE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4A94A" w14:textId="77777777" w:rsidR="00332477" w:rsidRDefault="00332477">
      <w:r>
        <w:separator/>
      </w:r>
    </w:p>
  </w:footnote>
  <w:footnote w:type="continuationSeparator" w:id="0">
    <w:p w14:paraId="7E669B78" w14:textId="77777777" w:rsidR="00332477" w:rsidRDefault="00332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B160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2333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7101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2477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32477"/>
    <w:rsid w:val="003445A0"/>
    <w:rsid w:val="003A0AFC"/>
    <w:rsid w:val="003D611C"/>
    <w:rsid w:val="00431C0B"/>
    <w:rsid w:val="00437CAD"/>
    <w:rsid w:val="004657DA"/>
    <w:rsid w:val="004669E6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31AD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447E8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1E8A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443BA"/>
  <w15:chartTrackingRefBased/>
  <w15:docId w15:val="{F20A0AB3-08B5-44FD-80B2-FFF066021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9</Pages>
  <Words>2035</Words>
  <Characters>10849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4</cp:revision>
  <cp:lastPrinted>1899-12-31T23:00:00Z</cp:lastPrinted>
  <dcterms:created xsi:type="dcterms:W3CDTF">2023-07-19T09:46:00Z</dcterms:created>
  <dcterms:modified xsi:type="dcterms:W3CDTF">2023-08-02T08:37:00Z</dcterms:modified>
</cp:coreProperties>
</file>