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0974" w14:textId="070C4980" w:rsidR="0092151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5C729F">
        <w:rPr>
          <w:rFonts w:ascii="Arial" w:hAnsi="Arial" w:cs="Arial"/>
          <w:bCs/>
          <w:i/>
          <w:iCs/>
          <w:sz w:val="21"/>
          <w:szCs w:val="21"/>
        </w:rPr>
        <w:t>6</w:t>
      </w:r>
      <w:r>
        <w:rPr>
          <w:rFonts w:ascii="Arial" w:hAnsi="Arial" w:cs="Arial"/>
          <w:bCs/>
          <w:i/>
          <w:iCs/>
          <w:sz w:val="21"/>
          <w:szCs w:val="21"/>
        </w:rPr>
        <w:t xml:space="preserve"> do SWZ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6CB7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24A058E0" w14:textId="77777777" w:rsidR="005C729F" w:rsidRDefault="0092151A" w:rsidP="005C729F">
      <w:pPr>
        <w:pStyle w:val="Default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3A6CB7">
        <w:rPr>
          <w:rFonts w:ascii="Arial" w:hAnsi="Arial" w:cs="Arial"/>
          <w:sz w:val="22"/>
          <w:szCs w:val="22"/>
        </w:rPr>
        <w:t xml:space="preserve"> </w:t>
      </w:r>
      <w:r w:rsidRPr="003A6CB7">
        <w:rPr>
          <w:rFonts w:ascii="Arial" w:hAnsi="Arial" w:cs="Arial"/>
          <w:sz w:val="22"/>
          <w:szCs w:val="22"/>
        </w:rPr>
        <w:t>pn</w:t>
      </w:r>
      <w:r w:rsidR="00FD7506" w:rsidRPr="003A6CB7">
        <w:rPr>
          <w:rFonts w:ascii="Arial" w:hAnsi="Arial" w:cs="Arial"/>
          <w:sz w:val="22"/>
          <w:szCs w:val="22"/>
        </w:rPr>
        <w:t xml:space="preserve">. </w:t>
      </w:r>
    </w:p>
    <w:p w14:paraId="2566F80F" w14:textId="77777777" w:rsidR="005C729F" w:rsidRDefault="005C729F" w:rsidP="005C729F">
      <w:pPr>
        <w:pStyle w:val="Default"/>
        <w:rPr>
          <w:rFonts w:ascii="Arial" w:hAnsi="Arial" w:cs="Arial"/>
          <w:sz w:val="22"/>
          <w:szCs w:val="22"/>
        </w:rPr>
      </w:pPr>
    </w:p>
    <w:p w14:paraId="14DEEFA1" w14:textId="77777777" w:rsidR="005C729F" w:rsidRDefault="005C729F" w:rsidP="005C729F">
      <w:pPr>
        <w:pStyle w:val="Default"/>
        <w:jc w:val="center"/>
        <w:rPr>
          <w:b/>
          <w:bCs/>
          <w:sz w:val="20"/>
          <w:szCs w:val="20"/>
        </w:rPr>
      </w:pPr>
      <w:r w:rsidRPr="007C603F">
        <w:rPr>
          <w:b/>
          <w:bCs/>
          <w:sz w:val="20"/>
          <w:szCs w:val="20"/>
        </w:rPr>
        <w:t>Dostawa wraz z depozytem wyrobów medycznych sterylnych , jednorazowego użytku - protezy głosowe, zestawy do wszczepiania protez głosowych</w:t>
      </w:r>
      <w:r>
        <w:rPr>
          <w:b/>
          <w:bCs/>
          <w:sz w:val="20"/>
          <w:szCs w:val="20"/>
        </w:rPr>
        <w:t xml:space="preserve"> </w:t>
      </w:r>
      <w:r w:rsidRPr="007C603F">
        <w:rPr>
          <w:b/>
          <w:bCs/>
          <w:sz w:val="20"/>
          <w:szCs w:val="20"/>
        </w:rPr>
        <w:t>Numer referencyjny: SZP-271-25-2023</w:t>
      </w:r>
    </w:p>
    <w:p w14:paraId="47D335E8" w14:textId="77777777" w:rsidR="005C729F" w:rsidRDefault="005C729F" w:rsidP="005C729F">
      <w:pPr>
        <w:pStyle w:val="Default"/>
        <w:rPr>
          <w:rFonts w:ascii="Arial" w:hAnsi="Arial" w:cs="Arial"/>
          <w:sz w:val="22"/>
          <w:szCs w:val="22"/>
        </w:rPr>
      </w:pPr>
    </w:p>
    <w:p w14:paraId="041D4614" w14:textId="31F998E9" w:rsidR="0040509B" w:rsidRPr="005C729F" w:rsidRDefault="0092151A" w:rsidP="005C729F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5C729F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Pr="005C729F">
        <w:rPr>
          <w:rFonts w:ascii="Arial" w:hAnsi="Arial" w:cs="Arial"/>
          <w:i/>
          <w:sz w:val="22"/>
          <w:szCs w:val="22"/>
        </w:rPr>
        <w:t xml:space="preserve">, </w:t>
      </w:r>
      <w:r w:rsidRPr="005C729F">
        <w:rPr>
          <w:rFonts w:ascii="Arial" w:hAnsi="Arial" w:cs="Arial"/>
          <w:sz w:val="22"/>
          <w:szCs w:val="22"/>
        </w:rPr>
        <w:t>oświadczam</w:t>
      </w:r>
      <w:r w:rsidR="00574714" w:rsidRPr="005C729F">
        <w:rPr>
          <w:rFonts w:ascii="Arial" w:hAnsi="Arial" w:cs="Arial"/>
          <w:sz w:val="22"/>
          <w:szCs w:val="22"/>
        </w:rPr>
        <w:t xml:space="preserve">, </w:t>
      </w:r>
      <w:r w:rsidR="004629DE" w:rsidRPr="005C729F">
        <w:rPr>
          <w:rFonts w:ascii="Arial" w:hAnsi="Arial" w:cs="Arial"/>
          <w:sz w:val="22"/>
          <w:szCs w:val="22"/>
        </w:rPr>
        <w:t xml:space="preserve">że </w:t>
      </w:r>
      <w:r w:rsidR="00881CF8" w:rsidRPr="005C729F">
        <w:rPr>
          <w:rFonts w:ascii="Arial" w:hAnsi="Arial" w:cs="Arial"/>
          <w:sz w:val="22"/>
          <w:szCs w:val="22"/>
        </w:rPr>
        <w:t xml:space="preserve">zaoferowane </w:t>
      </w:r>
      <w:r w:rsidR="004629DE" w:rsidRPr="005C729F">
        <w:rPr>
          <w:rFonts w:ascii="Arial" w:hAnsi="Arial" w:cs="Arial"/>
          <w:sz w:val="22"/>
          <w:szCs w:val="22"/>
        </w:rPr>
        <w:t xml:space="preserve">przedmioty zamówienia są dopuszczone do obrotu i używania zgodnie z obowiązującymi przepisami, w szczególności zgodnie z </w:t>
      </w:r>
      <w:r w:rsidR="00F62644" w:rsidRPr="005C729F">
        <w:rPr>
          <w:rFonts w:ascii="Arial" w:hAnsi="Arial" w:cs="Arial"/>
          <w:sz w:val="22"/>
          <w:szCs w:val="22"/>
        </w:rPr>
        <w:t xml:space="preserve">ustawą z dnia 7 kwietnia 2022 </w:t>
      </w:r>
      <w:r w:rsidR="004B3495" w:rsidRPr="005C729F">
        <w:rPr>
          <w:rFonts w:ascii="Arial" w:hAnsi="Arial" w:cs="Arial"/>
          <w:sz w:val="22"/>
          <w:szCs w:val="22"/>
        </w:rPr>
        <w:t xml:space="preserve">r o wyrobach medycznych </w:t>
      </w:r>
      <w:r w:rsidR="004629DE" w:rsidRPr="005C729F">
        <w:rPr>
          <w:rFonts w:ascii="Arial" w:hAnsi="Arial" w:cs="Arial"/>
          <w:sz w:val="22"/>
          <w:szCs w:val="22"/>
        </w:rPr>
        <w:t xml:space="preserve"> (Dz. U. Nr 2022 r. poz. 974) oraz </w:t>
      </w:r>
      <w:r w:rsidR="005C729F">
        <w:rPr>
          <w:rFonts w:ascii="Arial" w:hAnsi="Arial" w:cs="Arial"/>
          <w:sz w:val="22"/>
          <w:szCs w:val="22"/>
        </w:rPr>
        <w:t xml:space="preserve"> </w:t>
      </w:r>
      <w:r w:rsidR="004629DE" w:rsidRPr="005C729F">
        <w:rPr>
          <w:rFonts w:ascii="Arial" w:hAnsi="Arial" w:cs="Arial"/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</w:t>
      </w:r>
    </w:p>
    <w:p w14:paraId="19236630" w14:textId="77777777" w:rsidR="0040509B" w:rsidRDefault="0040509B" w:rsidP="0092151A">
      <w:pPr>
        <w:spacing w:line="360" w:lineRule="auto"/>
        <w:rPr>
          <w:sz w:val="22"/>
        </w:rPr>
      </w:pPr>
    </w:p>
    <w:p w14:paraId="4FB7653B" w14:textId="3CE9629B" w:rsidR="0040509B" w:rsidRPr="0092151A" w:rsidRDefault="0040509B" w:rsidP="00881CF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</w:p>
    <w:sectPr w:rsidR="0040509B" w:rsidRPr="0092151A">
      <w:footerReference w:type="even" r:id="rId6"/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B092FA" w14:textId="77777777" w:rsidR="001D02B9" w:rsidRDefault="001D02B9">
      <w:r>
        <w:separator/>
      </w:r>
    </w:p>
  </w:endnote>
  <w:endnote w:type="continuationSeparator" w:id="0">
    <w:p w14:paraId="2AAAF52F" w14:textId="77777777" w:rsidR="001D02B9" w:rsidRDefault="001D02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Liberation Sans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B71ED" w14:textId="77777777" w:rsidR="001D02B9" w:rsidRDefault="001D02B9">
      <w:r>
        <w:separator/>
      </w:r>
    </w:p>
  </w:footnote>
  <w:footnote w:type="continuationSeparator" w:id="0">
    <w:p w14:paraId="556C47E2" w14:textId="77777777" w:rsidR="001D02B9" w:rsidRDefault="001D02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C5B68"/>
    <w:rsid w:val="0016092F"/>
    <w:rsid w:val="001D02B9"/>
    <w:rsid w:val="001F0338"/>
    <w:rsid w:val="00256155"/>
    <w:rsid w:val="003A6CB7"/>
    <w:rsid w:val="003D7607"/>
    <w:rsid w:val="0040509B"/>
    <w:rsid w:val="004629DE"/>
    <w:rsid w:val="004B0268"/>
    <w:rsid w:val="004B3495"/>
    <w:rsid w:val="004D7F4A"/>
    <w:rsid w:val="004F6BFC"/>
    <w:rsid w:val="00511954"/>
    <w:rsid w:val="00574714"/>
    <w:rsid w:val="005C729F"/>
    <w:rsid w:val="006A3A96"/>
    <w:rsid w:val="0083512F"/>
    <w:rsid w:val="00881CF8"/>
    <w:rsid w:val="0092151A"/>
    <w:rsid w:val="009C4B96"/>
    <w:rsid w:val="00A134EB"/>
    <w:rsid w:val="00B852F4"/>
    <w:rsid w:val="00C83A35"/>
    <w:rsid w:val="00CB70D0"/>
    <w:rsid w:val="00CD13E9"/>
    <w:rsid w:val="00CD4F41"/>
    <w:rsid w:val="00D455D1"/>
    <w:rsid w:val="00DE48D8"/>
    <w:rsid w:val="00E12951"/>
    <w:rsid w:val="00E34C9C"/>
    <w:rsid w:val="00E65950"/>
    <w:rsid w:val="00EC121D"/>
    <w:rsid w:val="00EC7ABD"/>
    <w:rsid w:val="00F42F2F"/>
    <w:rsid w:val="00F62644"/>
    <w:rsid w:val="00F64A20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customStyle="1" w:styleId="Default">
    <w:name w:val="Default"/>
    <w:rsid w:val="005C729F"/>
    <w:pPr>
      <w:autoSpaceDE w:val="0"/>
      <w:autoSpaceDN w:val="0"/>
      <w:adjustRightInd w:val="0"/>
    </w:pPr>
    <w:rPr>
      <w:rFonts w:ascii="Liberation Sans" w:eastAsiaTheme="minorHAnsi" w:hAnsi="Liberation Sans" w:cs="Liberation Sans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175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3</cp:revision>
  <cp:lastPrinted>2000-12-12T17:01:00Z</cp:lastPrinted>
  <dcterms:created xsi:type="dcterms:W3CDTF">2023-07-27T11:13:00Z</dcterms:created>
  <dcterms:modified xsi:type="dcterms:W3CDTF">2023-07-27T11:14:00Z</dcterms:modified>
</cp:coreProperties>
</file>