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8F46" w14:textId="77777777" w:rsidR="00D665F5" w:rsidRPr="00000688" w:rsidRDefault="00892B9F" w:rsidP="00D665F5">
      <w:pPr>
        <w:spacing w:after="240"/>
        <w:jc w:val="right"/>
      </w:pPr>
      <w:r w:rsidRPr="00000688">
        <w:t>Niepołomice</w:t>
      </w:r>
      <w:r w:rsidR="00D665F5" w:rsidRPr="00000688">
        <w:t xml:space="preserve"> dnia: </w:t>
      </w:r>
      <w:r w:rsidRPr="00000688">
        <w:t>2023-08-01</w:t>
      </w:r>
    </w:p>
    <w:p w14:paraId="1FD4367D" w14:textId="77777777" w:rsidR="00D665F5" w:rsidRPr="00000688" w:rsidRDefault="00D665F5" w:rsidP="00D665F5">
      <w:pPr>
        <w:spacing w:after="240"/>
        <w:jc w:val="right"/>
      </w:pPr>
    </w:p>
    <w:p w14:paraId="2B3B2CE2" w14:textId="77777777" w:rsidR="00D665F5" w:rsidRPr="00000688" w:rsidRDefault="00892B9F" w:rsidP="00577BC6">
      <w:pPr>
        <w:spacing w:after="40"/>
        <w:rPr>
          <w:b/>
          <w:bCs/>
        </w:rPr>
      </w:pPr>
      <w:r w:rsidRPr="00000688">
        <w:rPr>
          <w:b/>
          <w:bCs/>
        </w:rPr>
        <w:t>GMINA NIEPOŁOMICE</w:t>
      </w:r>
    </w:p>
    <w:p w14:paraId="18359AEB" w14:textId="77777777" w:rsidR="00D665F5" w:rsidRPr="00000688" w:rsidRDefault="00892B9F" w:rsidP="00D665F5">
      <w:r w:rsidRPr="00000688">
        <w:t>Pl. Zwycięstwa</w:t>
      </w:r>
      <w:r w:rsidR="00D665F5" w:rsidRPr="00000688">
        <w:t xml:space="preserve"> </w:t>
      </w:r>
      <w:r w:rsidRPr="00000688">
        <w:t>13</w:t>
      </w:r>
    </w:p>
    <w:p w14:paraId="5B84E16B" w14:textId="77777777" w:rsidR="00D665F5" w:rsidRPr="00000688" w:rsidRDefault="00892B9F" w:rsidP="00D665F5">
      <w:r w:rsidRPr="00000688">
        <w:t>32-005</w:t>
      </w:r>
      <w:r w:rsidR="00D665F5" w:rsidRPr="00000688">
        <w:t xml:space="preserve"> </w:t>
      </w:r>
      <w:r w:rsidRPr="00000688">
        <w:t>Niepołomice</w:t>
      </w:r>
    </w:p>
    <w:p w14:paraId="68593034" w14:textId="77777777" w:rsidR="00D665F5" w:rsidRPr="00000688" w:rsidRDefault="00D665F5" w:rsidP="00D665F5">
      <w:pPr>
        <w:pStyle w:val="Nagwek"/>
        <w:tabs>
          <w:tab w:val="clear" w:pos="4536"/>
          <w:tab w:val="clear" w:pos="9072"/>
        </w:tabs>
      </w:pPr>
    </w:p>
    <w:p w14:paraId="409B3C5E" w14:textId="77777777" w:rsidR="00D665F5" w:rsidRPr="00000688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14:paraId="1E67B732" w14:textId="77777777" w:rsidR="00A80738" w:rsidRPr="00000688" w:rsidRDefault="00D665F5" w:rsidP="00D665F5">
      <w:pPr>
        <w:pStyle w:val="Nagwek"/>
        <w:tabs>
          <w:tab w:val="clear" w:pos="4536"/>
        </w:tabs>
      </w:pPr>
      <w:r w:rsidRPr="00000688">
        <w:t>Znak sprawy:</w:t>
      </w:r>
      <w:r w:rsidRPr="00000688">
        <w:rPr>
          <w:b/>
        </w:rPr>
        <w:t xml:space="preserve"> </w:t>
      </w:r>
      <w:r w:rsidR="00892B9F" w:rsidRPr="00000688">
        <w:rPr>
          <w:b/>
        </w:rPr>
        <w:t>ZP.271.17.2023</w:t>
      </w:r>
      <w:r w:rsidR="00A80738" w:rsidRPr="00000688">
        <w:tab/>
        <w:t xml:space="preserve"> </w:t>
      </w:r>
    </w:p>
    <w:p w14:paraId="0BEBB2DD" w14:textId="77777777" w:rsidR="00A80738" w:rsidRPr="00000688" w:rsidRDefault="00A80738" w:rsidP="00A80738">
      <w:pPr>
        <w:pStyle w:val="Nagwek"/>
        <w:tabs>
          <w:tab w:val="clear" w:pos="4536"/>
          <w:tab w:val="clear" w:pos="9072"/>
        </w:tabs>
      </w:pPr>
    </w:p>
    <w:p w14:paraId="6C397683" w14:textId="77777777" w:rsidR="00A80738" w:rsidRPr="00000688" w:rsidRDefault="00A80738" w:rsidP="00A80738">
      <w:pPr>
        <w:pStyle w:val="Nagwek"/>
        <w:tabs>
          <w:tab w:val="clear" w:pos="4536"/>
          <w:tab w:val="clear" w:pos="9072"/>
        </w:tabs>
      </w:pPr>
    </w:p>
    <w:p w14:paraId="73848290" w14:textId="77777777" w:rsidR="00A80738" w:rsidRPr="00000688" w:rsidRDefault="00A80738" w:rsidP="00A80738">
      <w:pPr>
        <w:pStyle w:val="Nagwek"/>
        <w:tabs>
          <w:tab w:val="clear" w:pos="4536"/>
          <w:tab w:val="clear" w:pos="9072"/>
        </w:tabs>
      </w:pPr>
    </w:p>
    <w:p w14:paraId="3D91BBA2" w14:textId="77777777" w:rsidR="00A80738" w:rsidRPr="000006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000688">
        <w:rPr>
          <w:b/>
          <w:spacing w:val="20"/>
        </w:rPr>
        <w:t>INFORMACJA Z OTWARCIA OFERT</w:t>
      </w:r>
    </w:p>
    <w:p w14:paraId="1AD8104B" w14:textId="77777777" w:rsidR="00A80738" w:rsidRPr="0000068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6DF5C9EF" w14:textId="77777777" w:rsidR="00C659E2" w:rsidRPr="00000688" w:rsidRDefault="00C659E2" w:rsidP="00C659E2">
      <w:pPr>
        <w:spacing w:before="120" w:after="120"/>
        <w:jc w:val="both"/>
        <w:rPr>
          <w:b/>
          <w:bCs/>
        </w:rPr>
      </w:pPr>
      <w:r w:rsidRPr="00000688">
        <w:rPr>
          <w:bCs/>
        </w:rPr>
        <w:t xml:space="preserve">Dotyczy </w:t>
      </w:r>
      <w:r w:rsidRPr="00000688">
        <w:t xml:space="preserve">postępowania o udzielenie zamówienia publicznego prowadzonego w trybie </w:t>
      </w:r>
      <w:r w:rsidR="00892B9F" w:rsidRPr="00000688">
        <w:t xml:space="preserve">Tryb podstawowy bez negocjacji - art. 275 pkt. 1 ustawy </w:t>
      </w:r>
      <w:proofErr w:type="spellStart"/>
      <w:r w:rsidR="00892B9F" w:rsidRPr="00000688">
        <w:t>Pzp</w:t>
      </w:r>
      <w:proofErr w:type="spellEnd"/>
      <w:r w:rsidRPr="00000688">
        <w:t xml:space="preserve"> na: </w:t>
      </w:r>
    </w:p>
    <w:p w14:paraId="0950DAFA" w14:textId="27EB3668" w:rsidR="00A80738" w:rsidRPr="00000688" w:rsidRDefault="00892B9F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000688">
        <w:rPr>
          <w:b/>
          <w:sz w:val="20"/>
        </w:rPr>
        <w:t>Budow</w:t>
      </w:r>
      <w:r w:rsidR="00000688">
        <w:rPr>
          <w:b/>
          <w:sz w:val="20"/>
        </w:rPr>
        <w:t>ę</w:t>
      </w:r>
      <w:r w:rsidRPr="00000688">
        <w:rPr>
          <w:b/>
          <w:sz w:val="20"/>
        </w:rPr>
        <w:t xml:space="preserve"> boiska przy ul. Kusocińskiego w Niepołomicach</w:t>
      </w:r>
    </w:p>
    <w:p w14:paraId="7DED53C0" w14:textId="77777777" w:rsidR="00D665F5" w:rsidRPr="00000688" w:rsidRDefault="00D665F5" w:rsidP="00577BC6">
      <w:pPr>
        <w:spacing w:before="120" w:line="276" w:lineRule="auto"/>
        <w:jc w:val="both"/>
      </w:pPr>
      <w:r w:rsidRPr="00000688">
        <w:t>Zamawiający, działając na podstawie art. 22</w:t>
      </w:r>
      <w:r w:rsidR="00601802" w:rsidRPr="00000688">
        <w:t>2</w:t>
      </w:r>
      <w:r w:rsidRPr="00000688">
        <w:t xml:space="preserve"> ust. 5 </w:t>
      </w:r>
      <w:r w:rsidRPr="00000688">
        <w:rPr>
          <w:bCs/>
        </w:rPr>
        <w:t>ustawy z dnia 11 września 2019 r. Prawo zamówień publicznych</w:t>
      </w:r>
      <w:r w:rsidRPr="00000688">
        <w:t xml:space="preserve"> </w:t>
      </w:r>
      <w:r w:rsidR="00892B9F" w:rsidRPr="00000688">
        <w:t>(</w:t>
      </w:r>
      <w:proofErr w:type="spellStart"/>
      <w:r w:rsidR="00892B9F" w:rsidRPr="00000688">
        <w:t>t.j</w:t>
      </w:r>
      <w:proofErr w:type="spellEnd"/>
      <w:r w:rsidR="00892B9F" w:rsidRPr="00000688">
        <w:t>. Dz. U. z 2022r. poz. 1710)</w:t>
      </w:r>
      <w:r w:rsidR="00490DC0" w:rsidRPr="00000688">
        <w:t xml:space="preserve"> </w:t>
      </w:r>
      <w:r w:rsidRPr="00000688">
        <w:t>udostępnia</w:t>
      </w:r>
      <w:r w:rsidR="00F95C33" w:rsidRPr="00000688">
        <w:t xml:space="preserve"> </w:t>
      </w:r>
      <w:r w:rsidR="004C7E9B" w:rsidRPr="00000688">
        <w:t>informacj</w:t>
      </w:r>
      <w:r w:rsidR="00577BC6" w:rsidRPr="00000688">
        <w:t>ę</w:t>
      </w:r>
      <w:r w:rsidR="00035488" w:rsidRPr="00000688">
        <w:t xml:space="preserve"> z otwarcia ofert</w:t>
      </w:r>
      <w:r w:rsidR="00577BC6" w:rsidRPr="00000688">
        <w:t>.</w:t>
      </w:r>
    </w:p>
    <w:p w14:paraId="14B2F007" w14:textId="77777777" w:rsidR="00A80738" w:rsidRPr="00000688" w:rsidRDefault="00D665F5" w:rsidP="00577BC6">
      <w:pPr>
        <w:spacing w:before="120" w:after="120" w:line="276" w:lineRule="auto"/>
        <w:jc w:val="both"/>
      </w:pPr>
      <w:r w:rsidRPr="00000688">
        <w:t>Podczas otwarcia ofert, mającego miejsce</w:t>
      </w:r>
      <w:r w:rsidR="00FF4AB1" w:rsidRPr="00000688">
        <w:t xml:space="preserve"> w dniu </w:t>
      </w:r>
      <w:r w:rsidR="00892B9F" w:rsidRPr="00000688">
        <w:t>01/08/2023</w:t>
      </w:r>
      <w:r w:rsidR="00FF4AB1" w:rsidRPr="00000688">
        <w:t xml:space="preserve"> o godz. </w:t>
      </w:r>
      <w:r w:rsidR="00892B9F" w:rsidRPr="00000688">
        <w:t>09:30</w:t>
      </w:r>
      <w:r w:rsidRPr="00000688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00688" w14:paraId="0C006C09" w14:textId="77777777" w:rsidTr="003F57CD">
        <w:tc>
          <w:tcPr>
            <w:tcW w:w="993" w:type="dxa"/>
            <w:shd w:val="clear" w:color="auto" w:fill="auto"/>
            <w:vAlign w:val="center"/>
          </w:tcPr>
          <w:p w14:paraId="2FAEF903" w14:textId="77777777" w:rsidR="00D665F5" w:rsidRPr="00000688" w:rsidRDefault="00D665F5" w:rsidP="003F57CD">
            <w:pPr>
              <w:spacing w:before="120" w:after="120"/>
              <w:jc w:val="center"/>
            </w:pPr>
            <w:r w:rsidRPr="00000688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93B1F8" w14:textId="77777777" w:rsidR="00D665F5" w:rsidRPr="00000688" w:rsidRDefault="00D665F5" w:rsidP="003F57CD">
            <w:pPr>
              <w:spacing w:before="120" w:after="120"/>
              <w:jc w:val="center"/>
            </w:pPr>
            <w:r w:rsidRPr="00000688">
              <w:t>Nazwa</w:t>
            </w:r>
            <w:r w:rsidR="003F57CD" w:rsidRPr="00000688">
              <w:t xml:space="preserve"> </w:t>
            </w:r>
            <w:r w:rsidRPr="00000688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1F54AE" w14:textId="77777777" w:rsidR="00D665F5" w:rsidRPr="00000688" w:rsidRDefault="00D665F5" w:rsidP="003F57CD">
            <w:pPr>
              <w:spacing w:before="120" w:after="120"/>
              <w:jc w:val="center"/>
            </w:pPr>
            <w:r w:rsidRPr="00000688">
              <w:t>Cena oferty</w:t>
            </w:r>
          </w:p>
        </w:tc>
      </w:tr>
      <w:tr w:rsidR="00892B9F" w:rsidRPr="00000688" w14:paraId="150B582B" w14:textId="77777777" w:rsidTr="004D08FD">
        <w:tc>
          <w:tcPr>
            <w:tcW w:w="993" w:type="dxa"/>
            <w:shd w:val="clear" w:color="auto" w:fill="auto"/>
            <w:vAlign w:val="center"/>
          </w:tcPr>
          <w:p w14:paraId="073D3A10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1</w:t>
            </w:r>
          </w:p>
        </w:tc>
        <w:tc>
          <w:tcPr>
            <w:tcW w:w="5244" w:type="dxa"/>
            <w:shd w:val="clear" w:color="auto" w:fill="auto"/>
          </w:tcPr>
          <w:p w14:paraId="58341665" w14:textId="77777777" w:rsidR="00000688" w:rsidRDefault="00892B9F" w:rsidP="004D08FD">
            <w:pPr>
              <w:spacing w:before="80"/>
            </w:pPr>
            <w:r w:rsidRPr="00000688">
              <w:t>Konsorcjum</w:t>
            </w:r>
            <w:r w:rsidR="00000688">
              <w:t xml:space="preserve">: </w:t>
            </w:r>
          </w:p>
          <w:p w14:paraId="52E93268" w14:textId="4AD01D3A" w:rsidR="00892B9F" w:rsidRPr="00000688" w:rsidRDefault="00000688" w:rsidP="004D08FD">
            <w:pPr>
              <w:spacing w:before="80"/>
            </w:pPr>
            <w:r>
              <w:t xml:space="preserve">Lider: </w:t>
            </w:r>
            <w:proofErr w:type="spellStart"/>
            <w:r w:rsidR="00892B9F" w:rsidRPr="00000688">
              <w:t>Electri</w:t>
            </w:r>
            <w:r>
              <w:t>Con</w:t>
            </w:r>
            <w:proofErr w:type="spellEnd"/>
            <w:r>
              <w:t xml:space="preserve"> Sp. z o.o.</w:t>
            </w:r>
          </w:p>
          <w:p w14:paraId="573F9B45" w14:textId="470B67A2" w:rsidR="00892B9F" w:rsidRPr="00000688" w:rsidRDefault="00000688" w:rsidP="004D08FD">
            <w:r>
              <w:t xml:space="preserve">Ul. </w:t>
            </w:r>
            <w:r w:rsidR="00892B9F" w:rsidRPr="00000688">
              <w:t>Na Załęczu</w:t>
            </w:r>
            <w:r w:rsidR="00892B9F" w:rsidRPr="00000688">
              <w:t xml:space="preserve"> </w:t>
            </w:r>
            <w:r w:rsidR="00892B9F" w:rsidRPr="00000688">
              <w:t>3</w:t>
            </w:r>
            <w:r w:rsidR="00892B9F" w:rsidRPr="00000688">
              <w:t xml:space="preserve"> </w:t>
            </w:r>
          </w:p>
          <w:p w14:paraId="2BD8719A" w14:textId="77777777" w:rsidR="00892B9F" w:rsidRDefault="00892B9F" w:rsidP="004D08FD">
            <w:pPr>
              <w:spacing w:after="80"/>
              <w:jc w:val="both"/>
            </w:pPr>
            <w:r w:rsidRPr="00000688">
              <w:t>31-587</w:t>
            </w:r>
            <w:r w:rsidRPr="00000688">
              <w:t xml:space="preserve"> </w:t>
            </w:r>
            <w:r w:rsidRPr="00000688">
              <w:t>Kraków</w:t>
            </w:r>
          </w:p>
          <w:p w14:paraId="22FCE707" w14:textId="77777777" w:rsidR="00000688" w:rsidRDefault="00000688" w:rsidP="004D08FD">
            <w:pPr>
              <w:spacing w:after="80"/>
              <w:jc w:val="both"/>
            </w:pPr>
            <w:r>
              <w:t xml:space="preserve">Partner: </w:t>
            </w:r>
            <w:proofErr w:type="spellStart"/>
            <w:r>
              <w:t>Budocon</w:t>
            </w:r>
            <w:proofErr w:type="spellEnd"/>
            <w:r>
              <w:t xml:space="preserve"> Sp. z o.o.</w:t>
            </w:r>
          </w:p>
          <w:p w14:paraId="4117969F" w14:textId="77777777" w:rsidR="00000688" w:rsidRDefault="00000688" w:rsidP="004D08FD">
            <w:pPr>
              <w:spacing w:after="80"/>
              <w:jc w:val="both"/>
            </w:pPr>
            <w:r>
              <w:t>Ul. Madalińskiego 11A/14</w:t>
            </w:r>
          </w:p>
          <w:p w14:paraId="3E347797" w14:textId="364E64BC" w:rsidR="00000688" w:rsidRPr="00000688" w:rsidRDefault="00000688" w:rsidP="004D08FD">
            <w:pPr>
              <w:spacing w:after="80"/>
              <w:jc w:val="both"/>
            </w:pPr>
            <w:r>
              <w:t>30-303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DCA74E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11 720 387.31 zł</w:t>
            </w:r>
          </w:p>
        </w:tc>
      </w:tr>
      <w:tr w:rsidR="00892B9F" w:rsidRPr="00000688" w14:paraId="6FC077FD" w14:textId="77777777" w:rsidTr="004D08FD">
        <w:tc>
          <w:tcPr>
            <w:tcW w:w="993" w:type="dxa"/>
            <w:shd w:val="clear" w:color="auto" w:fill="auto"/>
            <w:vAlign w:val="center"/>
          </w:tcPr>
          <w:p w14:paraId="6F4234C6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2</w:t>
            </w:r>
          </w:p>
        </w:tc>
        <w:tc>
          <w:tcPr>
            <w:tcW w:w="5244" w:type="dxa"/>
            <w:shd w:val="clear" w:color="auto" w:fill="auto"/>
          </w:tcPr>
          <w:p w14:paraId="59EF70E3" w14:textId="77777777" w:rsidR="00892B9F" w:rsidRPr="00000688" w:rsidRDefault="00892B9F" w:rsidP="004D08FD">
            <w:pPr>
              <w:spacing w:before="80"/>
            </w:pPr>
            <w:proofErr w:type="spellStart"/>
            <w:r w:rsidRPr="00000688">
              <w:t>Ignis</w:t>
            </w:r>
            <w:proofErr w:type="spellEnd"/>
            <w:r w:rsidRPr="00000688">
              <w:t xml:space="preserve"> Media Sp. z o.o.</w:t>
            </w:r>
          </w:p>
          <w:p w14:paraId="51CA901A" w14:textId="77777777" w:rsidR="00892B9F" w:rsidRPr="00000688" w:rsidRDefault="00892B9F" w:rsidP="004D08FD">
            <w:r w:rsidRPr="00000688">
              <w:t>Niesułowice ul. Galicyjska</w:t>
            </w:r>
            <w:r w:rsidRPr="00000688">
              <w:t xml:space="preserve"> </w:t>
            </w:r>
            <w:r w:rsidRPr="00000688">
              <w:t>26A</w:t>
            </w:r>
            <w:r w:rsidRPr="00000688">
              <w:t xml:space="preserve"> </w:t>
            </w:r>
          </w:p>
          <w:p w14:paraId="630714E7" w14:textId="77777777" w:rsidR="00892B9F" w:rsidRPr="00000688" w:rsidRDefault="00892B9F" w:rsidP="004D08FD">
            <w:pPr>
              <w:spacing w:after="80"/>
              <w:jc w:val="both"/>
            </w:pPr>
            <w:r w:rsidRPr="00000688">
              <w:t>32-300</w:t>
            </w:r>
            <w:r w:rsidRPr="00000688">
              <w:t xml:space="preserve"> </w:t>
            </w:r>
            <w:r w:rsidRPr="00000688">
              <w:t>Olkusz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9CB7E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10 877 000.00 zł</w:t>
            </w:r>
          </w:p>
        </w:tc>
      </w:tr>
      <w:tr w:rsidR="00892B9F" w:rsidRPr="00000688" w14:paraId="7B9A238A" w14:textId="77777777" w:rsidTr="004D08FD">
        <w:tc>
          <w:tcPr>
            <w:tcW w:w="993" w:type="dxa"/>
            <w:shd w:val="clear" w:color="auto" w:fill="auto"/>
            <w:vAlign w:val="center"/>
          </w:tcPr>
          <w:p w14:paraId="45C80F3C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3</w:t>
            </w:r>
          </w:p>
        </w:tc>
        <w:tc>
          <w:tcPr>
            <w:tcW w:w="5244" w:type="dxa"/>
            <w:shd w:val="clear" w:color="auto" w:fill="auto"/>
          </w:tcPr>
          <w:p w14:paraId="26FD410C" w14:textId="77777777" w:rsidR="00892B9F" w:rsidRPr="00000688" w:rsidRDefault="00892B9F" w:rsidP="004D08FD">
            <w:pPr>
              <w:spacing w:before="80"/>
            </w:pPr>
            <w:r w:rsidRPr="00000688">
              <w:t>Gardenia Sport Sp. z o.o.</w:t>
            </w:r>
          </w:p>
          <w:p w14:paraId="5CB53170" w14:textId="14DFE404" w:rsidR="00892B9F" w:rsidRPr="00000688" w:rsidRDefault="00000688" w:rsidP="004D08FD">
            <w:r>
              <w:t xml:space="preserve">Ul. </w:t>
            </w:r>
            <w:r w:rsidR="00892B9F" w:rsidRPr="00000688">
              <w:t>Kłobucka</w:t>
            </w:r>
            <w:r w:rsidR="00892B9F" w:rsidRPr="00000688">
              <w:t xml:space="preserve"> </w:t>
            </w:r>
            <w:r w:rsidR="00892B9F" w:rsidRPr="00000688">
              <w:t>13</w:t>
            </w:r>
            <w:r w:rsidR="00892B9F" w:rsidRPr="00000688">
              <w:t xml:space="preserve"> </w:t>
            </w:r>
          </w:p>
          <w:p w14:paraId="2E368BDA" w14:textId="77777777" w:rsidR="00892B9F" w:rsidRPr="00000688" w:rsidRDefault="00892B9F" w:rsidP="004D08FD">
            <w:pPr>
              <w:spacing w:after="80"/>
              <w:jc w:val="both"/>
            </w:pPr>
            <w:r w:rsidRPr="00000688">
              <w:t>03-287</w:t>
            </w:r>
            <w:r w:rsidRPr="00000688">
              <w:t xml:space="preserve"> </w:t>
            </w:r>
            <w:r w:rsidRPr="000006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9FEED4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9 963 046.39 zł</w:t>
            </w:r>
          </w:p>
        </w:tc>
      </w:tr>
      <w:tr w:rsidR="00892B9F" w:rsidRPr="00000688" w14:paraId="53823A2E" w14:textId="77777777" w:rsidTr="004D08FD">
        <w:tc>
          <w:tcPr>
            <w:tcW w:w="993" w:type="dxa"/>
            <w:shd w:val="clear" w:color="auto" w:fill="auto"/>
            <w:vAlign w:val="center"/>
          </w:tcPr>
          <w:p w14:paraId="63524DF5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4</w:t>
            </w:r>
          </w:p>
        </w:tc>
        <w:tc>
          <w:tcPr>
            <w:tcW w:w="5244" w:type="dxa"/>
            <w:shd w:val="clear" w:color="auto" w:fill="auto"/>
          </w:tcPr>
          <w:p w14:paraId="67858E56" w14:textId="77777777" w:rsidR="00892B9F" w:rsidRPr="00000688" w:rsidRDefault="00892B9F" w:rsidP="004D08FD">
            <w:pPr>
              <w:spacing w:before="80"/>
            </w:pPr>
            <w:r w:rsidRPr="00000688">
              <w:t>GB Technology Sp. z o.o.</w:t>
            </w:r>
          </w:p>
          <w:p w14:paraId="09B26D62" w14:textId="38ED8189" w:rsidR="00892B9F" w:rsidRPr="00000688" w:rsidRDefault="00000688" w:rsidP="004D08FD">
            <w:r>
              <w:t xml:space="preserve">Ul. </w:t>
            </w:r>
            <w:r w:rsidR="00892B9F" w:rsidRPr="00000688">
              <w:t>Dewońska</w:t>
            </w:r>
            <w:r w:rsidR="00892B9F" w:rsidRPr="00000688">
              <w:t xml:space="preserve"> </w:t>
            </w:r>
            <w:r w:rsidR="00892B9F" w:rsidRPr="00000688">
              <w:t>22</w:t>
            </w:r>
            <w:r w:rsidR="00892B9F" w:rsidRPr="00000688">
              <w:t xml:space="preserve"> </w:t>
            </w:r>
          </w:p>
          <w:p w14:paraId="1D1B10E9" w14:textId="77777777" w:rsidR="00892B9F" w:rsidRPr="00000688" w:rsidRDefault="00892B9F" w:rsidP="004D08FD">
            <w:pPr>
              <w:spacing w:after="80"/>
              <w:jc w:val="both"/>
            </w:pPr>
            <w:r w:rsidRPr="00000688">
              <w:t>26-052</w:t>
            </w:r>
            <w:r w:rsidRPr="00000688">
              <w:t xml:space="preserve"> </w:t>
            </w:r>
            <w:r w:rsidRPr="00000688">
              <w:t>Szewce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6478FC" w14:textId="77777777" w:rsidR="00892B9F" w:rsidRPr="00000688" w:rsidRDefault="00892B9F" w:rsidP="004D08FD">
            <w:pPr>
              <w:spacing w:before="80" w:after="80"/>
              <w:jc w:val="center"/>
            </w:pPr>
            <w:r w:rsidRPr="00000688">
              <w:t>6 611 303.52 zł</w:t>
            </w:r>
          </w:p>
        </w:tc>
      </w:tr>
    </w:tbl>
    <w:p w14:paraId="45FEE05C" w14:textId="77777777" w:rsidR="0069085C" w:rsidRPr="00000688" w:rsidRDefault="0069085C" w:rsidP="00A80738">
      <w:pPr>
        <w:spacing w:before="120" w:after="120"/>
        <w:jc w:val="both"/>
      </w:pPr>
    </w:p>
    <w:p w14:paraId="5DF2079B" w14:textId="77777777" w:rsidR="00577BC6" w:rsidRDefault="00577BC6" w:rsidP="00A80738">
      <w:pPr>
        <w:spacing w:before="120" w:after="120"/>
        <w:jc w:val="both"/>
      </w:pPr>
    </w:p>
    <w:p w14:paraId="35ED703E" w14:textId="77777777" w:rsidR="00000688" w:rsidRDefault="00000688" w:rsidP="00A80738">
      <w:pPr>
        <w:spacing w:before="120" w:after="120"/>
        <w:jc w:val="both"/>
      </w:pPr>
    </w:p>
    <w:p w14:paraId="6F587CEB" w14:textId="77777777" w:rsidR="00000688" w:rsidRPr="00000688" w:rsidRDefault="00000688" w:rsidP="00A80738">
      <w:pPr>
        <w:spacing w:before="120" w:after="120"/>
        <w:jc w:val="both"/>
      </w:pPr>
    </w:p>
    <w:p w14:paraId="291AAB83" w14:textId="31BA0CF1" w:rsidR="00A80738" w:rsidRPr="00000688" w:rsidRDefault="00A80738" w:rsidP="00577BC6">
      <w:pPr>
        <w:pStyle w:val="Tekstpodstawowy"/>
        <w:spacing w:after="480"/>
        <w:ind w:left="3119" w:firstLine="425"/>
        <w:jc w:val="right"/>
        <w:rPr>
          <w:i/>
          <w:sz w:val="20"/>
        </w:rPr>
      </w:pPr>
    </w:p>
    <w:p w14:paraId="7F329122" w14:textId="14DB3E81" w:rsidR="00C236D3" w:rsidRPr="00000688" w:rsidRDefault="00892B9F" w:rsidP="00173B20">
      <w:pPr>
        <w:jc w:val="right"/>
      </w:pPr>
      <w:r w:rsidRPr="00000688">
        <w:t xml:space="preserve">  </w:t>
      </w:r>
    </w:p>
    <w:sectPr w:rsidR="00C236D3" w:rsidRPr="000006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CBD49" w14:textId="77777777" w:rsidR="00B6273B" w:rsidRDefault="00B6273B">
      <w:r>
        <w:separator/>
      </w:r>
    </w:p>
  </w:endnote>
  <w:endnote w:type="continuationSeparator" w:id="0">
    <w:p w14:paraId="5C7C53D0" w14:textId="77777777" w:rsidR="00B6273B" w:rsidRDefault="00B6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07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808C8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90EB5" w14:textId="30BD3FA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582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23143E" w14:textId="77777777" w:rsidR="009F189D" w:rsidRDefault="009F189D">
    <w:pPr>
      <w:pStyle w:val="Stopka"/>
      <w:tabs>
        <w:tab w:val="clear" w:pos="4536"/>
      </w:tabs>
      <w:jc w:val="center"/>
    </w:pPr>
  </w:p>
  <w:p w14:paraId="1ACC6F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2E4FB" w14:textId="77777777" w:rsidR="00B6273B" w:rsidRDefault="00B6273B">
      <w:r>
        <w:separator/>
      </w:r>
    </w:p>
  </w:footnote>
  <w:footnote w:type="continuationSeparator" w:id="0">
    <w:p w14:paraId="18289AA9" w14:textId="77777777" w:rsidR="00B6273B" w:rsidRDefault="00B62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2A8F8" w14:textId="77777777" w:rsidR="00892B9F" w:rsidRDefault="00892B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DD354" w14:textId="77777777" w:rsidR="00892B9F" w:rsidRDefault="00892B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50A07" w14:textId="77777777" w:rsidR="00892B9F" w:rsidRDefault="00892B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73B"/>
    <w:rsid w:val="0000068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2B9F"/>
    <w:rsid w:val="008A26A5"/>
    <w:rsid w:val="009D19BD"/>
    <w:rsid w:val="009F189D"/>
    <w:rsid w:val="00A80738"/>
    <w:rsid w:val="00B6273B"/>
    <w:rsid w:val="00BB3D1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6501C0"/>
  <w15:chartTrackingRefBased/>
  <w15:docId w15:val="{DB5B2910-9559-4BA3-B51D-62452E46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2023-08-01T11:57:00Z</cp:lastPrinted>
  <dcterms:created xsi:type="dcterms:W3CDTF">2023-08-01T11:59:00Z</dcterms:created>
  <dcterms:modified xsi:type="dcterms:W3CDTF">2023-08-01T11:59:00Z</dcterms:modified>
</cp:coreProperties>
</file>