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44C57" w14:textId="1F7CB5D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CF18B4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97935A7" w14:textId="202EA5B0" w:rsidR="008D2AB8" w:rsidRPr="006C29D9" w:rsidRDefault="006C29D9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6C29D9">
        <w:rPr>
          <w:b/>
          <w:color w:val="FF0000"/>
          <w:sz w:val="28"/>
          <w:szCs w:val="30"/>
        </w:rPr>
        <w:t xml:space="preserve">NOWY OBOWIĄZUJĄCY </w:t>
      </w:r>
      <w:r w:rsidR="008D2AB8" w:rsidRPr="006C29D9">
        <w:rPr>
          <w:b/>
          <w:color w:val="FF0000"/>
          <w:sz w:val="28"/>
          <w:szCs w:val="30"/>
        </w:rPr>
        <w:t>FORMULARZ OFERTY</w:t>
      </w:r>
    </w:p>
    <w:p w14:paraId="4A0C221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E8548D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A49251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31FF4C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BFDB2C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EC0899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C29D9">
        <w:rPr>
          <w:sz w:val="22"/>
        </w:rPr>
        <w:t>……………………………………………………………………………………………..</w:t>
      </w:r>
    </w:p>
    <w:p w14:paraId="1B6BEF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C29D9">
        <w:rPr>
          <w:sz w:val="22"/>
        </w:rPr>
        <w:t>…………………………………………………………………………………………….</w:t>
      </w:r>
    </w:p>
    <w:p w14:paraId="16C3727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30AB59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CE444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C363735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56F0BBAD" w14:textId="77777777" w:rsidR="008968EF" w:rsidRPr="008968EF" w:rsidRDefault="008968EF" w:rsidP="008D2AB8">
      <w:pPr>
        <w:ind w:right="-110"/>
        <w:rPr>
          <w:b/>
        </w:rPr>
      </w:pPr>
      <w:r w:rsidRPr="008968EF">
        <w:rPr>
          <w:b/>
        </w:rPr>
        <w:t>Akademia Górniczo - Hutnicza</w:t>
      </w:r>
    </w:p>
    <w:p w14:paraId="6C5CCA5D" w14:textId="77777777" w:rsidR="008968EF" w:rsidRPr="008968EF" w:rsidRDefault="008968EF" w:rsidP="008D2AB8">
      <w:pPr>
        <w:ind w:right="-110"/>
        <w:rPr>
          <w:b/>
        </w:rPr>
      </w:pPr>
      <w:r w:rsidRPr="008968EF">
        <w:rPr>
          <w:b/>
        </w:rPr>
        <w:t>im. Stanisława Staszica w Krakowie</w:t>
      </w:r>
    </w:p>
    <w:p w14:paraId="3ECC4EEA" w14:textId="77777777" w:rsidR="008D2AB8" w:rsidRDefault="008968EF" w:rsidP="008D2AB8">
      <w:pPr>
        <w:ind w:right="-110"/>
        <w:rPr>
          <w:b/>
        </w:rPr>
      </w:pPr>
      <w:r w:rsidRPr="008968E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04A7FBD" w14:textId="1FC91E59" w:rsidR="008D2AB8" w:rsidRDefault="008968EF" w:rsidP="00C146E4">
      <w:pPr>
        <w:ind w:right="-110"/>
        <w:rPr>
          <w:b/>
        </w:rPr>
      </w:pPr>
      <w:r w:rsidRPr="008968EF">
        <w:rPr>
          <w:b/>
        </w:rPr>
        <w:t>Al. Mickiewicza</w:t>
      </w:r>
      <w:r w:rsidR="008D2AB8">
        <w:rPr>
          <w:b/>
        </w:rPr>
        <w:t xml:space="preserve"> </w:t>
      </w:r>
      <w:r w:rsidRPr="008968EF">
        <w:rPr>
          <w:b/>
        </w:rPr>
        <w:t>30</w:t>
      </w:r>
      <w:r w:rsidR="00C146E4">
        <w:rPr>
          <w:b/>
        </w:rPr>
        <w:t xml:space="preserve">, </w:t>
      </w:r>
      <w:r w:rsidRPr="008968EF">
        <w:rPr>
          <w:b/>
        </w:rPr>
        <w:t>30-059</w:t>
      </w:r>
      <w:r w:rsidR="008D2AB8">
        <w:rPr>
          <w:b/>
        </w:rPr>
        <w:t xml:space="preserve"> </w:t>
      </w:r>
      <w:r w:rsidRPr="008968EF">
        <w:rPr>
          <w:b/>
        </w:rPr>
        <w:t>Kraków</w:t>
      </w:r>
      <w:r w:rsidR="008D2AB8">
        <w:rPr>
          <w:b/>
        </w:rPr>
        <w:t xml:space="preserve">,  </w:t>
      </w:r>
    </w:p>
    <w:p w14:paraId="75137902" w14:textId="77777777" w:rsidR="008D2AB8" w:rsidRDefault="008D2AB8" w:rsidP="008D2AB8">
      <w:pPr>
        <w:ind w:firstLine="3969"/>
        <w:rPr>
          <w:b/>
        </w:rPr>
      </w:pPr>
    </w:p>
    <w:p w14:paraId="07162B9B" w14:textId="019E07A4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968EF" w:rsidRPr="008968EF">
        <w:rPr>
          <w:b/>
        </w:rPr>
        <w:t>dostawa serwerów obliczeniowych - KC-zp.272-382/23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5473F162" w14:textId="77777777" w:rsidR="00FB2E5C" w:rsidRDefault="00FB2E5C" w:rsidP="00FB2E5C">
      <w:pPr>
        <w:widowControl w:val="0"/>
        <w:ind w:right="1"/>
        <w:rPr>
          <w:b/>
          <w:sz w:val="22"/>
          <w:szCs w:val="22"/>
        </w:rPr>
      </w:pPr>
    </w:p>
    <w:p w14:paraId="6AA56A7C" w14:textId="18FAD55B" w:rsidR="00FB2E5C" w:rsidRDefault="00FB2E5C" w:rsidP="00FB2E5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 za całość zamówienia, tj. za dostawę </w:t>
      </w:r>
      <w:r w:rsidR="006C29D9" w:rsidRPr="006C29D9">
        <w:rPr>
          <w:b/>
          <w:color w:val="FF0000"/>
          <w:sz w:val="22"/>
          <w:szCs w:val="22"/>
        </w:rPr>
        <w:t>8</w:t>
      </w:r>
      <w:r w:rsidRPr="006C29D9">
        <w:rPr>
          <w:b/>
          <w:color w:val="FF0000"/>
          <w:sz w:val="22"/>
          <w:szCs w:val="22"/>
        </w:rPr>
        <w:t xml:space="preserve"> szt. </w:t>
      </w:r>
      <w:r>
        <w:rPr>
          <w:b/>
          <w:sz w:val="22"/>
          <w:szCs w:val="22"/>
        </w:rPr>
        <w:t>serwerów): ......................................... PLN</w:t>
      </w:r>
    </w:p>
    <w:p w14:paraId="66F31766" w14:textId="77777777" w:rsidR="00FB2E5C" w:rsidRDefault="00FB2E5C" w:rsidP="00FB2E5C">
      <w:pPr>
        <w:widowControl w:val="0"/>
        <w:ind w:right="1"/>
        <w:rPr>
          <w:b/>
          <w:sz w:val="22"/>
          <w:szCs w:val="22"/>
        </w:rPr>
      </w:pPr>
    </w:p>
    <w:p w14:paraId="16D583AB" w14:textId="77777777" w:rsidR="00FB2E5C" w:rsidRDefault="00FB2E5C" w:rsidP="00FB2E5C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14:paraId="1828E1E8" w14:textId="77777777" w:rsidR="00FB2E5C" w:rsidRDefault="00FB2E5C" w:rsidP="00FB2E5C">
      <w:pPr>
        <w:widowControl w:val="0"/>
        <w:ind w:right="1"/>
        <w:jc w:val="both"/>
        <w:rPr>
          <w:b/>
          <w:sz w:val="22"/>
          <w:szCs w:val="22"/>
        </w:rPr>
      </w:pPr>
    </w:p>
    <w:p w14:paraId="736F5041" w14:textId="77777777" w:rsidR="00FB2E5C" w:rsidRDefault="00FB2E5C" w:rsidP="00FB2E5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1066B8B0" w14:textId="77777777" w:rsidR="00FB2E5C" w:rsidRDefault="00FB2E5C" w:rsidP="00FB2E5C">
      <w:pPr>
        <w:widowControl w:val="0"/>
        <w:ind w:right="1"/>
        <w:jc w:val="both"/>
        <w:rPr>
          <w:b/>
          <w:sz w:val="22"/>
          <w:szCs w:val="22"/>
        </w:rPr>
      </w:pPr>
    </w:p>
    <w:p w14:paraId="4FC80124" w14:textId="77777777" w:rsidR="00FB2E5C" w:rsidRDefault="00FB2E5C" w:rsidP="00FB2E5C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……………………. PLN</w:t>
      </w:r>
    </w:p>
    <w:p w14:paraId="78937FBE" w14:textId="482782D7" w:rsidR="008D2AB8" w:rsidRPr="00FB2E5C" w:rsidRDefault="00FB2E5C" w:rsidP="008D2AB8">
      <w:pPr>
        <w:tabs>
          <w:tab w:val="right" w:pos="9000"/>
        </w:tabs>
        <w:rPr>
          <w:b/>
          <w:bCs/>
        </w:rPr>
      </w:pPr>
      <w:r w:rsidRPr="00FB2E5C">
        <w:rPr>
          <w:b/>
          <w:bCs/>
        </w:rPr>
        <w:t>w tym:</w:t>
      </w:r>
    </w:p>
    <w:p w14:paraId="48A57CC1" w14:textId="1AA0345F" w:rsidR="00D437FB" w:rsidRPr="00FB2E5C" w:rsidRDefault="00FB2E5C" w:rsidP="00D437FB">
      <w:pPr>
        <w:widowControl w:val="0"/>
        <w:ind w:right="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a) </w:t>
      </w:r>
      <w:r w:rsidRPr="00FB2E5C">
        <w:rPr>
          <w:b/>
          <w:bCs/>
          <w:sz w:val="22"/>
          <w:szCs w:val="22"/>
        </w:rPr>
        <w:t xml:space="preserve">dla </w:t>
      </w:r>
      <w:r w:rsidR="00D437FB" w:rsidRPr="00FB2E5C">
        <w:rPr>
          <w:b/>
          <w:bCs/>
          <w:sz w:val="22"/>
          <w:szCs w:val="22"/>
        </w:rPr>
        <w:t>częś</w:t>
      </w:r>
      <w:r w:rsidRPr="00FB2E5C">
        <w:rPr>
          <w:b/>
          <w:bCs/>
          <w:sz w:val="22"/>
          <w:szCs w:val="22"/>
        </w:rPr>
        <w:t>ci</w:t>
      </w:r>
      <w:r w:rsidR="00D437FB" w:rsidRPr="00FB2E5C">
        <w:rPr>
          <w:b/>
          <w:bCs/>
          <w:sz w:val="22"/>
          <w:szCs w:val="22"/>
        </w:rPr>
        <w:t xml:space="preserve"> gwarantowan</w:t>
      </w:r>
      <w:r w:rsidRPr="00FB2E5C">
        <w:rPr>
          <w:b/>
          <w:bCs/>
          <w:sz w:val="22"/>
          <w:szCs w:val="22"/>
        </w:rPr>
        <w:t>ej</w:t>
      </w:r>
      <w:r w:rsidR="00D437FB" w:rsidRPr="00FB2E5C">
        <w:rPr>
          <w:b/>
          <w:bCs/>
          <w:sz w:val="22"/>
          <w:szCs w:val="22"/>
        </w:rPr>
        <w:t xml:space="preserve"> A </w:t>
      </w:r>
      <w:r w:rsidRPr="00FB2E5C">
        <w:rPr>
          <w:b/>
          <w:bCs/>
          <w:sz w:val="22"/>
          <w:szCs w:val="22"/>
        </w:rPr>
        <w:t xml:space="preserve">serwer obliczeniowy </w:t>
      </w:r>
      <w:r w:rsidR="00D437FB" w:rsidRPr="00FB2E5C">
        <w:rPr>
          <w:b/>
          <w:bCs/>
          <w:sz w:val="22"/>
          <w:szCs w:val="22"/>
        </w:rPr>
        <w:t>w cen</w:t>
      </w:r>
      <w:r w:rsidRPr="00FB2E5C">
        <w:rPr>
          <w:b/>
          <w:bCs/>
          <w:sz w:val="22"/>
          <w:szCs w:val="22"/>
        </w:rPr>
        <w:t>ie</w:t>
      </w:r>
      <w:r w:rsidR="00D437FB" w:rsidRPr="00FB2E5C">
        <w:rPr>
          <w:b/>
          <w:bCs/>
          <w:sz w:val="22"/>
          <w:szCs w:val="22"/>
        </w:rPr>
        <w:t>:</w:t>
      </w:r>
    </w:p>
    <w:tbl>
      <w:tblPr>
        <w:tblW w:w="9252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1553"/>
        <w:gridCol w:w="1843"/>
        <w:gridCol w:w="567"/>
        <w:gridCol w:w="1701"/>
        <w:gridCol w:w="1276"/>
        <w:gridCol w:w="1841"/>
      </w:tblGrid>
      <w:tr w:rsidR="00D437FB" w14:paraId="13F79C0B" w14:textId="77777777" w:rsidTr="00D437FB">
        <w:trPr>
          <w:trHeight w:val="645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AFDD1F" w14:textId="77777777" w:rsidR="00D437FB" w:rsidRDefault="00D437FB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C29C0A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0CE92B2A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29A393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20753CE2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D74F4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6CA017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4657F7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8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A96EC1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6B0ABBA6" w14:textId="77777777" w:rsidR="00D437FB" w:rsidRDefault="00D437FB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15CDD1D5" w14:textId="77777777" w:rsidR="00D437FB" w:rsidRDefault="00D437FB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D437FB" w14:paraId="108BB5B1" w14:textId="77777777" w:rsidTr="00D437FB">
        <w:trPr>
          <w:trHeight w:val="234"/>
        </w:trPr>
        <w:tc>
          <w:tcPr>
            <w:tcW w:w="4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D2A064C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406334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2ABAAC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485132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5FB69D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EDA1DE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678CA7" w14:textId="77777777" w:rsidR="00D437FB" w:rsidRDefault="00D437FB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D437FB" w14:paraId="5E27F547" w14:textId="77777777" w:rsidTr="00D437FB">
        <w:trPr>
          <w:trHeight w:val="163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C604AA" w14:textId="77777777" w:rsidR="00D437FB" w:rsidRDefault="00D437FB">
            <w:pPr>
              <w:ind w:right="425"/>
              <w:rPr>
                <w:sz w:val="22"/>
              </w:rPr>
            </w:pPr>
          </w:p>
          <w:p w14:paraId="79ADE4E4" w14:textId="77777777" w:rsidR="00D437FB" w:rsidRDefault="00D437FB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F7B1" w14:textId="77777777" w:rsidR="00D437FB" w:rsidRDefault="00D437FB">
            <w:pPr>
              <w:rPr>
                <w:sz w:val="18"/>
                <w:szCs w:val="18"/>
              </w:rPr>
            </w:pPr>
          </w:p>
          <w:p w14:paraId="0154F455" w14:textId="77777777" w:rsidR="00D437FB" w:rsidRDefault="00D437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SERWER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08BE" w14:textId="77777777" w:rsidR="00D437FB" w:rsidRDefault="00D437FB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22CC8" w14:textId="77777777" w:rsidR="00D437FB" w:rsidRDefault="00D437FB">
            <w:pPr>
              <w:ind w:right="425"/>
              <w:rPr>
                <w:sz w:val="18"/>
                <w:szCs w:val="18"/>
              </w:rPr>
            </w:pPr>
          </w:p>
          <w:p w14:paraId="3C4CA5C6" w14:textId="35BBCFB5" w:rsidR="00D437FB" w:rsidRDefault="00FB2E5C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06618" w14:textId="77777777" w:rsidR="00D437FB" w:rsidRDefault="00D437F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A20D" w14:textId="77777777" w:rsidR="00D437FB" w:rsidRDefault="00D437FB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AA5CF" w14:textId="77777777" w:rsidR="00D437FB" w:rsidRDefault="00D437FB">
            <w:pPr>
              <w:ind w:right="425"/>
              <w:rPr>
                <w:sz w:val="22"/>
              </w:rPr>
            </w:pPr>
          </w:p>
        </w:tc>
      </w:tr>
    </w:tbl>
    <w:p w14:paraId="2875DABE" w14:textId="77777777" w:rsidR="00C146E4" w:rsidRDefault="00C146E4" w:rsidP="00C146E4">
      <w:pPr>
        <w:widowControl w:val="0"/>
        <w:ind w:right="1"/>
        <w:jc w:val="both"/>
        <w:rPr>
          <w:b/>
          <w:sz w:val="22"/>
          <w:szCs w:val="22"/>
        </w:rPr>
      </w:pPr>
    </w:p>
    <w:p w14:paraId="49E58AE9" w14:textId="64AC45A1" w:rsidR="00FB2E5C" w:rsidRPr="00FB2E5C" w:rsidRDefault="00FB2E5C" w:rsidP="00FB2E5C">
      <w:pPr>
        <w:widowControl w:val="0"/>
        <w:ind w:right="1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a) </w:t>
      </w:r>
      <w:r w:rsidRPr="00FB2E5C">
        <w:rPr>
          <w:b/>
          <w:bCs/>
          <w:sz w:val="22"/>
          <w:szCs w:val="22"/>
        </w:rPr>
        <w:t xml:space="preserve">dla części </w:t>
      </w:r>
      <w:r>
        <w:rPr>
          <w:b/>
          <w:bCs/>
          <w:sz w:val="22"/>
          <w:szCs w:val="22"/>
        </w:rPr>
        <w:t>opcjonalnej B</w:t>
      </w:r>
      <w:r w:rsidRPr="00FB2E5C">
        <w:rPr>
          <w:b/>
          <w:bCs/>
          <w:sz w:val="22"/>
          <w:szCs w:val="22"/>
        </w:rPr>
        <w:t xml:space="preserve"> serwer obliczeniowy w cenie:</w:t>
      </w:r>
    </w:p>
    <w:tbl>
      <w:tblPr>
        <w:tblW w:w="9252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1553"/>
        <w:gridCol w:w="1843"/>
        <w:gridCol w:w="567"/>
        <w:gridCol w:w="1701"/>
        <w:gridCol w:w="1276"/>
        <w:gridCol w:w="1841"/>
      </w:tblGrid>
      <w:tr w:rsidR="00D437FB" w14:paraId="4551D230" w14:textId="77777777" w:rsidTr="00D437FB">
        <w:trPr>
          <w:trHeight w:val="645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92C0B6" w14:textId="77777777" w:rsidR="00D437FB" w:rsidRDefault="00D437FB" w:rsidP="00540C68">
            <w:pPr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L.p.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F8026C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2581D030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1C8AF2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620B20A8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F0B675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947E2C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 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B92564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Podatek VAT</w:t>
            </w:r>
          </w:p>
        </w:tc>
        <w:tc>
          <w:tcPr>
            <w:tcW w:w="184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8DC4B24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63B6770" w14:textId="77777777" w:rsidR="00D437FB" w:rsidRDefault="00D437FB" w:rsidP="00540C68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3FFC18D7" w14:textId="77777777" w:rsidR="00D437FB" w:rsidRDefault="00D437FB" w:rsidP="00540C68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D437FB" w14:paraId="52F2CDA8" w14:textId="77777777" w:rsidTr="00D437FB">
        <w:trPr>
          <w:trHeight w:val="234"/>
        </w:trPr>
        <w:tc>
          <w:tcPr>
            <w:tcW w:w="4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F94C5C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F345DA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CBB3B5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0B9F5CD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17AB83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1BABF5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A0E15F" w14:textId="77777777" w:rsidR="00D437FB" w:rsidRDefault="00D437FB" w:rsidP="00540C68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D437FB" w14:paraId="1A7B209E" w14:textId="77777777" w:rsidTr="00D437FB">
        <w:trPr>
          <w:trHeight w:val="163"/>
        </w:trPr>
        <w:tc>
          <w:tcPr>
            <w:tcW w:w="4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7C87F32" w14:textId="77777777" w:rsidR="00D437FB" w:rsidRDefault="00D437FB" w:rsidP="00540C68">
            <w:pPr>
              <w:ind w:right="425"/>
              <w:rPr>
                <w:sz w:val="22"/>
              </w:rPr>
            </w:pPr>
          </w:p>
          <w:p w14:paraId="71C480D8" w14:textId="77777777" w:rsidR="00D437FB" w:rsidRDefault="00D437FB" w:rsidP="00540C68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5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DCF3" w14:textId="77777777" w:rsidR="00D437FB" w:rsidRDefault="00D437FB" w:rsidP="00540C68">
            <w:pPr>
              <w:rPr>
                <w:sz w:val="18"/>
                <w:szCs w:val="18"/>
              </w:rPr>
            </w:pPr>
          </w:p>
          <w:p w14:paraId="1C1C2122" w14:textId="77777777" w:rsidR="00D437FB" w:rsidRDefault="00D437FB" w:rsidP="00540C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SERWER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DA6F" w14:textId="77777777" w:rsidR="00D437FB" w:rsidRDefault="00D437FB" w:rsidP="00540C68">
            <w:pPr>
              <w:ind w:right="425"/>
              <w:rPr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C04D" w14:textId="77777777" w:rsidR="00D437FB" w:rsidRDefault="00D437FB" w:rsidP="00540C68">
            <w:pPr>
              <w:ind w:right="425"/>
              <w:rPr>
                <w:sz w:val="18"/>
                <w:szCs w:val="18"/>
              </w:rPr>
            </w:pPr>
          </w:p>
          <w:p w14:paraId="656CF3B5" w14:textId="3199CCE0" w:rsidR="00D437FB" w:rsidRDefault="00FB2E5C" w:rsidP="00540C68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4744" w14:textId="77777777" w:rsidR="00D437FB" w:rsidRDefault="00D437FB" w:rsidP="00540C6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AD61" w14:textId="77777777" w:rsidR="00D437FB" w:rsidRDefault="00D437FB" w:rsidP="00540C6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84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4C7D" w14:textId="77777777" w:rsidR="00D437FB" w:rsidRDefault="00D437FB" w:rsidP="00540C68">
            <w:pPr>
              <w:ind w:right="425"/>
              <w:rPr>
                <w:sz w:val="22"/>
              </w:rPr>
            </w:pPr>
          </w:p>
        </w:tc>
      </w:tr>
    </w:tbl>
    <w:p w14:paraId="68949F31" w14:textId="77777777" w:rsidR="00D437FB" w:rsidRDefault="00D437FB" w:rsidP="00C146E4">
      <w:pPr>
        <w:widowControl w:val="0"/>
        <w:ind w:right="1"/>
        <w:jc w:val="both"/>
        <w:rPr>
          <w:b/>
          <w:sz w:val="22"/>
          <w:szCs w:val="22"/>
        </w:rPr>
      </w:pPr>
    </w:p>
    <w:p w14:paraId="4C556F6F" w14:textId="7161581E" w:rsidR="00C146E4" w:rsidRDefault="00C146E4" w:rsidP="00C146E4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………………… dni </w:t>
      </w:r>
      <w:r>
        <w:rPr>
          <w:sz w:val="22"/>
          <w:szCs w:val="22"/>
        </w:rPr>
        <w:t xml:space="preserve">od daty otrzymania zamówienia potwierdzonego przez </w:t>
      </w:r>
      <w:proofErr w:type="spellStart"/>
      <w:r>
        <w:rPr>
          <w:sz w:val="22"/>
          <w:szCs w:val="22"/>
        </w:rPr>
        <w:t>MEiN</w:t>
      </w:r>
      <w:proofErr w:type="spellEnd"/>
      <w:r>
        <w:rPr>
          <w:sz w:val="22"/>
          <w:szCs w:val="22"/>
        </w:rPr>
        <w:t>, nie później niż do 30/11/2023 (termin wystawienia faktury)</w:t>
      </w:r>
    </w:p>
    <w:p w14:paraId="04A0C8F3" w14:textId="77777777" w:rsidR="00C146E4" w:rsidRDefault="00C146E4" w:rsidP="00C146E4">
      <w:pPr>
        <w:widowControl w:val="0"/>
        <w:ind w:right="1"/>
        <w:jc w:val="both"/>
        <w:rPr>
          <w:i/>
          <w:sz w:val="22"/>
          <w:szCs w:val="22"/>
        </w:rPr>
      </w:pPr>
    </w:p>
    <w:p w14:paraId="2749BAAA" w14:textId="77777777" w:rsidR="00C146E4" w:rsidRDefault="00C146E4" w:rsidP="00C146E4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udzielonej gwarancji wynosi</w:t>
      </w:r>
      <w:r>
        <w:rPr>
          <w:b/>
          <w:bCs/>
          <w:sz w:val="22"/>
          <w:szCs w:val="22"/>
        </w:rPr>
        <w:t xml:space="preserve">: ……………… miesięcy </w:t>
      </w:r>
      <w:r>
        <w:rPr>
          <w:sz w:val="22"/>
          <w:szCs w:val="22"/>
          <w:highlight w:val="yellow"/>
        </w:rPr>
        <w:t>/kryterium oceny ofert/</w:t>
      </w:r>
    </w:p>
    <w:p w14:paraId="528AE1ED" w14:textId="77777777" w:rsidR="00C146E4" w:rsidRDefault="00C146E4" w:rsidP="00C146E4">
      <w:pPr>
        <w:widowControl w:val="0"/>
        <w:ind w:right="1"/>
        <w:jc w:val="both"/>
        <w:rPr>
          <w:b/>
          <w:bCs/>
          <w:sz w:val="22"/>
          <w:szCs w:val="22"/>
        </w:rPr>
      </w:pPr>
    </w:p>
    <w:p w14:paraId="350A1698" w14:textId="77777777" w:rsidR="00C146E4" w:rsidRDefault="00C146E4" w:rsidP="00C146E4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Producent/model zaoferowanego serwera tj.: ………………………………</w:t>
      </w:r>
    </w:p>
    <w:p w14:paraId="5F11825C" w14:textId="77777777" w:rsidR="00C146E4" w:rsidRDefault="00C146E4" w:rsidP="00C146E4">
      <w:pPr>
        <w:widowControl w:val="0"/>
        <w:ind w:right="1"/>
        <w:jc w:val="both"/>
        <w:rPr>
          <w:b/>
          <w:sz w:val="22"/>
          <w:szCs w:val="22"/>
        </w:rPr>
      </w:pPr>
    </w:p>
    <w:p w14:paraId="753A40F5" w14:textId="77777777" w:rsidR="00C146E4" w:rsidRDefault="00C146E4" w:rsidP="00C146E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56DAE7EB" w14:textId="77777777" w:rsidR="00C146E4" w:rsidRDefault="00C146E4" w:rsidP="00C146E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7001863" w14:textId="77777777" w:rsidR="00C146E4" w:rsidRDefault="00C146E4" w:rsidP="00C146E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9B444AA" w14:textId="77777777" w:rsidR="00C146E4" w:rsidRDefault="00C146E4" w:rsidP="00C146E4">
      <w:pPr>
        <w:tabs>
          <w:tab w:val="left" w:pos="426"/>
        </w:tabs>
        <w:jc w:val="both"/>
        <w:rPr>
          <w:sz w:val="22"/>
          <w:szCs w:val="22"/>
        </w:rPr>
      </w:pPr>
    </w:p>
    <w:p w14:paraId="23BAF82A" w14:textId="77777777" w:rsidR="00C146E4" w:rsidRDefault="00C146E4" w:rsidP="00C146E4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serwery </w:t>
      </w:r>
      <w:r>
        <w:rPr>
          <w:i/>
          <w:iCs/>
          <w:sz w:val="22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56CF24E5" w14:textId="77777777" w:rsidR="00C146E4" w:rsidRDefault="00C146E4" w:rsidP="00C146E4">
      <w:pPr>
        <w:jc w:val="both"/>
        <w:rPr>
          <w:i/>
          <w:iCs/>
          <w:sz w:val="22"/>
          <w:szCs w:val="22"/>
        </w:rPr>
      </w:pPr>
    </w:p>
    <w:p w14:paraId="0057EF65" w14:textId="77777777" w:rsidR="003372C2" w:rsidRDefault="003372C2" w:rsidP="003372C2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003D202" w14:textId="77777777" w:rsidR="003372C2" w:rsidRDefault="003372C2" w:rsidP="00C146E4">
      <w:pPr>
        <w:jc w:val="both"/>
        <w:rPr>
          <w:i/>
          <w:iCs/>
          <w:sz w:val="22"/>
          <w:szCs w:val="22"/>
        </w:rPr>
      </w:pPr>
    </w:p>
    <w:p w14:paraId="63C74386" w14:textId="77777777" w:rsidR="00C146E4" w:rsidRDefault="00C146E4" w:rsidP="00C146E4">
      <w:pPr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E765FD1" w14:textId="77777777" w:rsidR="00C146E4" w:rsidRDefault="00C146E4" w:rsidP="00C146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4E46C398" w14:textId="3E7E5D7A" w:rsidR="00C146E4" w:rsidRDefault="00C146E4" w:rsidP="00C146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48D00992" w14:textId="7D4EEDFC" w:rsidR="00C146E4" w:rsidRDefault="00C146E4" w:rsidP="00D70D8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00C0FAF" w14:textId="77777777" w:rsidR="00C146E4" w:rsidRDefault="00C146E4" w:rsidP="00C146E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C2B120" w14:textId="77777777" w:rsidR="00C146E4" w:rsidRDefault="00C146E4" w:rsidP="00C146E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D11D88A" w14:textId="77777777" w:rsidR="00C146E4" w:rsidRDefault="00C146E4" w:rsidP="00C14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146E4" w14:paraId="5EB4638B" w14:textId="77777777" w:rsidTr="00C146E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CFDA7" w14:textId="77777777" w:rsidR="00C146E4" w:rsidRDefault="00C146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BA923" w14:textId="77777777" w:rsidR="00C146E4" w:rsidRDefault="00C146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3E489C5" w14:textId="77777777" w:rsidR="00C146E4" w:rsidRDefault="00C146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60D2E" w14:textId="77777777" w:rsidR="00C146E4" w:rsidRDefault="00C146E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146E4" w14:paraId="1423044B" w14:textId="77777777" w:rsidTr="00C146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BB06D" w14:textId="77777777" w:rsidR="00C146E4" w:rsidRDefault="00C146E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C12C6" w14:textId="77777777" w:rsidR="00C146E4" w:rsidRDefault="00C146E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91337" w14:textId="77777777" w:rsidR="00C146E4" w:rsidRDefault="00C146E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146E4" w14:paraId="7C8A4014" w14:textId="77777777" w:rsidTr="00C146E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86686" w14:textId="77777777" w:rsidR="00C146E4" w:rsidRDefault="00C146E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1DBC7" w14:textId="77777777" w:rsidR="00C146E4" w:rsidRDefault="00C146E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92480" w14:textId="77777777" w:rsidR="00C146E4" w:rsidRDefault="00C146E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5EC92996" w14:textId="77777777" w:rsidR="00C146E4" w:rsidRDefault="00C146E4" w:rsidP="00C14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64D561A" w14:textId="77777777" w:rsidR="00C146E4" w:rsidRDefault="00C146E4" w:rsidP="00C146E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FED11E4" w14:textId="77777777" w:rsidR="00C146E4" w:rsidRDefault="00C146E4" w:rsidP="00C146E4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04D427A1" w14:textId="77777777" w:rsidR="00C146E4" w:rsidRDefault="00C146E4" w:rsidP="00C146E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A01101F" w14:textId="77777777" w:rsidR="00C146E4" w:rsidRDefault="00C146E4" w:rsidP="00C146E4">
      <w:pPr>
        <w:tabs>
          <w:tab w:val="left" w:pos="426"/>
        </w:tabs>
        <w:ind w:right="1"/>
        <w:jc w:val="both"/>
        <w:rPr>
          <w:sz w:val="22"/>
          <w:szCs w:val="22"/>
        </w:rPr>
      </w:pPr>
    </w:p>
    <w:p w14:paraId="75D45DC9" w14:textId="77777777" w:rsidR="00C146E4" w:rsidRDefault="00C146E4" w:rsidP="00C146E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6F1ED0C4" w14:textId="77777777" w:rsidR="00C146E4" w:rsidRDefault="00C146E4" w:rsidP="00C14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C3BED03" w14:textId="77777777" w:rsidR="00C146E4" w:rsidRDefault="00C146E4" w:rsidP="00C146E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2003EAA" w14:textId="77777777" w:rsidR="00C146E4" w:rsidRDefault="00C146E4" w:rsidP="00C146E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E70F0E7" w14:textId="77777777" w:rsidR="00C146E4" w:rsidRDefault="00C146E4" w:rsidP="00C146E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DD68C30" w14:textId="77777777" w:rsidR="00C146E4" w:rsidRDefault="00C146E4" w:rsidP="00C146E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ACCBEBD" w14:textId="77777777" w:rsidR="00C146E4" w:rsidRDefault="00C146E4" w:rsidP="00C146E4">
      <w:pPr>
        <w:ind w:left="1440"/>
        <w:jc w:val="both"/>
        <w:rPr>
          <w:sz w:val="22"/>
          <w:szCs w:val="22"/>
        </w:rPr>
      </w:pPr>
    </w:p>
    <w:p w14:paraId="2BBE466F" w14:textId="77777777" w:rsidR="00C146E4" w:rsidRDefault="00C146E4" w:rsidP="00C146E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3DA0C7C6" w14:textId="77777777" w:rsidR="00C146E4" w:rsidRDefault="00C146E4" w:rsidP="00C146E4">
      <w:pPr>
        <w:rPr>
          <w:b/>
          <w:sz w:val="22"/>
          <w:szCs w:val="22"/>
          <w:u w:val="single"/>
        </w:rPr>
      </w:pPr>
    </w:p>
    <w:p w14:paraId="1414FC46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1E56B" w14:textId="77777777" w:rsidR="004B2CB0" w:rsidRDefault="004B2CB0">
      <w:r>
        <w:separator/>
      </w:r>
    </w:p>
  </w:endnote>
  <w:endnote w:type="continuationSeparator" w:id="0">
    <w:p w14:paraId="35B7F683" w14:textId="77777777" w:rsidR="004B2CB0" w:rsidRDefault="004B2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C7409" w14:textId="77777777" w:rsidR="008968EF" w:rsidRDefault="008968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22EE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96203" w14:textId="77777777" w:rsidR="008968EF" w:rsidRDefault="008968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02E35" w14:textId="77777777" w:rsidR="004B2CB0" w:rsidRDefault="004B2CB0">
      <w:r>
        <w:separator/>
      </w:r>
    </w:p>
  </w:footnote>
  <w:footnote w:type="continuationSeparator" w:id="0">
    <w:p w14:paraId="659701D8" w14:textId="77777777" w:rsidR="004B2CB0" w:rsidRDefault="004B2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FBEFA" w14:textId="77777777" w:rsidR="008968EF" w:rsidRDefault="008968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AF863" w14:textId="506890E4" w:rsidR="00C66A63" w:rsidRDefault="00F95919" w:rsidP="00C66A63">
    <w:pPr>
      <w:pStyle w:val="Nagwek"/>
      <w:rPr>
        <w:noProof/>
      </w:rPr>
    </w:pPr>
    <w:r>
      <w:rPr>
        <w:noProof/>
      </w:rPr>
      <w:drawing>
        <wp:inline distT="0" distB="0" distL="0" distR="0" wp14:anchorId="59F952D1" wp14:editId="6DA43A96">
          <wp:extent cx="6115050" cy="838200"/>
          <wp:effectExtent l="0" t="0" r="0" b="0"/>
          <wp:docPr id="1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47CD59" w14:textId="77777777" w:rsidR="00C66A63" w:rsidRDefault="00C66A63" w:rsidP="00C66A63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66DAA23B" w14:textId="6A6E2B36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BB5BE" w14:textId="77777777" w:rsidR="008968EF" w:rsidRDefault="008968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01023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73541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3745977">
    <w:abstractNumId w:val="0"/>
  </w:num>
  <w:num w:numId="4" w16cid:durableId="11978102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B5A"/>
    <w:rsid w:val="00005B5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372C2"/>
    <w:rsid w:val="004B2CB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C29D9"/>
    <w:rsid w:val="007748F0"/>
    <w:rsid w:val="007A4321"/>
    <w:rsid w:val="00833933"/>
    <w:rsid w:val="00853083"/>
    <w:rsid w:val="008968EF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146E4"/>
    <w:rsid w:val="00C66A63"/>
    <w:rsid w:val="00C969A6"/>
    <w:rsid w:val="00CA7D36"/>
    <w:rsid w:val="00D24208"/>
    <w:rsid w:val="00D437FB"/>
    <w:rsid w:val="00D60C38"/>
    <w:rsid w:val="00D66893"/>
    <w:rsid w:val="00D70D86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95919"/>
    <w:rsid w:val="00FA0F30"/>
    <w:rsid w:val="00FA51A4"/>
    <w:rsid w:val="00FB2E5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1C4D3A"/>
  <w15:chartTrackingRefBased/>
  <w15:docId w15:val="{6DC15238-E525-4F66-9621-D5D024D0B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66A63"/>
  </w:style>
  <w:style w:type="paragraph" w:styleId="NormalnyWeb">
    <w:name w:val="Normal (Web)"/>
    <w:basedOn w:val="Normalny"/>
    <w:uiPriority w:val="99"/>
    <w:semiHidden/>
    <w:unhideWhenUsed/>
    <w:rsid w:val="00D70D8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2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818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2023-07-07T09:26:00Z</cp:lastPrinted>
  <dcterms:created xsi:type="dcterms:W3CDTF">2023-08-01T06:45:00Z</dcterms:created>
  <dcterms:modified xsi:type="dcterms:W3CDTF">2023-08-01T06:46:00Z</dcterms:modified>
</cp:coreProperties>
</file>